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8102" w14:textId="63059184" w:rsidR="004469C3" w:rsidRPr="001652C3" w:rsidRDefault="001652C3" w:rsidP="00B904D2">
      <w:pPr>
        <w:pStyle w:val="Titre"/>
        <w:spacing w:before="240"/>
        <w:jc w:val="center"/>
        <w:rPr>
          <w:color w:val="E73C7B" w:themeColor="accent2"/>
        </w:rPr>
      </w:pPr>
      <w:r w:rsidRPr="00D75FBF">
        <w:rPr>
          <w:color w:val="E73C7B" w:themeColor="accent2"/>
          <w:sz w:val="52"/>
        </w:rPr>
        <w:t>Un outil pour la pratique, en toute autonomie</w:t>
      </w:r>
    </w:p>
    <w:p w14:paraId="1CAAD8A3" w14:textId="3CCAAE69" w:rsidR="005E3345" w:rsidRPr="00D53A51" w:rsidRDefault="001652C3" w:rsidP="00D75FBF">
      <w:pPr>
        <w:pStyle w:val="PSIntroduction"/>
        <w:spacing w:before="0"/>
        <w:jc w:val="center"/>
        <w:rPr>
          <w:sz w:val="25"/>
        </w:rPr>
      </w:pPr>
      <w:r w:rsidRPr="001652C3">
        <w:rPr>
          <w:sz w:val="25"/>
        </w:rPr>
        <w:t>Séquence 4. Prévention - Education pour l</w:t>
      </w:r>
      <w:r>
        <w:rPr>
          <w:sz w:val="25"/>
        </w:rPr>
        <w:t>a santé - Promotion de la santé</w:t>
      </w:r>
      <w:r w:rsidRPr="001652C3">
        <w:rPr>
          <w:sz w:val="25"/>
        </w:rPr>
        <w:t>... On s'y perd !</w:t>
      </w:r>
    </w:p>
    <w:p w14:paraId="005AF07E" w14:textId="71A63175" w:rsidR="001652C3" w:rsidRPr="007443EA" w:rsidRDefault="001652C3" w:rsidP="007443EA">
      <w:pPr>
        <w:pStyle w:val="PSTITRE2"/>
      </w:pPr>
      <w:r w:rsidRPr="007443EA">
        <w:t>Pourquoi cet outil ?</w:t>
      </w:r>
    </w:p>
    <w:p w14:paraId="30ABAAB9" w14:textId="77777777" w:rsidR="00E607B2" w:rsidRDefault="00E607B2" w:rsidP="001652C3">
      <w:pPr>
        <w:sectPr w:rsidR="00E607B2" w:rsidSect="00CE1141">
          <w:headerReference w:type="default" r:id="rId8"/>
          <w:footerReference w:type="default" r:id="rId9"/>
          <w:headerReference w:type="first" r:id="rId10"/>
          <w:footerReference w:type="first" r:id="rId11"/>
          <w:type w:val="continuous"/>
          <w:pgSz w:w="16838" w:h="11906" w:orient="landscape" w:code="9"/>
          <w:pgMar w:top="720" w:right="720" w:bottom="720" w:left="720" w:header="567" w:footer="454" w:gutter="0"/>
          <w:cols w:space="708"/>
          <w:vAlign w:val="bottom"/>
          <w:titlePg/>
          <w:docGrid w:linePitch="360"/>
        </w:sectPr>
      </w:pPr>
    </w:p>
    <w:p w14:paraId="4A3A8694" w14:textId="17519AC8" w:rsidR="001652C3" w:rsidRDefault="001652C3" w:rsidP="001652C3">
      <w:r>
        <w:t xml:space="preserve">Un outil pour questionner vos projets actuels et futurs, et identifier des améliorations possibles, à partir des dimensions du modèle de </w:t>
      </w:r>
      <w:proofErr w:type="spellStart"/>
      <w:r>
        <w:t>Tannahill</w:t>
      </w:r>
      <w:proofErr w:type="spellEnd"/>
      <w:r>
        <w:t xml:space="preserve"> et </w:t>
      </w:r>
      <w:proofErr w:type="spellStart"/>
      <w:r>
        <w:t>Downie</w:t>
      </w:r>
      <w:proofErr w:type="spellEnd"/>
      <w:r>
        <w:t xml:space="preserve">. </w:t>
      </w:r>
    </w:p>
    <w:p w14:paraId="45D99B93" w14:textId="77777777" w:rsidR="001652C3" w:rsidRDefault="001652C3" w:rsidP="00B21947">
      <w:pPr>
        <w:pStyle w:val="PSPuce2"/>
        <w:tabs>
          <w:tab w:val="clear" w:pos="3318"/>
          <w:tab w:val="num" w:pos="426"/>
        </w:tabs>
        <w:spacing w:before="0"/>
        <w:ind w:left="284"/>
      </w:pPr>
      <w:r>
        <w:t>Décrire vos projets</w:t>
      </w:r>
    </w:p>
    <w:p w14:paraId="0BEC13EF" w14:textId="0FF14FF4" w:rsidR="001652C3" w:rsidRDefault="001652C3" w:rsidP="00B21947">
      <w:pPr>
        <w:pStyle w:val="PSPuce2"/>
        <w:tabs>
          <w:tab w:val="clear" w:pos="3318"/>
          <w:tab w:val="num" w:pos="426"/>
        </w:tabs>
        <w:spacing w:before="0"/>
        <w:ind w:left="284"/>
      </w:pPr>
      <w:r>
        <w:t>Identifier leurs forces, leviers et opportunités</w:t>
      </w:r>
    </w:p>
    <w:p w14:paraId="272B9C3D" w14:textId="61DED867" w:rsidR="001652C3" w:rsidRDefault="001652C3" w:rsidP="00B21947">
      <w:pPr>
        <w:pStyle w:val="PSPuce2"/>
        <w:tabs>
          <w:tab w:val="clear" w:pos="3318"/>
          <w:tab w:val="num" w:pos="426"/>
        </w:tabs>
        <w:spacing w:before="0"/>
        <w:ind w:left="284"/>
      </w:pPr>
      <w:r>
        <w:t>Identifier les manques et les freins</w:t>
      </w:r>
    </w:p>
    <w:p w14:paraId="0169DF00" w14:textId="6A29A755" w:rsidR="001652C3" w:rsidRDefault="001652C3" w:rsidP="00B21947">
      <w:pPr>
        <w:pStyle w:val="PSPuce2"/>
        <w:tabs>
          <w:tab w:val="clear" w:pos="3318"/>
          <w:tab w:val="num" w:pos="426"/>
        </w:tabs>
        <w:spacing w:before="0"/>
        <w:ind w:left="284"/>
      </w:pPr>
      <w:r>
        <w:t xml:space="preserve">Ajuster, renforcer, compléter </w:t>
      </w:r>
    </w:p>
    <w:p w14:paraId="53D689CF" w14:textId="4DC82BC6" w:rsidR="00E607B2" w:rsidRDefault="00E607B2" w:rsidP="00E607B2">
      <w:pPr>
        <w:spacing w:line="276" w:lineRule="auto"/>
      </w:pPr>
      <w:r w:rsidRPr="00CA0613">
        <w:t xml:space="preserve">Cet outil vous permettra d’engager la réflexion autour de la question : « Mon projet </w:t>
      </w:r>
      <w:r w:rsidR="006026EA" w:rsidRPr="00CA0613">
        <w:t>relève-t-il de la prévention, de l’éducation pour la santé</w:t>
      </w:r>
      <w:r w:rsidR="00CA0613" w:rsidRPr="00CA0613">
        <w:t xml:space="preserve"> et/ou</w:t>
      </w:r>
      <w:r w:rsidR="006026EA" w:rsidRPr="00CA0613">
        <w:t xml:space="preserve"> de la promotion de la santé</w:t>
      </w:r>
      <w:r w:rsidR="005629D9" w:rsidRPr="00CA0613">
        <w:t xml:space="preserve"> … ?</w:t>
      </w:r>
      <w:r w:rsidR="00CA0613" w:rsidRPr="00CA0613">
        <w:t> »</w:t>
      </w:r>
    </w:p>
    <w:p w14:paraId="6871BF3C" w14:textId="77777777" w:rsidR="00E607B2" w:rsidRDefault="00E607B2" w:rsidP="00E607B2">
      <w:pPr>
        <w:spacing w:line="276" w:lineRule="auto"/>
      </w:pPr>
    </w:p>
    <w:p w14:paraId="6EC2565B" w14:textId="77777777" w:rsidR="00E607B2" w:rsidRDefault="00E607B2" w:rsidP="00E607B2">
      <w:pPr>
        <w:spacing w:line="276" w:lineRule="auto"/>
      </w:pPr>
      <w:r>
        <w:t>La question sous-jacente est bien celle du degré de réponse de vos projets aux problématiques soulevées au sein des diagnostics de santé ou des états des lieux réalisés en amont de vos projets.</w:t>
      </w:r>
    </w:p>
    <w:p w14:paraId="43E64D33" w14:textId="77777777" w:rsidR="00E607B2" w:rsidRDefault="00E607B2" w:rsidP="00E607B2">
      <w:pPr>
        <w:pStyle w:val="PSPuce2"/>
        <w:numPr>
          <w:ilvl w:val="0"/>
          <w:numId w:val="0"/>
        </w:numPr>
        <w:spacing w:before="0"/>
        <w:ind w:left="284"/>
        <w:sectPr w:rsidR="00E607B2" w:rsidSect="00E607B2">
          <w:type w:val="continuous"/>
          <w:pgSz w:w="16838" w:h="11906" w:orient="landscape" w:code="9"/>
          <w:pgMar w:top="720" w:right="720" w:bottom="720" w:left="720" w:header="567" w:footer="454" w:gutter="0"/>
          <w:cols w:num="2" w:space="708"/>
          <w:vAlign w:val="bottom"/>
          <w:titlePg/>
          <w:docGrid w:linePitch="360"/>
        </w:sectPr>
      </w:pPr>
    </w:p>
    <w:p w14:paraId="0BBA7EC9" w14:textId="3BA655A8" w:rsidR="001652C3" w:rsidRPr="00B21947" w:rsidRDefault="001652C3" w:rsidP="00E607B2">
      <w:pPr>
        <w:pStyle w:val="PSTITRE2"/>
      </w:pPr>
      <w:r w:rsidRPr="00B21947">
        <w:t>Comment utiliser cet outil ?</w:t>
      </w:r>
      <w:r w:rsidR="00B21947" w:rsidRPr="00B21947">
        <w:rPr>
          <w:rFonts w:cs="Calibri"/>
          <w:noProof/>
          <w:sz w:val="30"/>
          <w:lang w:eastAsia="fr-FR"/>
        </w:rPr>
        <w:t xml:space="preserve"> </w:t>
      </w:r>
    </w:p>
    <w:p w14:paraId="7643F2A5" w14:textId="300C7E6B" w:rsidR="001652C3" w:rsidRDefault="00903702" w:rsidP="001652C3">
      <w:pPr>
        <w:spacing w:line="276" w:lineRule="auto"/>
      </w:pPr>
      <w:r>
        <w:t>Un tableau = un projet actuel ou en cours d’élaboration</w:t>
      </w:r>
    </w:p>
    <w:p w14:paraId="510502F1" w14:textId="42FD759F" w:rsidR="001652C3" w:rsidRPr="009B244E" w:rsidRDefault="001652C3" w:rsidP="001652C3">
      <w:pPr>
        <w:spacing w:line="276" w:lineRule="auto"/>
      </w:pPr>
      <w:r>
        <w:t xml:space="preserve">Le tableau peut être copié autant que nécessaire, pour décortiquer l’ensemble de vos projets. </w:t>
      </w:r>
      <w:r w:rsidRPr="009B244E">
        <w:t>Nous vous proposons de :</w:t>
      </w:r>
    </w:p>
    <w:p w14:paraId="484EA69A" w14:textId="6B5E8DAD" w:rsidR="001652C3" w:rsidRPr="001652C3" w:rsidRDefault="001652C3" w:rsidP="001652C3">
      <w:pPr>
        <w:pStyle w:val="Paragraphedeliste"/>
        <w:numPr>
          <w:ilvl w:val="0"/>
          <w:numId w:val="10"/>
        </w:numPr>
        <w:rPr>
          <w:color w:val="263373" w:themeColor="text1"/>
          <w:sz w:val="21"/>
        </w:rPr>
      </w:pPr>
      <w:r w:rsidRPr="001652C3">
        <w:rPr>
          <w:color w:val="263373" w:themeColor="text1"/>
          <w:sz w:val="21"/>
        </w:rPr>
        <w:t xml:space="preserve">Utiliser une première fois le tableau pour questionner votre projet, </w:t>
      </w:r>
      <w:proofErr w:type="spellStart"/>
      <w:r w:rsidRPr="001652C3">
        <w:rPr>
          <w:color w:val="263373" w:themeColor="text1"/>
          <w:sz w:val="21"/>
        </w:rPr>
        <w:t>seul·e</w:t>
      </w:r>
      <w:proofErr w:type="spellEnd"/>
      <w:r w:rsidRPr="001652C3">
        <w:rPr>
          <w:color w:val="263373" w:themeColor="text1"/>
          <w:sz w:val="21"/>
        </w:rPr>
        <w:t xml:space="preserve"> ou avec des collègues / partenaires...</w:t>
      </w:r>
    </w:p>
    <w:p w14:paraId="0C5A2DA0" w14:textId="1FBA15E2" w:rsidR="001652C3" w:rsidRPr="001652C3" w:rsidRDefault="001652C3" w:rsidP="001652C3">
      <w:pPr>
        <w:pStyle w:val="Paragraphedeliste"/>
        <w:numPr>
          <w:ilvl w:val="0"/>
          <w:numId w:val="10"/>
        </w:numPr>
        <w:rPr>
          <w:color w:val="263373" w:themeColor="text1"/>
          <w:sz w:val="21"/>
        </w:rPr>
      </w:pPr>
      <w:r w:rsidRPr="001652C3">
        <w:rPr>
          <w:color w:val="263373" w:themeColor="text1"/>
          <w:sz w:val="21"/>
        </w:rPr>
        <w:t xml:space="preserve">Laisser passer un peu de temps, favorable à la réflexion. </w:t>
      </w:r>
    </w:p>
    <w:p w14:paraId="7A951821" w14:textId="0BF412C3" w:rsidR="001652C3" w:rsidRPr="001652C3" w:rsidRDefault="001652C3" w:rsidP="001652C3">
      <w:pPr>
        <w:pStyle w:val="Paragraphedeliste"/>
        <w:numPr>
          <w:ilvl w:val="0"/>
          <w:numId w:val="10"/>
        </w:numPr>
        <w:rPr>
          <w:color w:val="263373" w:themeColor="text1"/>
          <w:sz w:val="21"/>
        </w:rPr>
      </w:pPr>
      <w:r w:rsidRPr="001652C3">
        <w:rPr>
          <w:color w:val="263373" w:themeColor="text1"/>
          <w:sz w:val="21"/>
        </w:rPr>
        <w:t>Utiliser une deuxième fois ce tableau et tenter de préciser vos réponses, d’affiner vos arguments ainsi que les pistes d’améliorations potentiels.</w:t>
      </w:r>
    </w:p>
    <w:p w14:paraId="21449A7E" w14:textId="08DDD699" w:rsidR="00BD57AF" w:rsidRDefault="000F2DAD" w:rsidP="00BD57AF">
      <w:pPr>
        <w:pStyle w:val="Paragraphedeliste"/>
        <w:numPr>
          <w:ilvl w:val="0"/>
          <w:numId w:val="10"/>
        </w:numPr>
        <w:rPr>
          <w:color w:val="263373" w:themeColor="text1"/>
          <w:sz w:val="21"/>
        </w:rPr>
      </w:pPr>
      <w:r>
        <w:rPr>
          <w:noProof/>
          <w:lang w:eastAsia="fr-FR"/>
        </w:rPr>
        <w:drawing>
          <wp:anchor distT="0" distB="0" distL="114300" distR="114300" simplePos="0" relativeHeight="251658240" behindDoc="0" locked="0" layoutInCell="1" allowOverlap="1" wp14:anchorId="5F327CA0" wp14:editId="417E5458">
            <wp:simplePos x="0" y="0"/>
            <wp:positionH relativeFrom="margin">
              <wp:align>left</wp:align>
            </wp:positionH>
            <wp:positionV relativeFrom="paragraph">
              <wp:posOffset>125095</wp:posOffset>
            </wp:positionV>
            <wp:extent cx="9608185" cy="25431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0818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2C3" w:rsidRPr="001652C3">
        <w:rPr>
          <w:color w:val="263373" w:themeColor="text1"/>
          <w:sz w:val="21"/>
        </w:rPr>
        <w:t>Reprendre et compléter ce tableau au gré du déroulement de votre projet pour en mesurer les évolutions.</w:t>
      </w:r>
    </w:p>
    <w:p w14:paraId="56EA4100" w14:textId="104381F9" w:rsidR="00E607B2" w:rsidRPr="002F1366" w:rsidRDefault="00E607B2" w:rsidP="002F1366">
      <w:pPr>
        <w:jc w:val="center"/>
      </w:pPr>
    </w:p>
    <w:p w14:paraId="6ED3E11A" w14:textId="77777777" w:rsidR="000F2DAD" w:rsidRDefault="000F2DAD" w:rsidP="002F1366">
      <w:pPr>
        <w:rPr>
          <w:sz w:val="18"/>
          <w:szCs w:val="18"/>
        </w:rPr>
      </w:pPr>
    </w:p>
    <w:p w14:paraId="428EAE53" w14:textId="77777777" w:rsidR="000F2DAD" w:rsidRDefault="000F2DAD" w:rsidP="002F1366">
      <w:pPr>
        <w:rPr>
          <w:sz w:val="18"/>
          <w:szCs w:val="18"/>
        </w:rPr>
      </w:pPr>
    </w:p>
    <w:p w14:paraId="1FBA992E" w14:textId="77777777" w:rsidR="000F2DAD" w:rsidRDefault="000F2DAD" w:rsidP="002F1366">
      <w:pPr>
        <w:rPr>
          <w:sz w:val="18"/>
          <w:szCs w:val="18"/>
        </w:rPr>
      </w:pPr>
    </w:p>
    <w:p w14:paraId="2E758DE3" w14:textId="77777777" w:rsidR="000F2DAD" w:rsidRDefault="000F2DAD" w:rsidP="002F1366">
      <w:pPr>
        <w:rPr>
          <w:sz w:val="18"/>
          <w:szCs w:val="18"/>
        </w:rPr>
      </w:pPr>
    </w:p>
    <w:p w14:paraId="61B513D7" w14:textId="77777777" w:rsidR="000F2DAD" w:rsidRDefault="000F2DAD" w:rsidP="002F1366">
      <w:pPr>
        <w:rPr>
          <w:sz w:val="18"/>
          <w:szCs w:val="18"/>
        </w:rPr>
      </w:pPr>
    </w:p>
    <w:p w14:paraId="416289E4" w14:textId="77777777" w:rsidR="000F2DAD" w:rsidRDefault="000F2DAD" w:rsidP="002F1366">
      <w:pPr>
        <w:rPr>
          <w:sz w:val="18"/>
          <w:szCs w:val="18"/>
        </w:rPr>
      </w:pPr>
    </w:p>
    <w:p w14:paraId="444F6008" w14:textId="77777777" w:rsidR="000F2DAD" w:rsidRDefault="000F2DAD" w:rsidP="002F1366">
      <w:pPr>
        <w:rPr>
          <w:sz w:val="18"/>
          <w:szCs w:val="18"/>
        </w:rPr>
      </w:pPr>
    </w:p>
    <w:p w14:paraId="61BCA75E" w14:textId="77777777" w:rsidR="000F2DAD" w:rsidRDefault="000F2DAD" w:rsidP="002F1366">
      <w:pPr>
        <w:rPr>
          <w:sz w:val="18"/>
          <w:szCs w:val="18"/>
        </w:rPr>
      </w:pPr>
    </w:p>
    <w:p w14:paraId="1260DC41" w14:textId="77777777" w:rsidR="000F2DAD" w:rsidRDefault="000F2DAD" w:rsidP="002F1366">
      <w:pPr>
        <w:rPr>
          <w:sz w:val="18"/>
          <w:szCs w:val="18"/>
        </w:rPr>
      </w:pPr>
    </w:p>
    <w:p w14:paraId="5EDFE5B6" w14:textId="77777777" w:rsidR="000F2DAD" w:rsidRDefault="000F2DAD" w:rsidP="002F1366">
      <w:pPr>
        <w:rPr>
          <w:sz w:val="18"/>
          <w:szCs w:val="18"/>
        </w:rPr>
      </w:pPr>
    </w:p>
    <w:p w14:paraId="142342B1" w14:textId="77777777" w:rsidR="000F2DAD" w:rsidRDefault="000F2DAD" w:rsidP="002F1366">
      <w:pPr>
        <w:rPr>
          <w:sz w:val="18"/>
          <w:szCs w:val="18"/>
        </w:rPr>
      </w:pPr>
    </w:p>
    <w:p w14:paraId="64767ADB" w14:textId="77777777" w:rsidR="000F2DAD" w:rsidRDefault="000F2DAD" w:rsidP="002F1366">
      <w:pPr>
        <w:rPr>
          <w:sz w:val="18"/>
          <w:szCs w:val="18"/>
        </w:rPr>
      </w:pPr>
    </w:p>
    <w:p w14:paraId="28C01C99" w14:textId="27C24FA7" w:rsidR="002F1366" w:rsidRDefault="00C26FEF" w:rsidP="002F1366">
      <w:pPr>
        <w:rPr>
          <w:rStyle w:val="Lienhypertexte"/>
          <w:sz w:val="18"/>
          <w:szCs w:val="18"/>
          <w:u w:val="single"/>
        </w:rPr>
      </w:pPr>
      <w:r w:rsidRPr="00C26FEF">
        <w:rPr>
          <w:sz w:val="18"/>
          <w:szCs w:val="18"/>
        </w:rPr>
        <w:t xml:space="preserve">Pour vous aider si nécessaire : </w:t>
      </w:r>
      <w:hyperlink r:id="rId13" w:history="1">
        <w:r w:rsidRPr="00C26FEF">
          <w:rPr>
            <w:rStyle w:val="Lienhypertexte"/>
            <w:sz w:val="18"/>
            <w:szCs w:val="18"/>
            <w:u w:val="single"/>
          </w:rPr>
          <w:t>ressource de cette séquence</w:t>
        </w:r>
      </w:hyperlink>
      <w:r w:rsidRPr="00C26FEF">
        <w:rPr>
          <w:sz w:val="18"/>
          <w:szCs w:val="18"/>
        </w:rPr>
        <w:t xml:space="preserve"> au sein du Module 1 du </w:t>
      </w:r>
      <w:hyperlink r:id="rId14" w:history="1">
        <w:r w:rsidRPr="00C26FEF">
          <w:rPr>
            <w:rStyle w:val="Lienhypertexte"/>
            <w:sz w:val="18"/>
            <w:szCs w:val="18"/>
            <w:u w:val="single"/>
          </w:rPr>
          <w:t>e-parcours Promotion de la santé</w:t>
        </w:r>
      </w:hyperlink>
      <w:r w:rsidR="002F1366">
        <w:rPr>
          <w:rStyle w:val="Lienhypertexte"/>
          <w:sz w:val="18"/>
          <w:szCs w:val="18"/>
          <w:u w:val="single"/>
        </w:rPr>
        <w:br w:type="page"/>
      </w:r>
    </w:p>
    <w:p w14:paraId="4525C337" w14:textId="4F56AB32" w:rsidR="00AB6548" w:rsidRPr="000C7BDD" w:rsidRDefault="00230C64" w:rsidP="00230C64">
      <w:pPr>
        <w:spacing w:after="240"/>
        <w:jc w:val="left"/>
        <w:rPr>
          <w:rFonts w:asciiTheme="majorHAnsi" w:hAnsiTheme="majorHAnsi" w:cstheme="majorHAnsi"/>
          <w:caps/>
          <w:sz w:val="18"/>
          <w:szCs w:val="36"/>
        </w:rPr>
      </w:pPr>
      <w:r w:rsidRPr="000C7BDD">
        <w:rPr>
          <w:rFonts w:asciiTheme="majorHAnsi" w:hAnsiTheme="majorHAnsi" w:cstheme="majorHAnsi"/>
          <w:b/>
          <w:caps/>
          <w:color w:val="E73C7B" w:themeColor="accent2"/>
          <w:sz w:val="24"/>
          <w:szCs w:val="36"/>
        </w:rPr>
        <w:lastRenderedPageBreak/>
        <w:t>Nom du projet :</w:t>
      </w:r>
      <w:r w:rsidR="000C7BDD" w:rsidRPr="000C7BDD">
        <w:rPr>
          <w:rFonts w:asciiTheme="majorHAnsi" w:hAnsiTheme="majorHAnsi" w:cstheme="majorHAnsi"/>
          <w:b/>
          <w:caps/>
          <w:color w:val="E73C7B" w:themeColor="accent2"/>
          <w:sz w:val="24"/>
          <w:szCs w:val="36"/>
        </w:rPr>
        <w:t xml:space="preserve"> </w:t>
      </w:r>
      <w:r w:rsidR="000C7BDD">
        <w:rPr>
          <w:rFonts w:asciiTheme="majorHAnsi" w:hAnsiTheme="majorHAnsi" w:cstheme="majorHAnsi"/>
          <w:b/>
          <w:caps/>
          <w:color w:val="E73C7B" w:themeColor="accent2"/>
          <w:sz w:val="24"/>
          <w:szCs w:val="36"/>
        </w:rPr>
        <w:t>_________________________________________________________________________________________________________</w:t>
      </w:r>
      <w:r w:rsidRPr="000C7BDD">
        <w:rPr>
          <w:rFonts w:asciiTheme="majorHAnsi" w:hAnsiTheme="majorHAnsi" w:cstheme="majorHAnsi"/>
          <w:caps/>
          <w:sz w:val="18"/>
          <w:szCs w:val="36"/>
        </w:rPr>
        <w:t xml:space="preserve"> </w:t>
      </w:r>
    </w:p>
    <w:tbl>
      <w:tblPr>
        <w:tblStyle w:val="Grilledutableau"/>
        <w:tblW w:w="4973" w:type="pct"/>
        <w:tblBorders>
          <w:top w:val="none" w:sz="0" w:space="0" w:color="auto"/>
          <w:left w:val="none" w:sz="0" w:space="0" w:color="auto"/>
          <w:bottom w:val="single" w:sz="4" w:space="0" w:color="263373" w:themeColor="text1"/>
          <w:right w:val="none" w:sz="0" w:space="0" w:color="auto"/>
          <w:insideH w:val="single" w:sz="4" w:space="0" w:color="263373" w:themeColor="text1"/>
          <w:insideV w:val="single" w:sz="4" w:space="0" w:color="263373" w:themeColor="text1"/>
        </w:tblBorders>
        <w:tblLayout w:type="fixed"/>
        <w:tblLook w:val="04A0" w:firstRow="1" w:lastRow="0" w:firstColumn="1" w:lastColumn="0" w:noHBand="0" w:noVBand="1"/>
      </w:tblPr>
      <w:tblGrid>
        <w:gridCol w:w="1845"/>
        <w:gridCol w:w="2693"/>
        <w:gridCol w:w="1844"/>
        <w:gridCol w:w="1133"/>
        <w:gridCol w:w="1133"/>
        <w:gridCol w:w="1133"/>
        <w:gridCol w:w="2695"/>
        <w:gridCol w:w="2839"/>
      </w:tblGrid>
      <w:tr w:rsidR="00CE1141" w:rsidRPr="00485456" w14:paraId="23524251" w14:textId="37658B6C" w:rsidTr="00BD57AF">
        <w:trPr>
          <w:trHeight w:val="454"/>
        </w:trPr>
        <w:tc>
          <w:tcPr>
            <w:tcW w:w="602" w:type="pct"/>
            <w:vMerge w:val="restart"/>
            <w:shd w:val="clear" w:color="auto" w:fill="auto"/>
            <w:vAlign w:val="center"/>
          </w:tcPr>
          <w:p w14:paraId="270C5480" w14:textId="77777777" w:rsidR="00CE1141" w:rsidRPr="006A4A6F" w:rsidRDefault="00CE1141" w:rsidP="00AB6548">
            <w:pPr>
              <w:spacing w:line="276" w:lineRule="auto"/>
              <w:jc w:val="center"/>
              <w:rPr>
                <w:rFonts w:cstheme="minorHAnsi"/>
                <w:b/>
                <w:caps/>
                <w:sz w:val="18"/>
                <w:szCs w:val="36"/>
              </w:rPr>
            </w:pPr>
            <w:r w:rsidRPr="006A4A6F">
              <w:rPr>
                <w:rFonts w:cstheme="minorHAnsi"/>
                <w:b/>
                <w:caps/>
                <w:sz w:val="18"/>
                <w:szCs w:val="36"/>
              </w:rPr>
              <w:t>ACTIONS</w:t>
            </w:r>
          </w:p>
          <w:p w14:paraId="0A70549D" w14:textId="1E1040FC" w:rsidR="00CE1141" w:rsidRPr="006A4A6F" w:rsidRDefault="00CE1141" w:rsidP="00AB6548">
            <w:pPr>
              <w:jc w:val="center"/>
              <w:rPr>
                <w:rFonts w:cstheme="minorHAnsi"/>
                <w:b/>
                <w:caps/>
                <w:sz w:val="18"/>
                <w:szCs w:val="36"/>
              </w:rPr>
            </w:pPr>
            <w:r w:rsidRPr="006A4A6F">
              <w:rPr>
                <w:rFonts w:cstheme="minorHAnsi"/>
                <w:b/>
                <w:sz w:val="18"/>
                <w:szCs w:val="36"/>
              </w:rPr>
              <w:t>actuelles et potentielles</w:t>
            </w:r>
          </w:p>
        </w:tc>
        <w:tc>
          <w:tcPr>
            <w:tcW w:w="879" w:type="pct"/>
            <w:vMerge w:val="restart"/>
            <w:vAlign w:val="center"/>
          </w:tcPr>
          <w:p w14:paraId="6B5D1E17" w14:textId="21DEA279" w:rsidR="00CE1141" w:rsidRPr="006A4A6F" w:rsidRDefault="00CE1141" w:rsidP="00AB6548">
            <w:pPr>
              <w:spacing w:before="60" w:after="60"/>
              <w:jc w:val="center"/>
              <w:rPr>
                <w:rFonts w:cstheme="minorHAnsi"/>
                <w:b/>
                <w:caps/>
                <w:sz w:val="18"/>
                <w:szCs w:val="36"/>
              </w:rPr>
            </w:pPr>
            <w:r w:rsidRPr="006A4A6F">
              <w:rPr>
                <w:rFonts w:cstheme="minorHAnsi"/>
                <w:b/>
                <w:caps/>
                <w:sz w:val="18"/>
                <w:szCs w:val="36"/>
              </w:rPr>
              <w:t>DESCRIPTION des actions</w:t>
            </w:r>
          </w:p>
        </w:tc>
        <w:tc>
          <w:tcPr>
            <w:tcW w:w="602" w:type="pct"/>
            <w:vMerge w:val="restart"/>
            <w:vAlign w:val="center"/>
          </w:tcPr>
          <w:p w14:paraId="3F3E9FB1" w14:textId="750BD0B3" w:rsidR="00CE1141" w:rsidRPr="006A4A6F" w:rsidRDefault="00CE1141" w:rsidP="00AB6548">
            <w:pPr>
              <w:spacing w:before="60" w:after="60"/>
              <w:jc w:val="center"/>
              <w:rPr>
                <w:rFonts w:cstheme="minorHAnsi"/>
                <w:b/>
                <w:caps/>
                <w:sz w:val="18"/>
                <w:szCs w:val="36"/>
              </w:rPr>
            </w:pPr>
            <w:r w:rsidRPr="006A4A6F">
              <w:rPr>
                <w:rFonts w:cstheme="minorHAnsi"/>
                <w:b/>
                <w:caps/>
                <w:sz w:val="18"/>
                <w:szCs w:val="36"/>
              </w:rPr>
              <w:t>PUBLIC(S) destinataire(s)</w:t>
            </w:r>
          </w:p>
        </w:tc>
        <w:tc>
          <w:tcPr>
            <w:tcW w:w="1110" w:type="pct"/>
            <w:gridSpan w:val="3"/>
            <w:vAlign w:val="center"/>
          </w:tcPr>
          <w:p w14:paraId="7241316A" w14:textId="7F1B454E" w:rsidR="00CE1141" w:rsidRPr="006A4A6F" w:rsidRDefault="00CE1141" w:rsidP="00AB6548">
            <w:pPr>
              <w:spacing w:before="60" w:after="60"/>
              <w:jc w:val="center"/>
              <w:rPr>
                <w:rFonts w:cstheme="minorHAnsi"/>
                <w:b/>
                <w:caps/>
                <w:sz w:val="18"/>
                <w:szCs w:val="36"/>
              </w:rPr>
            </w:pPr>
            <w:r w:rsidRPr="006A4A6F">
              <w:rPr>
                <w:rFonts w:cstheme="minorHAnsi"/>
                <w:b/>
                <w:caps/>
                <w:sz w:val="18"/>
                <w:szCs w:val="36"/>
              </w:rPr>
              <w:t>DIMENSION(S)</w:t>
            </w:r>
          </w:p>
        </w:tc>
        <w:tc>
          <w:tcPr>
            <w:tcW w:w="880" w:type="pct"/>
            <w:vMerge w:val="restart"/>
            <w:vAlign w:val="center"/>
          </w:tcPr>
          <w:p w14:paraId="4DA2927D" w14:textId="0802B796" w:rsidR="00CE1141" w:rsidRPr="006A4A6F" w:rsidRDefault="00CE1141" w:rsidP="00AB6548">
            <w:pPr>
              <w:spacing w:before="60" w:after="60"/>
              <w:jc w:val="center"/>
              <w:rPr>
                <w:rFonts w:cstheme="minorHAnsi"/>
                <w:b/>
                <w:caps/>
                <w:sz w:val="18"/>
                <w:szCs w:val="36"/>
              </w:rPr>
            </w:pPr>
            <w:r w:rsidRPr="006A4A6F">
              <w:rPr>
                <w:rFonts w:cstheme="minorHAnsi"/>
                <w:b/>
                <w:caps/>
                <w:sz w:val="18"/>
                <w:szCs w:val="36"/>
              </w:rPr>
              <w:t>Arguments</w:t>
            </w:r>
          </w:p>
        </w:tc>
        <w:tc>
          <w:tcPr>
            <w:tcW w:w="927" w:type="pct"/>
            <w:vMerge w:val="restart"/>
            <w:vAlign w:val="center"/>
          </w:tcPr>
          <w:p w14:paraId="30D01BE2" w14:textId="77777777" w:rsidR="00CE1141" w:rsidRPr="006A4A6F" w:rsidRDefault="00CE1141" w:rsidP="00AB6548">
            <w:pPr>
              <w:spacing w:before="60" w:after="60"/>
              <w:jc w:val="center"/>
              <w:rPr>
                <w:rFonts w:cstheme="minorHAnsi"/>
                <w:b/>
                <w:caps/>
                <w:sz w:val="18"/>
                <w:szCs w:val="36"/>
              </w:rPr>
            </w:pPr>
            <w:r w:rsidRPr="006A4A6F">
              <w:rPr>
                <w:rFonts w:cstheme="minorHAnsi"/>
                <w:b/>
                <w:caps/>
                <w:sz w:val="18"/>
                <w:szCs w:val="36"/>
              </w:rPr>
              <w:t>pistes d’amelioration</w:t>
            </w:r>
          </w:p>
          <w:p w14:paraId="70DAA098" w14:textId="5E4A4371" w:rsidR="00CE1141" w:rsidRPr="006A4A6F" w:rsidRDefault="00CE1141" w:rsidP="00AB6548">
            <w:pPr>
              <w:spacing w:before="60" w:after="60"/>
              <w:jc w:val="center"/>
              <w:rPr>
                <w:rFonts w:cstheme="minorHAnsi"/>
                <w:b/>
                <w:caps/>
                <w:sz w:val="18"/>
                <w:szCs w:val="36"/>
              </w:rPr>
            </w:pPr>
            <w:r w:rsidRPr="006A4A6F">
              <w:rPr>
                <w:rFonts w:cstheme="minorHAnsi"/>
                <w:b/>
                <w:sz w:val="18"/>
                <w:szCs w:val="36"/>
              </w:rPr>
              <w:t>A court ou moyen terme</w:t>
            </w:r>
          </w:p>
        </w:tc>
      </w:tr>
      <w:tr w:rsidR="00BD57AF" w:rsidRPr="00485456" w14:paraId="422A3CD5" w14:textId="0E4FE999" w:rsidTr="00BD57AF">
        <w:trPr>
          <w:trHeight w:val="454"/>
        </w:trPr>
        <w:tc>
          <w:tcPr>
            <w:tcW w:w="602" w:type="pct"/>
            <w:vMerge/>
          </w:tcPr>
          <w:p w14:paraId="25C6E463" w14:textId="134A339A" w:rsidR="00CE1141" w:rsidRPr="005F179E" w:rsidRDefault="00CE1141" w:rsidP="00F35BCD">
            <w:pPr>
              <w:jc w:val="left"/>
              <w:rPr>
                <w:rFonts w:cstheme="majorHAnsi"/>
                <w:sz w:val="19"/>
                <w:szCs w:val="19"/>
              </w:rPr>
            </w:pPr>
          </w:p>
        </w:tc>
        <w:tc>
          <w:tcPr>
            <w:tcW w:w="879" w:type="pct"/>
            <w:vMerge/>
          </w:tcPr>
          <w:p w14:paraId="49D22B2B" w14:textId="77777777" w:rsidR="00CE1141" w:rsidRDefault="00CE1141" w:rsidP="000D45CF">
            <w:pPr>
              <w:spacing w:before="60" w:after="60"/>
              <w:jc w:val="left"/>
              <w:rPr>
                <w:rFonts w:cs="Calibri"/>
                <w:b/>
                <w:sz w:val="19"/>
                <w:szCs w:val="19"/>
                <w:lang w:eastAsia="fr-FR"/>
              </w:rPr>
            </w:pPr>
          </w:p>
        </w:tc>
        <w:tc>
          <w:tcPr>
            <w:tcW w:w="602" w:type="pct"/>
            <w:vMerge/>
          </w:tcPr>
          <w:p w14:paraId="55C926C4" w14:textId="77777777" w:rsidR="00CE1141" w:rsidRDefault="00CE1141" w:rsidP="000D45CF">
            <w:pPr>
              <w:spacing w:before="60" w:after="60"/>
              <w:jc w:val="left"/>
              <w:rPr>
                <w:rFonts w:cs="Calibri"/>
                <w:b/>
                <w:sz w:val="19"/>
                <w:szCs w:val="19"/>
                <w:lang w:eastAsia="fr-FR"/>
              </w:rPr>
            </w:pPr>
          </w:p>
        </w:tc>
        <w:tc>
          <w:tcPr>
            <w:tcW w:w="370" w:type="pct"/>
          </w:tcPr>
          <w:p w14:paraId="2605A8D2" w14:textId="153AFB36" w:rsidR="00CE1141" w:rsidRPr="006A4A6F" w:rsidRDefault="00CE1141" w:rsidP="00CE1141">
            <w:pPr>
              <w:spacing w:before="60" w:after="60"/>
              <w:jc w:val="center"/>
              <w:rPr>
                <w:rFonts w:cstheme="minorHAnsi"/>
                <w:b/>
                <w:sz w:val="17"/>
                <w:szCs w:val="19"/>
                <w:lang w:eastAsia="fr-FR"/>
              </w:rPr>
            </w:pPr>
            <w:r w:rsidRPr="006A4A6F">
              <w:rPr>
                <w:rFonts w:cstheme="minorHAnsi"/>
                <w:b/>
                <w:sz w:val="17"/>
                <w:szCs w:val="19"/>
                <w:lang w:eastAsia="fr-FR"/>
              </w:rPr>
              <w:t>Prévention</w:t>
            </w:r>
          </w:p>
        </w:tc>
        <w:tc>
          <w:tcPr>
            <w:tcW w:w="370" w:type="pct"/>
          </w:tcPr>
          <w:p w14:paraId="47E4492F" w14:textId="529B46C8" w:rsidR="00CE1141" w:rsidRPr="006A4A6F" w:rsidRDefault="00CE1141" w:rsidP="00CE1141">
            <w:pPr>
              <w:spacing w:before="60" w:after="60"/>
              <w:jc w:val="center"/>
              <w:rPr>
                <w:rFonts w:cstheme="minorHAnsi"/>
                <w:b/>
                <w:sz w:val="17"/>
                <w:szCs w:val="19"/>
                <w:lang w:eastAsia="fr-FR"/>
              </w:rPr>
            </w:pPr>
            <w:r w:rsidRPr="006A4A6F">
              <w:rPr>
                <w:rFonts w:cstheme="minorHAnsi"/>
                <w:b/>
                <w:sz w:val="17"/>
                <w:szCs w:val="19"/>
                <w:lang w:eastAsia="fr-FR"/>
              </w:rPr>
              <w:t>Education</w:t>
            </w:r>
          </w:p>
        </w:tc>
        <w:tc>
          <w:tcPr>
            <w:tcW w:w="370" w:type="pct"/>
          </w:tcPr>
          <w:p w14:paraId="2069CF14" w14:textId="34FD3C42" w:rsidR="00CE1141" w:rsidRPr="006A4A6F" w:rsidRDefault="00CE1141" w:rsidP="00CE1141">
            <w:pPr>
              <w:spacing w:before="60" w:after="60"/>
              <w:jc w:val="center"/>
              <w:rPr>
                <w:rFonts w:cstheme="minorHAnsi"/>
                <w:b/>
                <w:sz w:val="17"/>
                <w:szCs w:val="19"/>
                <w:lang w:eastAsia="fr-FR"/>
              </w:rPr>
            </w:pPr>
            <w:r w:rsidRPr="006A4A6F">
              <w:rPr>
                <w:rFonts w:cstheme="minorHAnsi"/>
                <w:b/>
                <w:sz w:val="17"/>
                <w:szCs w:val="19"/>
                <w:lang w:eastAsia="fr-FR"/>
              </w:rPr>
              <w:t>Protection</w:t>
            </w:r>
          </w:p>
        </w:tc>
        <w:tc>
          <w:tcPr>
            <w:tcW w:w="880" w:type="pct"/>
            <w:vMerge/>
          </w:tcPr>
          <w:p w14:paraId="2AC14828" w14:textId="4A119ABB" w:rsidR="00CE1141" w:rsidRDefault="00CE1141" w:rsidP="000D45CF">
            <w:pPr>
              <w:spacing w:before="60" w:after="60"/>
              <w:jc w:val="left"/>
              <w:rPr>
                <w:rFonts w:cs="Calibri"/>
                <w:b/>
                <w:sz w:val="19"/>
                <w:szCs w:val="19"/>
                <w:lang w:eastAsia="fr-FR"/>
              </w:rPr>
            </w:pPr>
          </w:p>
        </w:tc>
        <w:tc>
          <w:tcPr>
            <w:tcW w:w="927" w:type="pct"/>
            <w:vMerge/>
          </w:tcPr>
          <w:p w14:paraId="53F9FB80" w14:textId="77777777" w:rsidR="00CE1141" w:rsidRDefault="00CE1141" w:rsidP="000D45CF">
            <w:pPr>
              <w:spacing w:before="60" w:after="60"/>
              <w:jc w:val="left"/>
              <w:rPr>
                <w:rFonts w:cs="Calibri"/>
                <w:b/>
                <w:sz w:val="19"/>
                <w:szCs w:val="19"/>
                <w:lang w:eastAsia="fr-FR"/>
              </w:rPr>
            </w:pPr>
          </w:p>
        </w:tc>
      </w:tr>
      <w:tr w:rsidR="00CE1141" w:rsidRPr="00485456" w14:paraId="030F46F8" w14:textId="38323697" w:rsidTr="00BD57AF">
        <w:trPr>
          <w:trHeight w:val="454"/>
        </w:trPr>
        <w:tc>
          <w:tcPr>
            <w:tcW w:w="602" w:type="pct"/>
          </w:tcPr>
          <w:p w14:paraId="696C8839" w14:textId="4010DC99" w:rsidR="00AB6548" w:rsidRPr="005F179E" w:rsidRDefault="00AB6548" w:rsidP="00F35BCD">
            <w:pPr>
              <w:jc w:val="left"/>
              <w:rPr>
                <w:noProof/>
                <w:lang w:eastAsia="fr-FR"/>
              </w:rPr>
            </w:pPr>
          </w:p>
        </w:tc>
        <w:tc>
          <w:tcPr>
            <w:tcW w:w="879" w:type="pct"/>
          </w:tcPr>
          <w:p w14:paraId="02984775" w14:textId="77777777" w:rsidR="00AB6548" w:rsidRPr="00292527" w:rsidRDefault="00AB6548" w:rsidP="00CD3634">
            <w:pPr>
              <w:spacing w:before="60" w:after="60"/>
              <w:jc w:val="left"/>
              <w:rPr>
                <w:rFonts w:cs="Calibri"/>
                <w:sz w:val="19"/>
                <w:szCs w:val="19"/>
                <w:lang w:eastAsia="fr-FR"/>
              </w:rPr>
            </w:pPr>
          </w:p>
        </w:tc>
        <w:tc>
          <w:tcPr>
            <w:tcW w:w="602" w:type="pct"/>
          </w:tcPr>
          <w:p w14:paraId="74EBF640" w14:textId="77777777" w:rsidR="00AB6548" w:rsidRPr="00292527" w:rsidRDefault="00AB6548" w:rsidP="00CD3634">
            <w:pPr>
              <w:spacing w:before="60" w:after="60"/>
              <w:jc w:val="left"/>
              <w:rPr>
                <w:rFonts w:cs="Calibri"/>
                <w:sz w:val="19"/>
                <w:szCs w:val="19"/>
                <w:lang w:eastAsia="fr-FR"/>
              </w:rPr>
            </w:pPr>
          </w:p>
        </w:tc>
        <w:tc>
          <w:tcPr>
            <w:tcW w:w="370" w:type="pct"/>
          </w:tcPr>
          <w:p w14:paraId="03B2F28A" w14:textId="20AA4B20" w:rsidR="00AB6548" w:rsidRPr="00292527" w:rsidRDefault="00AB6548" w:rsidP="00CD3634">
            <w:pPr>
              <w:spacing w:before="60" w:after="60"/>
              <w:jc w:val="left"/>
              <w:rPr>
                <w:rFonts w:cs="Calibri"/>
                <w:sz w:val="19"/>
                <w:szCs w:val="19"/>
                <w:lang w:eastAsia="fr-FR"/>
              </w:rPr>
            </w:pPr>
          </w:p>
        </w:tc>
        <w:tc>
          <w:tcPr>
            <w:tcW w:w="370" w:type="pct"/>
          </w:tcPr>
          <w:p w14:paraId="5A275360" w14:textId="77777777" w:rsidR="00AB6548" w:rsidRPr="00292527" w:rsidRDefault="00AB6548" w:rsidP="00CD3634">
            <w:pPr>
              <w:spacing w:before="60" w:after="60"/>
              <w:jc w:val="left"/>
              <w:rPr>
                <w:rFonts w:cs="Calibri"/>
                <w:sz w:val="19"/>
                <w:szCs w:val="19"/>
                <w:lang w:eastAsia="fr-FR"/>
              </w:rPr>
            </w:pPr>
          </w:p>
        </w:tc>
        <w:tc>
          <w:tcPr>
            <w:tcW w:w="370" w:type="pct"/>
          </w:tcPr>
          <w:p w14:paraId="479C8B45" w14:textId="77777777" w:rsidR="00AB6548" w:rsidRPr="00292527" w:rsidRDefault="00AB6548" w:rsidP="00CD3634">
            <w:pPr>
              <w:spacing w:before="60" w:after="60"/>
              <w:jc w:val="left"/>
              <w:rPr>
                <w:rFonts w:cs="Calibri"/>
                <w:sz w:val="19"/>
                <w:szCs w:val="19"/>
                <w:lang w:eastAsia="fr-FR"/>
              </w:rPr>
            </w:pPr>
          </w:p>
        </w:tc>
        <w:tc>
          <w:tcPr>
            <w:tcW w:w="880" w:type="pct"/>
          </w:tcPr>
          <w:p w14:paraId="79651791" w14:textId="1639EF43" w:rsidR="00AB6548" w:rsidRPr="00292527" w:rsidRDefault="00AB6548" w:rsidP="00CD3634">
            <w:pPr>
              <w:spacing w:before="60" w:after="60"/>
              <w:jc w:val="left"/>
              <w:rPr>
                <w:rFonts w:cs="Calibri"/>
                <w:sz w:val="19"/>
                <w:szCs w:val="19"/>
                <w:lang w:eastAsia="fr-FR"/>
              </w:rPr>
            </w:pPr>
          </w:p>
        </w:tc>
        <w:tc>
          <w:tcPr>
            <w:tcW w:w="927" w:type="pct"/>
          </w:tcPr>
          <w:p w14:paraId="36461847" w14:textId="77777777" w:rsidR="00AB6548" w:rsidRPr="00292527" w:rsidRDefault="00AB6548" w:rsidP="00CD3634">
            <w:pPr>
              <w:spacing w:before="60" w:after="60"/>
              <w:jc w:val="left"/>
              <w:rPr>
                <w:rFonts w:cs="Calibri"/>
                <w:sz w:val="19"/>
                <w:szCs w:val="19"/>
                <w:lang w:eastAsia="fr-FR"/>
              </w:rPr>
            </w:pPr>
          </w:p>
        </w:tc>
      </w:tr>
      <w:tr w:rsidR="00CE1141" w:rsidRPr="00485456" w14:paraId="2DA44014" w14:textId="3A1E2659" w:rsidTr="00BD57AF">
        <w:trPr>
          <w:trHeight w:val="454"/>
        </w:trPr>
        <w:tc>
          <w:tcPr>
            <w:tcW w:w="602" w:type="pct"/>
          </w:tcPr>
          <w:p w14:paraId="7C22395C" w14:textId="28AB5ACA" w:rsidR="00AB6548" w:rsidRPr="005F179E" w:rsidRDefault="00AB6548" w:rsidP="00F35BCD">
            <w:pPr>
              <w:jc w:val="left"/>
              <w:rPr>
                <w:noProof/>
                <w:lang w:eastAsia="fr-FR"/>
              </w:rPr>
            </w:pPr>
          </w:p>
        </w:tc>
        <w:tc>
          <w:tcPr>
            <w:tcW w:w="879" w:type="pct"/>
          </w:tcPr>
          <w:p w14:paraId="61521833" w14:textId="77777777" w:rsidR="00AB6548" w:rsidRPr="008F1C7F" w:rsidRDefault="00AB6548" w:rsidP="000E7813">
            <w:pPr>
              <w:spacing w:before="60" w:after="60"/>
              <w:jc w:val="left"/>
              <w:rPr>
                <w:rFonts w:cs="Calibri"/>
                <w:sz w:val="19"/>
                <w:szCs w:val="19"/>
                <w:lang w:eastAsia="fr-FR"/>
              </w:rPr>
            </w:pPr>
          </w:p>
        </w:tc>
        <w:tc>
          <w:tcPr>
            <w:tcW w:w="602" w:type="pct"/>
          </w:tcPr>
          <w:p w14:paraId="56C20A5B" w14:textId="77777777" w:rsidR="00AB6548" w:rsidRPr="008F1C7F" w:rsidRDefault="00AB6548" w:rsidP="000E7813">
            <w:pPr>
              <w:spacing w:before="60" w:after="60"/>
              <w:jc w:val="left"/>
              <w:rPr>
                <w:rFonts w:cs="Calibri"/>
                <w:sz w:val="19"/>
                <w:szCs w:val="19"/>
                <w:lang w:eastAsia="fr-FR"/>
              </w:rPr>
            </w:pPr>
          </w:p>
        </w:tc>
        <w:tc>
          <w:tcPr>
            <w:tcW w:w="370" w:type="pct"/>
          </w:tcPr>
          <w:p w14:paraId="47FF7124" w14:textId="61EBA87B" w:rsidR="00AB6548" w:rsidRPr="008F1C7F" w:rsidRDefault="00AB6548" w:rsidP="000E7813">
            <w:pPr>
              <w:spacing w:before="60" w:after="60"/>
              <w:jc w:val="left"/>
              <w:rPr>
                <w:rFonts w:cs="Calibri"/>
                <w:sz w:val="19"/>
                <w:szCs w:val="19"/>
                <w:lang w:eastAsia="fr-FR"/>
              </w:rPr>
            </w:pPr>
          </w:p>
        </w:tc>
        <w:tc>
          <w:tcPr>
            <w:tcW w:w="370" w:type="pct"/>
          </w:tcPr>
          <w:p w14:paraId="3DD14D01" w14:textId="77777777" w:rsidR="00AB6548" w:rsidRPr="008F1C7F" w:rsidRDefault="00AB6548" w:rsidP="000E7813">
            <w:pPr>
              <w:spacing w:before="60" w:after="60"/>
              <w:jc w:val="left"/>
              <w:rPr>
                <w:rFonts w:cs="Calibri"/>
                <w:sz w:val="19"/>
                <w:szCs w:val="19"/>
                <w:lang w:eastAsia="fr-FR"/>
              </w:rPr>
            </w:pPr>
          </w:p>
        </w:tc>
        <w:tc>
          <w:tcPr>
            <w:tcW w:w="370" w:type="pct"/>
          </w:tcPr>
          <w:p w14:paraId="6740F20F" w14:textId="77777777" w:rsidR="00AB6548" w:rsidRPr="008F1C7F" w:rsidRDefault="00AB6548" w:rsidP="000E7813">
            <w:pPr>
              <w:spacing w:before="60" w:after="60"/>
              <w:jc w:val="left"/>
              <w:rPr>
                <w:rFonts w:cs="Calibri"/>
                <w:sz w:val="19"/>
                <w:szCs w:val="19"/>
                <w:lang w:eastAsia="fr-FR"/>
              </w:rPr>
            </w:pPr>
          </w:p>
        </w:tc>
        <w:tc>
          <w:tcPr>
            <w:tcW w:w="880" w:type="pct"/>
          </w:tcPr>
          <w:p w14:paraId="31B1F3E8" w14:textId="5B97BD2B" w:rsidR="00AB6548" w:rsidRPr="008F1C7F" w:rsidRDefault="00AB6548" w:rsidP="000E7813">
            <w:pPr>
              <w:spacing w:before="60" w:after="60"/>
              <w:jc w:val="left"/>
              <w:rPr>
                <w:rFonts w:cs="Calibri"/>
                <w:sz w:val="19"/>
                <w:szCs w:val="19"/>
                <w:lang w:eastAsia="fr-FR"/>
              </w:rPr>
            </w:pPr>
          </w:p>
        </w:tc>
        <w:tc>
          <w:tcPr>
            <w:tcW w:w="927" w:type="pct"/>
          </w:tcPr>
          <w:p w14:paraId="12E6E160" w14:textId="77777777" w:rsidR="00AB6548" w:rsidRPr="008F1C7F" w:rsidRDefault="00AB6548" w:rsidP="000E7813">
            <w:pPr>
              <w:spacing w:before="60" w:after="60"/>
              <w:jc w:val="left"/>
              <w:rPr>
                <w:rFonts w:cs="Calibri"/>
                <w:sz w:val="19"/>
                <w:szCs w:val="19"/>
                <w:lang w:eastAsia="fr-FR"/>
              </w:rPr>
            </w:pPr>
          </w:p>
        </w:tc>
      </w:tr>
      <w:tr w:rsidR="00CE1141" w:rsidRPr="00485456" w14:paraId="2349CF28" w14:textId="3E60EE66" w:rsidTr="00BD57AF">
        <w:trPr>
          <w:trHeight w:val="454"/>
        </w:trPr>
        <w:tc>
          <w:tcPr>
            <w:tcW w:w="602" w:type="pct"/>
          </w:tcPr>
          <w:p w14:paraId="113B1C7B" w14:textId="74725F1A" w:rsidR="00AB6548" w:rsidRPr="005F179E" w:rsidRDefault="00AB6548" w:rsidP="00F35BCD">
            <w:pPr>
              <w:jc w:val="left"/>
              <w:rPr>
                <w:noProof/>
                <w:lang w:eastAsia="fr-FR"/>
              </w:rPr>
            </w:pPr>
          </w:p>
        </w:tc>
        <w:tc>
          <w:tcPr>
            <w:tcW w:w="879" w:type="pct"/>
          </w:tcPr>
          <w:p w14:paraId="6D923619" w14:textId="77777777" w:rsidR="00AB6548" w:rsidRDefault="00AB6548" w:rsidP="00CD3634">
            <w:pPr>
              <w:spacing w:before="60" w:after="60"/>
              <w:jc w:val="left"/>
              <w:rPr>
                <w:rFonts w:cs="Calibri"/>
                <w:b/>
                <w:sz w:val="19"/>
                <w:szCs w:val="19"/>
                <w:lang w:eastAsia="fr-FR"/>
              </w:rPr>
            </w:pPr>
          </w:p>
        </w:tc>
        <w:tc>
          <w:tcPr>
            <w:tcW w:w="602" w:type="pct"/>
          </w:tcPr>
          <w:p w14:paraId="37F50F19" w14:textId="77777777" w:rsidR="00AB6548" w:rsidRDefault="00AB6548" w:rsidP="00CD3634">
            <w:pPr>
              <w:spacing w:before="60" w:after="60"/>
              <w:jc w:val="left"/>
              <w:rPr>
                <w:rFonts w:cs="Calibri"/>
                <w:b/>
                <w:sz w:val="19"/>
                <w:szCs w:val="19"/>
                <w:lang w:eastAsia="fr-FR"/>
              </w:rPr>
            </w:pPr>
          </w:p>
        </w:tc>
        <w:tc>
          <w:tcPr>
            <w:tcW w:w="370" w:type="pct"/>
          </w:tcPr>
          <w:p w14:paraId="23C04CAA" w14:textId="50C6C4A2" w:rsidR="00AB6548" w:rsidRPr="000D45CF" w:rsidRDefault="00AB6548" w:rsidP="00CD3634">
            <w:pPr>
              <w:spacing w:before="60" w:after="60"/>
              <w:jc w:val="left"/>
              <w:rPr>
                <w:rFonts w:cs="Calibri"/>
                <w:b/>
                <w:sz w:val="19"/>
                <w:szCs w:val="19"/>
                <w:lang w:eastAsia="fr-FR"/>
              </w:rPr>
            </w:pPr>
          </w:p>
        </w:tc>
        <w:tc>
          <w:tcPr>
            <w:tcW w:w="370" w:type="pct"/>
          </w:tcPr>
          <w:p w14:paraId="6040E2F2" w14:textId="77777777" w:rsidR="00AB6548" w:rsidRDefault="00AB6548" w:rsidP="00CD3634">
            <w:pPr>
              <w:spacing w:before="60" w:after="60"/>
              <w:jc w:val="left"/>
              <w:rPr>
                <w:rFonts w:cs="Calibri"/>
                <w:b/>
                <w:sz w:val="19"/>
                <w:szCs w:val="19"/>
                <w:lang w:eastAsia="fr-FR"/>
              </w:rPr>
            </w:pPr>
          </w:p>
        </w:tc>
        <w:tc>
          <w:tcPr>
            <w:tcW w:w="370" w:type="pct"/>
          </w:tcPr>
          <w:p w14:paraId="458C5F05" w14:textId="77777777" w:rsidR="00AB6548" w:rsidRDefault="00AB6548" w:rsidP="00CD3634">
            <w:pPr>
              <w:spacing w:before="60" w:after="60"/>
              <w:jc w:val="left"/>
              <w:rPr>
                <w:rFonts w:cs="Calibri"/>
                <w:b/>
                <w:sz w:val="19"/>
                <w:szCs w:val="19"/>
                <w:lang w:eastAsia="fr-FR"/>
              </w:rPr>
            </w:pPr>
          </w:p>
        </w:tc>
        <w:tc>
          <w:tcPr>
            <w:tcW w:w="880" w:type="pct"/>
          </w:tcPr>
          <w:p w14:paraId="27A6A6AF" w14:textId="419328AD" w:rsidR="00AB6548" w:rsidRDefault="00AB6548" w:rsidP="00CD3634">
            <w:pPr>
              <w:spacing w:before="60" w:after="60"/>
              <w:jc w:val="left"/>
              <w:rPr>
                <w:rFonts w:cs="Calibri"/>
                <w:b/>
                <w:sz w:val="19"/>
                <w:szCs w:val="19"/>
                <w:lang w:eastAsia="fr-FR"/>
              </w:rPr>
            </w:pPr>
          </w:p>
        </w:tc>
        <w:tc>
          <w:tcPr>
            <w:tcW w:w="927" w:type="pct"/>
          </w:tcPr>
          <w:p w14:paraId="3F554311" w14:textId="77777777" w:rsidR="00AB6548" w:rsidRDefault="00AB6548" w:rsidP="00CD3634">
            <w:pPr>
              <w:spacing w:before="60" w:after="60"/>
              <w:jc w:val="left"/>
              <w:rPr>
                <w:rFonts w:cs="Calibri"/>
                <w:b/>
                <w:sz w:val="19"/>
                <w:szCs w:val="19"/>
                <w:lang w:eastAsia="fr-FR"/>
              </w:rPr>
            </w:pPr>
          </w:p>
        </w:tc>
      </w:tr>
      <w:tr w:rsidR="00CE1141" w:rsidRPr="00485456" w14:paraId="5CD5C9CA" w14:textId="44FAC58F" w:rsidTr="00BD57AF">
        <w:trPr>
          <w:trHeight w:val="454"/>
        </w:trPr>
        <w:tc>
          <w:tcPr>
            <w:tcW w:w="602" w:type="pct"/>
          </w:tcPr>
          <w:p w14:paraId="619CEA40" w14:textId="316A37BA" w:rsidR="00AB6548" w:rsidRPr="005F179E" w:rsidRDefault="00AB6548" w:rsidP="00F35BCD">
            <w:pPr>
              <w:jc w:val="left"/>
              <w:rPr>
                <w:rFonts w:cstheme="majorHAnsi"/>
                <w:sz w:val="19"/>
                <w:szCs w:val="19"/>
              </w:rPr>
            </w:pPr>
          </w:p>
        </w:tc>
        <w:tc>
          <w:tcPr>
            <w:tcW w:w="879" w:type="pct"/>
          </w:tcPr>
          <w:p w14:paraId="2C745669" w14:textId="77777777" w:rsidR="00AB6548" w:rsidRPr="000E7813" w:rsidRDefault="00AB6548" w:rsidP="000E7813">
            <w:pPr>
              <w:spacing w:before="60" w:after="60"/>
              <w:jc w:val="left"/>
              <w:rPr>
                <w:rFonts w:cs="Calibri"/>
                <w:sz w:val="19"/>
                <w:szCs w:val="19"/>
                <w:lang w:eastAsia="fr-FR"/>
              </w:rPr>
            </w:pPr>
          </w:p>
        </w:tc>
        <w:tc>
          <w:tcPr>
            <w:tcW w:w="602" w:type="pct"/>
          </w:tcPr>
          <w:p w14:paraId="7296B62A" w14:textId="77777777" w:rsidR="00AB6548" w:rsidRPr="000E7813" w:rsidRDefault="00AB6548" w:rsidP="000E7813">
            <w:pPr>
              <w:spacing w:before="60" w:after="60"/>
              <w:jc w:val="left"/>
              <w:rPr>
                <w:rFonts w:cs="Calibri"/>
                <w:sz w:val="19"/>
                <w:szCs w:val="19"/>
                <w:lang w:eastAsia="fr-FR"/>
              </w:rPr>
            </w:pPr>
          </w:p>
        </w:tc>
        <w:tc>
          <w:tcPr>
            <w:tcW w:w="370" w:type="pct"/>
          </w:tcPr>
          <w:p w14:paraId="5BD38658" w14:textId="62B769FF" w:rsidR="00AB6548" w:rsidRPr="008F1C7F" w:rsidRDefault="00AB6548" w:rsidP="000E7813">
            <w:pPr>
              <w:spacing w:before="60" w:after="60"/>
              <w:jc w:val="left"/>
              <w:rPr>
                <w:rFonts w:cs="Calibri"/>
                <w:sz w:val="19"/>
                <w:szCs w:val="19"/>
                <w:lang w:eastAsia="fr-FR"/>
              </w:rPr>
            </w:pPr>
          </w:p>
        </w:tc>
        <w:tc>
          <w:tcPr>
            <w:tcW w:w="370" w:type="pct"/>
          </w:tcPr>
          <w:p w14:paraId="62FD2087" w14:textId="77777777" w:rsidR="00AB6548" w:rsidRPr="000E7813" w:rsidRDefault="00AB6548" w:rsidP="000E7813">
            <w:pPr>
              <w:spacing w:before="60" w:after="60"/>
              <w:jc w:val="left"/>
              <w:rPr>
                <w:rFonts w:cs="Calibri"/>
                <w:sz w:val="19"/>
                <w:szCs w:val="19"/>
                <w:lang w:eastAsia="fr-FR"/>
              </w:rPr>
            </w:pPr>
          </w:p>
        </w:tc>
        <w:tc>
          <w:tcPr>
            <w:tcW w:w="370" w:type="pct"/>
          </w:tcPr>
          <w:p w14:paraId="145C713B" w14:textId="77777777" w:rsidR="00AB6548" w:rsidRPr="000E7813" w:rsidRDefault="00AB6548" w:rsidP="000E7813">
            <w:pPr>
              <w:spacing w:before="60" w:after="60"/>
              <w:jc w:val="left"/>
              <w:rPr>
                <w:rFonts w:cs="Calibri"/>
                <w:sz w:val="19"/>
                <w:szCs w:val="19"/>
                <w:lang w:eastAsia="fr-FR"/>
              </w:rPr>
            </w:pPr>
          </w:p>
        </w:tc>
        <w:tc>
          <w:tcPr>
            <w:tcW w:w="880" w:type="pct"/>
          </w:tcPr>
          <w:p w14:paraId="6379C561" w14:textId="35262B6B" w:rsidR="00AB6548" w:rsidRPr="000E7813" w:rsidRDefault="00AB6548" w:rsidP="000E7813">
            <w:pPr>
              <w:spacing w:before="60" w:after="60"/>
              <w:jc w:val="left"/>
              <w:rPr>
                <w:rFonts w:cs="Calibri"/>
                <w:sz w:val="19"/>
                <w:szCs w:val="19"/>
                <w:lang w:eastAsia="fr-FR"/>
              </w:rPr>
            </w:pPr>
          </w:p>
        </w:tc>
        <w:tc>
          <w:tcPr>
            <w:tcW w:w="927" w:type="pct"/>
          </w:tcPr>
          <w:p w14:paraId="5196108D" w14:textId="77777777" w:rsidR="00AB6548" w:rsidRPr="000E7813" w:rsidRDefault="00AB6548" w:rsidP="000E7813">
            <w:pPr>
              <w:spacing w:before="60" w:after="60"/>
              <w:jc w:val="left"/>
              <w:rPr>
                <w:rFonts w:cs="Calibri"/>
                <w:sz w:val="19"/>
                <w:szCs w:val="19"/>
                <w:lang w:eastAsia="fr-FR"/>
              </w:rPr>
            </w:pPr>
          </w:p>
        </w:tc>
      </w:tr>
      <w:tr w:rsidR="00CE1141" w:rsidRPr="00485456" w14:paraId="691BBB4E" w14:textId="0505C3CC" w:rsidTr="00BD57AF">
        <w:trPr>
          <w:trHeight w:val="454"/>
        </w:trPr>
        <w:tc>
          <w:tcPr>
            <w:tcW w:w="602" w:type="pct"/>
          </w:tcPr>
          <w:p w14:paraId="10AB32D6" w14:textId="3FFA0462" w:rsidR="00AB6548" w:rsidRPr="005F179E" w:rsidRDefault="00AB6548" w:rsidP="00F35BCD">
            <w:pPr>
              <w:jc w:val="left"/>
              <w:rPr>
                <w:noProof/>
                <w:lang w:eastAsia="fr-FR"/>
              </w:rPr>
            </w:pPr>
          </w:p>
        </w:tc>
        <w:tc>
          <w:tcPr>
            <w:tcW w:w="879" w:type="pct"/>
          </w:tcPr>
          <w:p w14:paraId="227D964A" w14:textId="77777777" w:rsidR="00AB6548" w:rsidRPr="008F1C7F" w:rsidRDefault="00AB6548" w:rsidP="000D45CF">
            <w:pPr>
              <w:spacing w:before="60" w:after="60"/>
              <w:jc w:val="left"/>
              <w:rPr>
                <w:rFonts w:cs="Calibri"/>
                <w:sz w:val="19"/>
                <w:szCs w:val="19"/>
                <w:lang w:eastAsia="fr-FR"/>
              </w:rPr>
            </w:pPr>
          </w:p>
        </w:tc>
        <w:tc>
          <w:tcPr>
            <w:tcW w:w="602" w:type="pct"/>
          </w:tcPr>
          <w:p w14:paraId="51B40B1E" w14:textId="77777777" w:rsidR="00AB6548" w:rsidRPr="008F1C7F" w:rsidRDefault="00AB6548" w:rsidP="000D45CF">
            <w:pPr>
              <w:spacing w:before="60" w:after="60"/>
              <w:jc w:val="left"/>
              <w:rPr>
                <w:rFonts w:cs="Calibri"/>
                <w:sz w:val="19"/>
                <w:szCs w:val="19"/>
                <w:lang w:eastAsia="fr-FR"/>
              </w:rPr>
            </w:pPr>
          </w:p>
        </w:tc>
        <w:tc>
          <w:tcPr>
            <w:tcW w:w="370" w:type="pct"/>
          </w:tcPr>
          <w:p w14:paraId="12C9F72A" w14:textId="52E8971D" w:rsidR="00AB6548" w:rsidRPr="008F1C7F" w:rsidRDefault="00AB6548" w:rsidP="000D45CF">
            <w:pPr>
              <w:spacing w:before="60" w:after="60"/>
              <w:jc w:val="left"/>
              <w:rPr>
                <w:rFonts w:cs="Calibri"/>
                <w:sz w:val="19"/>
                <w:szCs w:val="19"/>
                <w:lang w:eastAsia="fr-FR"/>
              </w:rPr>
            </w:pPr>
          </w:p>
        </w:tc>
        <w:tc>
          <w:tcPr>
            <w:tcW w:w="370" w:type="pct"/>
          </w:tcPr>
          <w:p w14:paraId="5A076292" w14:textId="77777777" w:rsidR="00AB6548" w:rsidRPr="008F1C7F" w:rsidRDefault="00AB6548" w:rsidP="000D45CF">
            <w:pPr>
              <w:spacing w:before="60" w:after="60"/>
              <w:jc w:val="left"/>
              <w:rPr>
                <w:rFonts w:cs="Calibri"/>
                <w:sz w:val="19"/>
                <w:szCs w:val="19"/>
                <w:lang w:eastAsia="fr-FR"/>
              </w:rPr>
            </w:pPr>
          </w:p>
        </w:tc>
        <w:tc>
          <w:tcPr>
            <w:tcW w:w="370" w:type="pct"/>
          </w:tcPr>
          <w:p w14:paraId="2E80C2D4" w14:textId="77777777" w:rsidR="00AB6548" w:rsidRPr="008F1C7F" w:rsidRDefault="00AB6548" w:rsidP="000D45CF">
            <w:pPr>
              <w:spacing w:before="60" w:after="60"/>
              <w:jc w:val="left"/>
              <w:rPr>
                <w:rFonts w:cs="Calibri"/>
                <w:sz w:val="19"/>
                <w:szCs w:val="19"/>
                <w:lang w:eastAsia="fr-FR"/>
              </w:rPr>
            </w:pPr>
          </w:p>
        </w:tc>
        <w:tc>
          <w:tcPr>
            <w:tcW w:w="880" w:type="pct"/>
          </w:tcPr>
          <w:p w14:paraId="49352307" w14:textId="3970913E" w:rsidR="00AB6548" w:rsidRPr="008F1C7F" w:rsidRDefault="00AB6548" w:rsidP="000D45CF">
            <w:pPr>
              <w:spacing w:before="60" w:after="60"/>
              <w:jc w:val="left"/>
              <w:rPr>
                <w:rFonts w:cs="Calibri"/>
                <w:sz w:val="19"/>
                <w:szCs w:val="19"/>
                <w:lang w:eastAsia="fr-FR"/>
              </w:rPr>
            </w:pPr>
          </w:p>
        </w:tc>
        <w:tc>
          <w:tcPr>
            <w:tcW w:w="927" w:type="pct"/>
          </w:tcPr>
          <w:p w14:paraId="168DAD0B" w14:textId="77777777" w:rsidR="00AB6548" w:rsidRPr="008F1C7F" w:rsidRDefault="00AB6548" w:rsidP="000D45CF">
            <w:pPr>
              <w:spacing w:before="60" w:after="60"/>
              <w:jc w:val="left"/>
              <w:rPr>
                <w:rFonts w:cs="Calibri"/>
                <w:sz w:val="19"/>
                <w:szCs w:val="19"/>
                <w:lang w:eastAsia="fr-FR"/>
              </w:rPr>
            </w:pPr>
          </w:p>
        </w:tc>
      </w:tr>
      <w:tr w:rsidR="00CE1141" w:rsidRPr="00485456" w14:paraId="5DD0AED9" w14:textId="54344F3E" w:rsidTr="00BD57AF">
        <w:trPr>
          <w:trHeight w:val="454"/>
        </w:trPr>
        <w:tc>
          <w:tcPr>
            <w:tcW w:w="602" w:type="pct"/>
          </w:tcPr>
          <w:p w14:paraId="67ED9040" w14:textId="56A74A5E" w:rsidR="00AB6548" w:rsidRPr="005F179E" w:rsidRDefault="00AB6548" w:rsidP="00F35BCD">
            <w:pPr>
              <w:jc w:val="left"/>
              <w:rPr>
                <w:noProof/>
                <w:lang w:eastAsia="fr-FR"/>
              </w:rPr>
            </w:pPr>
          </w:p>
        </w:tc>
        <w:tc>
          <w:tcPr>
            <w:tcW w:w="879" w:type="pct"/>
          </w:tcPr>
          <w:p w14:paraId="3258947B" w14:textId="77777777" w:rsidR="00AB6548" w:rsidRDefault="00AB6548" w:rsidP="000D45CF">
            <w:pPr>
              <w:spacing w:before="60" w:after="60"/>
              <w:jc w:val="left"/>
              <w:rPr>
                <w:rFonts w:cs="Calibri"/>
                <w:b/>
                <w:sz w:val="19"/>
                <w:szCs w:val="19"/>
                <w:lang w:eastAsia="fr-FR"/>
              </w:rPr>
            </w:pPr>
          </w:p>
        </w:tc>
        <w:tc>
          <w:tcPr>
            <w:tcW w:w="602" w:type="pct"/>
          </w:tcPr>
          <w:p w14:paraId="4CDC09FE" w14:textId="77777777" w:rsidR="00AB6548" w:rsidRDefault="00AB6548" w:rsidP="000D45CF">
            <w:pPr>
              <w:spacing w:before="60" w:after="60"/>
              <w:jc w:val="left"/>
              <w:rPr>
                <w:rFonts w:cs="Calibri"/>
                <w:b/>
                <w:sz w:val="19"/>
                <w:szCs w:val="19"/>
                <w:lang w:eastAsia="fr-FR"/>
              </w:rPr>
            </w:pPr>
          </w:p>
        </w:tc>
        <w:tc>
          <w:tcPr>
            <w:tcW w:w="370" w:type="pct"/>
          </w:tcPr>
          <w:p w14:paraId="72987516" w14:textId="7586FD10" w:rsidR="00AB6548" w:rsidRPr="008D580B" w:rsidRDefault="00AB6548" w:rsidP="00CE1141">
            <w:pPr>
              <w:pStyle w:val="PSPuce2"/>
              <w:numPr>
                <w:ilvl w:val="0"/>
                <w:numId w:val="0"/>
              </w:numPr>
              <w:spacing w:after="60"/>
              <w:ind w:left="3148" w:hanging="57"/>
              <w:rPr>
                <w:rFonts w:cs="Calibri"/>
                <w:b/>
                <w:sz w:val="19"/>
                <w:szCs w:val="19"/>
                <w:lang w:eastAsia="fr-FR"/>
              </w:rPr>
            </w:pPr>
          </w:p>
        </w:tc>
        <w:tc>
          <w:tcPr>
            <w:tcW w:w="370" w:type="pct"/>
          </w:tcPr>
          <w:p w14:paraId="6395FEFB" w14:textId="77777777" w:rsidR="00AB6548" w:rsidRDefault="00AB6548" w:rsidP="000D45CF">
            <w:pPr>
              <w:spacing w:before="60" w:after="60"/>
              <w:jc w:val="left"/>
              <w:rPr>
                <w:rFonts w:cs="Calibri"/>
                <w:b/>
                <w:sz w:val="19"/>
                <w:szCs w:val="19"/>
                <w:lang w:eastAsia="fr-FR"/>
              </w:rPr>
            </w:pPr>
          </w:p>
        </w:tc>
        <w:tc>
          <w:tcPr>
            <w:tcW w:w="370" w:type="pct"/>
          </w:tcPr>
          <w:p w14:paraId="6791591A" w14:textId="77777777" w:rsidR="00AB6548" w:rsidRDefault="00AB6548" w:rsidP="000D45CF">
            <w:pPr>
              <w:spacing w:before="60" w:after="60"/>
              <w:jc w:val="left"/>
              <w:rPr>
                <w:rFonts w:cs="Calibri"/>
                <w:b/>
                <w:sz w:val="19"/>
                <w:szCs w:val="19"/>
                <w:lang w:eastAsia="fr-FR"/>
              </w:rPr>
            </w:pPr>
          </w:p>
        </w:tc>
        <w:tc>
          <w:tcPr>
            <w:tcW w:w="880" w:type="pct"/>
          </w:tcPr>
          <w:p w14:paraId="75D0EBF7" w14:textId="1CBF078C" w:rsidR="00AB6548" w:rsidRDefault="00AB6548" w:rsidP="000D45CF">
            <w:pPr>
              <w:spacing w:before="60" w:after="60"/>
              <w:jc w:val="left"/>
              <w:rPr>
                <w:rFonts w:cs="Calibri"/>
                <w:b/>
                <w:sz w:val="19"/>
                <w:szCs w:val="19"/>
                <w:lang w:eastAsia="fr-FR"/>
              </w:rPr>
            </w:pPr>
          </w:p>
        </w:tc>
        <w:tc>
          <w:tcPr>
            <w:tcW w:w="927" w:type="pct"/>
          </w:tcPr>
          <w:p w14:paraId="6AF958E4" w14:textId="77777777" w:rsidR="00AB6548" w:rsidRDefault="00AB6548" w:rsidP="000D45CF">
            <w:pPr>
              <w:spacing w:before="60" w:after="60"/>
              <w:jc w:val="left"/>
              <w:rPr>
                <w:rFonts w:cs="Calibri"/>
                <w:b/>
                <w:sz w:val="19"/>
                <w:szCs w:val="19"/>
                <w:lang w:eastAsia="fr-FR"/>
              </w:rPr>
            </w:pPr>
          </w:p>
        </w:tc>
      </w:tr>
      <w:tr w:rsidR="00CE1141" w:rsidRPr="00485456" w14:paraId="68983F3C" w14:textId="7AD40DE6" w:rsidTr="00BD57AF">
        <w:trPr>
          <w:trHeight w:val="454"/>
        </w:trPr>
        <w:tc>
          <w:tcPr>
            <w:tcW w:w="602" w:type="pct"/>
          </w:tcPr>
          <w:p w14:paraId="29D09D5D" w14:textId="3778C5AA" w:rsidR="00AB6548" w:rsidRPr="005F179E" w:rsidRDefault="00AB6548" w:rsidP="00F35BCD">
            <w:pPr>
              <w:jc w:val="left"/>
              <w:rPr>
                <w:noProof/>
                <w:lang w:eastAsia="fr-FR"/>
              </w:rPr>
            </w:pPr>
          </w:p>
        </w:tc>
        <w:tc>
          <w:tcPr>
            <w:tcW w:w="879" w:type="pct"/>
          </w:tcPr>
          <w:p w14:paraId="7220EC4F" w14:textId="77777777" w:rsidR="00AB6548" w:rsidRDefault="00AB6548" w:rsidP="00480677">
            <w:pPr>
              <w:spacing w:before="60" w:after="60"/>
              <w:jc w:val="left"/>
              <w:rPr>
                <w:rFonts w:cs="Calibri"/>
                <w:sz w:val="19"/>
                <w:szCs w:val="19"/>
                <w:lang w:eastAsia="fr-FR"/>
              </w:rPr>
            </w:pPr>
          </w:p>
        </w:tc>
        <w:tc>
          <w:tcPr>
            <w:tcW w:w="602" w:type="pct"/>
          </w:tcPr>
          <w:p w14:paraId="0F3862C1" w14:textId="77777777" w:rsidR="00AB6548" w:rsidRDefault="00AB6548" w:rsidP="00480677">
            <w:pPr>
              <w:spacing w:before="60" w:after="60"/>
              <w:jc w:val="left"/>
              <w:rPr>
                <w:rFonts w:cs="Calibri"/>
                <w:sz w:val="19"/>
                <w:szCs w:val="19"/>
                <w:lang w:eastAsia="fr-FR"/>
              </w:rPr>
            </w:pPr>
          </w:p>
        </w:tc>
        <w:tc>
          <w:tcPr>
            <w:tcW w:w="370" w:type="pct"/>
          </w:tcPr>
          <w:p w14:paraId="4331CD28" w14:textId="6ADCE637" w:rsidR="00AB6548" w:rsidRPr="008F1C7F" w:rsidRDefault="00AB6548" w:rsidP="00480677">
            <w:pPr>
              <w:spacing w:before="60" w:after="60"/>
              <w:jc w:val="left"/>
              <w:rPr>
                <w:rFonts w:cs="Calibri"/>
                <w:sz w:val="19"/>
                <w:szCs w:val="19"/>
                <w:lang w:eastAsia="fr-FR"/>
              </w:rPr>
            </w:pPr>
          </w:p>
        </w:tc>
        <w:tc>
          <w:tcPr>
            <w:tcW w:w="370" w:type="pct"/>
          </w:tcPr>
          <w:p w14:paraId="6BC724C9" w14:textId="77777777" w:rsidR="00AB6548" w:rsidRDefault="00AB6548" w:rsidP="00480677">
            <w:pPr>
              <w:spacing w:before="60" w:after="60"/>
              <w:jc w:val="left"/>
              <w:rPr>
                <w:rFonts w:cs="Calibri"/>
                <w:sz w:val="19"/>
                <w:szCs w:val="19"/>
                <w:lang w:eastAsia="fr-FR"/>
              </w:rPr>
            </w:pPr>
          </w:p>
        </w:tc>
        <w:tc>
          <w:tcPr>
            <w:tcW w:w="370" w:type="pct"/>
          </w:tcPr>
          <w:p w14:paraId="77F87109" w14:textId="77777777" w:rsidR="00AB6548" w:rsidRDefault="00AB6548" w:rsidP="00480677">
            <w:pPr>
              <w:spacing w:before="60" w:after="60"/>
              <w:jc w:val="left"/>
              <w:rPr>
                <w:rFonts w:cs="Calibri"/>
                <w:sz w:val="19"/>
                <w:szCs w:val="19"/>
                <w:lang w:eastAsia="fr-FR"/>
              </w:rPr>
            </w:pPr>
          </w:p>
        </w:tc>
        <w:tc>
          <w:tcPr>
            <w:tcW w:w="880" w:type="pct"/>
          </w:tcPr>
          <w:p w14:paraId="34262020" w14:textId="4E143314" w:rsidR="00AB6548" w:rsidRDefault="00AB6548" w:rsidP="00480677">
            <w:pPr>
              <w:spacing w:before="60" w:after="60"/>
              <w:jc w:val="left"/>
              <w:rPr>
                <w:rFonts w:cs="Calibri"/>
                <w:sz w:val="19"/>
                <w:szCs w:val="19"/>
                <w:lang w:eastAsia="fr-FR"/>
              </w:rPr>
            </w:pPr>
          </w:p>
        </w:tc>
        <w:tc>
          <w:tcPr>
            <w:tcW w:w="927" w:type="pct"/>
          </w:tcPr>
          <w:p w14:paraId="35AB30EF" w14:textId="77777777" w:rsidR="00AB6548" w:rsidRDefault="00AB6548" w:rsidP="00480677">
            <w:pPr>
              <w:spacing w:before="60" w:after="60"/>
              <w:jc w:val="left"/>
              <w:rPr>
                <w:rFonts w:cs="Calibri"/>
                <w:sz w:val="19"/>
                <w:szCs w:val="19"/>
                <w:lang w:eastAsia="fr-FR"/>
              </w:rPr>
            </w:pPr>
          </w:p>
        </w:tc>
      </w:tr>
      <w:tr w:rsidR="00BD57AF" w:rsidRPr="00485456" w14:paraId="6D3743CC" w14:textId="77777777" w:rsidTr="00BD57AF">
        <w:trPr>
          <w:trHeight w:val="454"/>
        </w:trPr>
        <w:tc>
          <w:tcPr>
            <w:tcW w:w="602" w:type="pct"/>
          </w:tcPr>
          <w:p w14:paraId="0D735774" w14:textId="77777777" w:rsidR="00BD57AF" w:rsidRPr="005F179E" w:rsidRDefault="00BD57AF" w:rsidP="00F35BCD">
            <w:pPr>
              <w:jc w:val="left"/>
              <w:rPr>
                <w:noProof/>
                <w:lang w:eastAsia="fr-FR"/>
              </w:rPr>
            </w:pPr>
          </w:p>
        </w:tc>
        <w:tc>
          <w:tcPr>
            <w:tcW w:w="879" w:type="pct"/>
          </w:tcPr>
          <w:p w14:paraId="1CEEBCC2" w14:textId="77777777" w:rsidR="00BD57AF" w:rsidRDefault="00BD57AF" w:rsidP="00480677">
            <w:pPr>
              <w:spacing w:before="60" w:after="60"/>
              <w:jc w:val="left"/>
              <w:rPr>
                <w:rFonts w:cs="Calibri"/>
                <w:sz w:val="19"/>
                <w:szCs w:val="19"/>
                <w:lang w:eastAsia="fr-FR"/>
              </w:rPr>
            </w:pPr>
          </w:p>
        </w:tc>
        <w:tc>
          <w:tcPr>
            <w:tcW w:w="602" w:type="pct"/>
          </w:tcPr>
          <w:p w14:paraId="0DCC1A1F" w14:textId="77777777" w:rsidR="00BD57AF" w:rsidRDefault="00BD57AF" w:rsidP="00480677">
            <w:pPr>
              <w:spacing w:before="60" w:after="60"/>
              <w:jc w:val="left"/>
              <w:rPr>
                <w:rFonts w:cs="Calibri"/>
                <w:sz w:val="19"/>
                <w:szCs w:val="19"/>
                <w:lang w:eastAsia="fr-FR"/>
              </w:rPr>
            </w:pPr>
          </w:p>
        </w:tc>
        <w:tc>
          <w:tcPr>
            <w:tcW w:w="370" w:type="pct"/>
          </w:tcPr>
          <w:p w14:paraId="6A12E137" w14:textId="77777777" w:rsidR="00BD57AF" w:rsidRPr="008F1C7F" w:rsidRDefault="00BD57AF" w:rsidP="00480677">
            <w:pPr>
              <w:spacing w:before="60" w:after="60"/>
              <w:jc w:val="left"/>
              <w:rPr>
                <w:rFonts w:cs="Calibri"/>
                <w:sz w:val="19"/>
                <w:szCs w:val="19"/>
                <w:lang w:eastAsia="fr-FR"/>
              </w:rPr>
            </w:pPr>
          </w:p>
        </w:tc>
        <w:tc>
          <w:tcPr>
            <w:tcW w:w="370" w:type="pct"/>
          </w:tcPr>
          <w:p w14:paraId="7156DF88" w14:textId="77777777" w:rsidR="00BD57AF" w:rsidRDefault="00BD57AF" w:rsidP="00480677">
            <w:pPr>
              <w:spacing w:before="60" w:after="60"/>
              <w:jc w:val="left"/>
              <w:rPr>
                <w:rFonts w:cs="Calibri"/>
                <w:sz w:val="19"/>
                <w:szCs w:val="19"/>
                <w:lang w:eastAsia="fr-FR"/>
              </w:rPr>
            </w:pPr>
          </w:p>
        </w:tc>
        <w:tc>
          <w:tcPr>
            <w:tcW w:w="370" w:type="pct"/>
          </w:tcPr>
          <w:p w14:paraId="2CCA5B78" w14:textId="77777777" w:rsidR="00BD57AF" w:rsidRDefault="00BD57AF" w:rsidP="00480677">
            <w:pPr>
              <w:spacing w:before="60" w:after="60"/>
              <w:jc w:val="left"/>
              <w:rPr>
                <w:rFonts w:cs="Calibri"/>
                <w:sz w:val="19"/>
                <w:szCs w:val="19"/>
                <w:lang w:eastAsia="fr-FR"/>
              </w:rPr>
            </w:pPr>
          </w:p>
        </w:tc>
        <w:tc>
          <w:tcPr>
            <w:tcW w:w="880" w:type="pct"/>
          </w:tcPr>
          <w:p w14:paraId="6A23D632" w14:textId="77777777" w:rsidR="00BD57AF" w:rsidRDefault="00BD57AF" w:rsidP="00480677">
            <w:pPr>
              <w:spacing w:before="60" w:after="60"/>
              <w:jc w:val="left"/>
              <w:rPr>
                <w:rFonts w:cs="Calibri"/>
                <w:sz w:val="19"/>
                <w:szCs w:val="19"/>
                <w:lang w:eastAsia="fr-FR"/>
              </w:rPr>
            </w:pPr>
          </w:p>
        </w:tc>
        <w:tc>
          <w:tcPr>
            <w:tcW w:w="927" w:type="pct"/>
          </w:tcPr>
          <w:p w14:paraId="7BDD2091" w14:textId="77777777" w:rsidR="00BD57AF" w:rsidRDefault="00BD57AF" w:rsidP="00480677">
            <w:pPr>
              <w:spacing w:before="60" w:after="60"/>
              <w:jc w:val="left"/>
              <w:rPr>
                <w:rFonts w:cs="Calibri"/>
                <w:sz w:val="19"/>
                <w:szCs w:val="19"/>
                <w:lang w:eastAsia="fr-FR"/>
              </w:rPr>
            </w:pPr>
          </w:p>
        </w:tc>
      </w:tr>
      <w:tr w:rsidR="00BD57AF" w:rsidRPr="00485456" w14:paraId="1A2071C1" w14:textId="77777777" w:rsidTr="00BD57AF">
        <w:trPr>
          <w:trHeight w:val="454"/>
        </w:trPr>
        <w:tc>
          <w:tcPr>
            <w:tcW w:w="602" w:type="pct"/>
          </w:tcPr>
          <w:p w14:paraId="3529F11C" w14:textId="77777777" w:rsidR="00BD57AF" w:rsidRPr="005F179E" w:rsidRDefault="00BD57AF" w:rsidP="00F35BCD">
            <w:pPr>
              <w:jc w:val="left"/>
              <w:rPr>
                <w:noProof/>
                <w:lang w:eastAsia="fr-FR"/>
              </w:rPr>
            </w:pPr>
          </w:p>
        </w:tc>
        <w:tc>
          <w:tcPr>
            <w:tcW w:w="879" w:type="pct"/>
          </w:tcPr>
          <w:p w14:paraId="25137F3D" w14:textId="77777777" w:rsidR="00BD57AF" w:rsidRDefault="00BD57AF" w:rsidP="00480677">
            <w:pPr>
              <w:spacing w:before="60" w:after="60"/>
              <w:jc w:val="left"/>
              <w:rPr>
                <w:rFonts w:cs="Calibri"/>
                <w:sz w:val="19"/>
                <w:szCs w:val="19"/>
                <w:lang w:eastAsia="fr-FR"/>
              </w:rPr>
            </w:pPr>
          </w:p>
        </w:tc>
        <w:tc>
          <w:tcPr>
            <w:tcW w:w="602" w:type="pct"/>
          </w:tcPr>
          <w:p w14:paraId="7805063F" w14:textId="77777777" w:rsidR="00BD57AF" w:rsidRDefault="00BD57AF" w:rsidP="00480677">
            <w:pPr>
              <w:spacing w:before="60" w:after="60"/>
              <w:jc w:val="left"/>
              <w:rPr>
                <w:rFonts w:cs="Calibri"/>
                <w:sz w:val="19"/>
                <w:szCs w:val="19"/>
                <w:lang w:eastAsia="fr-FR"/>
              </w:rPr>
            </w:pPr>
          </w:p>
        </w:tc>
        <w:tc>
          <w:tcPr>
            <w:tcW w:w="370" w:type="pct"/>
          </w:tcPr>
          <w:p w14:paraId="73CD9CD7" w14:textId="77777777" w:rsidR="00BD57AF" w:rsidRPr="008F1C7F" w:rsidRDefault="00BD57AF" w:rsidP="00480677">
            <w:pPr>
              <w:spacing w:before="60" w:after="60"/>
              <w:jc w:val="left"/>
              <w:rPr>
                <w:rFonts w:cs="Calibri"/>
                <w:sz w:val="19"/>
                <w:szCs w:val="19"/>
                <w:lang w:eastAsia="fr-FR"/>
              </w:rPr>
            </w:pPr>
          </w:p>
        </w:tc>
        <w:tc>
          <w:tcPr>
            <w:tcW w:w="370" w:type="pct"/>
          </w:tcPr>
          <w:p w14:paraId="3206CAFC" w14:textId="77777777" w:rsidR="00BD57AF" w:rsidRDefault="00BD57AF" w:rsidP="00480677">
            <w:pPr>
              <w:spacing w:before="60" w:after="60"/>
              <w:jc w:val="left"/>
              <w:rPr>
                <w:rFonts w:cs="Calibri"/>
                <w:sz w:val="19"/>
                <w:szCs w:val="19"/>
                <w:lang w:eastAsia="fr-FR"/>
              </w:rPr>
            </w:pPr>
          </w:p>
        </w:tc>
        <w:tc>
          <w:tcPr>
            <w:tcW w:w="370" w:type="pct"/>
          </w:tcPr>
          <w:p w14:paraId="49A5E828" w14:textId="77777777" w:rsidR="00BD57AF" w:rsidRDefault="00BD57AF" w:rsidP="00480677">
            <w:pPr>
              <w:spacing w:before="60" w:after="60"/>
              <w:jc w:val="left"/>
              <w:rPr>
                <w:rFonts w:cs="Calibri"/>
                <w:sz w:val="19"/>
                <w:szCs w:val="19"/>
                <w:lang w:eastAsia="fr-FR"/>
              </w:rPr>
            </w:pPr>
          </w:p>
        </w:tc>
        <w:tc>
          <w:tcPr>
            <w:tcW w:w="880" w:type="pct"/>
          </w:tcPr>
          <w:p w14:paraId="7CC832B9" w14:textId="77777777" w:rsidR="00BD57AF" w:rsidRDefault="00BD57AF" w:rsidP="00480677">
            <w:pPr>
              <w:spacing w:before="60" w:after="60"/>
              <w:jc w:val="left"/>
              <w:rPr>
                <w:rFonts w:cs="Calibri"/>
                <w:sz w:val="19"/>
                <w:szCs w:val="19"/>
                <w:lang w:eastAsia="fr-FR"/>
              </w:rPr>
            </w:pPr>
          </w:p>
        </w:tc>
        <w:tc>
          <w:tcPr>
            <w:tcW w:w="927" w:type="pct"/>
          </w:tcPr>
          <w:p w14:paraId="274EEE80" w14:textId="77777777" w:rsidR="00BD57AF" w:rsidRDefault="00BD57AF" w:rsidP="00480677">
            <w:pPr>
              <w:spacing w:before="60" w:after="60"/>
              <w:jc w:val="left"/>
              <w:rPr>
                <w:rFonts w:cs="Calibri"/>
                <w:sz w:val="19"/>
                <w:szCs w:val="19"/>
                <w:lang w:eastAsia="fr-FR"/>
              </w:rPr>
            </w:pPr>
          </w:p>
        </w:tc>
      </w:tr>
      <w:tr w:rsidR="00BD57AF" w:rsidRPr="00485456" w14:paraId="40BE7D4A" w14:textId="77777777" w:rsidTr="00BD57AF">
        <w:trPr>
          <w:trHeight w:val="454"/>
        </w:trPr>
        <w:tc>
          <w:tcPr>
            <w:tcW w:w="602" w:type="pct"/>
          </w:tcPr>
          <w:p w14:paraId="69B8B700" w14:textId="77777777" w:rsidR="00BD57AF" w:rsidRPr="005F179E" w:rsidRDefault="00BD57AF" w:rsidP="00F35BCD">
            <w:pPr>
              <w:jc w:val="left"/>
              <w:rPr>
                <w:noProof/>
                <w:lang w:eastAsia="fr-FR"/>
              </w:rPr>
            </w:pPr>
          </w:p>
        </w:tc>
        <w:tc>
          <w:tcPr>
            <w:tcW w:w="879" w:type="pct"/>
          </w:tcPr>
          <w:p w14:paraId="6E517C8C" w14:textId="77777777" w:rsidR="00BD57AF" w:rsidRDefault="00BD57AF" w:rsidP="00480677">
            <w:pPr>
              <w:spacing w:before="60" w:after="60"/>
              <w:jc w:val="left"/>
              <w:rPr>
                <w:rFonts w:cs="Calibri"/>
                <w:sz w:val="19"/>
                <w:szCs w:val="19"/>
                <w:lang w:eastAsia="fr-FR"/>
              </w:rPr>
            </w:pPr>
          </w:p>
        </w:tc>
        <w:tc>
          <w:tcPr>
            <w:tcW w:w="602" w:type="pct"/>
          </w:tcPr>
          <w:p w14:paraId="4724093C" w14:textId="77777777" w:rsidR="00BD57AF" w:rsidRDefault="00BD57AF" w:rsidP="00480677">
            <w:pPr>
              <w:spacing w:before="60" w:after="60"/>
              <w:jc w:val="left"/>
              <w:rPr>
                <w:rFonts w:cs="Calibri"/>
                <w:sz w:val="19"/>
                <w:szCs w:val="19"/>
                <w:lang w:eastAsia="fr-FR"/>
              </w:rPr>
            </w:pPr>
          </w:p>
        </w:tc>
        <w:tc>
          <w:tcPr>
            <w:tcW w:w="370" w:type="pct"/>
          </w:tcPr>
          <w:p w14:paraId="4C831EBC" w14:textId="77777777" w:rsidR="00BD57AF" w:rsidRPr="008F1C7F" w:rsidRDefault="00BD57AF" w:rsidP="00480677">
            <w:pPr>
              <w:spacing w:before="60" w:after="60"/>
              <w:jc w:val="left"/>
              <w:rPr>
                <w:rFonts w:cs="Calibri"/>
                <w:sz w:val="19"/>
                <w:szCs w:val="19"/>
                <w:lang w:eastAsia="fr-FR"/>
              </w:rPr>
            </w:pPr>
          </w:p>
        </w:tc>
        <w:tc>
          <w:tcPr>
            <w:tcW w:w="370" w:type="pct"/>
          </w:tcPr>
          <w:p w14:paraId="5D3EE744" w14:textId="77777777" w:rsidR="00BD57AF" w:rsidRDefault="00BD57AF" w:rsidP="00480677">
            <w:pPr>
              <w:spacing w:before="60" w:after="60"/>
              <w:jc w:val="left"/>
              <w:rPr>
                <w:rFonts w:cs="Calibri"/>
                <w:sz w:val="19"/>
                <w:szCs w:val="19"/>
                <w:lang w:eastAsia="fr-FR"/>
              </w:rPr>
            </w:pPr>
          </w:p>
        </w:tc>
        <w:tc>
          <w:tcPr>
            <w:tcW w:w="370" w:type="pct"/>
          </w:tcPr>
          <w:p w14:paraId="513AF4CB" w14:textId="77777777" w:rsidR="00BD57AF" w:rsidRDefault="00BD57AF" w:rsidP="00480677">
            <w:pPr>
              <w:spacing w:before="60" w:after="60"/>
              <w:jc w:val="left"/>
              <w:rPr>
                <w:rFonts w:cs="Calibri"/>
                <w:sz w:val="19"/>
                <w:szCs w:val="19"/>
                <w:lang w:eastAsia="fr-FR"/>
              </w:rPr>
            </w:pPr>
          </w:p>
        </w:tc>
        <w:tc>
          <w:tcPr>
            <w:tcW w:w="880" w:type="pct"/>
          </w:tcPr>
          <w:p w14:paraId="5DCDE876" w14:textId="77777777" w:rsidR="00BD57AF" w:rsidRDefault="00BD57AF" w:rsidP="00480677">
            <w:pPr>
              <w:spacing w:before="60" w:after="60"/>
              <w:jc w:val="left"/>
              <w:rPr>
                <w:rFonts w:cs="Calibri"/>
                <w:sz w:val="19"/>
                <w:szCs w:val="19"/>
                <w:lang w:eastAsia="fr-FR"/>
              </w:rPr>
            </w:pPr>
          </w:p>
        </w:tc>
        <w:tc>
          <w:tcPr>
            <w:tcW w:w="927" w:type="pct"/>
          </w:tcPr>
          <w:p w14:paraId="3F5BD31B" w14:textId="77777777" w:rsidR="00BD57AF" w:rsidRDefault="00BD57AF" w:rsidP="00480677">
            <w:pPr>
              <w:spacing w:before="60" w:after="60"/>
              <w:jc w:val="left"/>
              <w:rPr>
                <w:rFonts w:cs="Calibri"/>
                <w:sz w:val="19"/>
                <w:szCs w:val="19"/>
                <w:lang w:eastAsia="fr-FR"/>
              </w:rPr>
            </w:pPr>
          </w:p>
        </w:tc>
      </w:tr>
      <w:tr w:rsidR="00BD57AF" w:rsidRPr="00485456" w14:paraId="38BD4C92" w14:textId="77777777" w:rsidTr="00BD57AF">
        <w:trPr>
          <w:trHeight w:val="454"/>
        </w:trPr>
        <w:tc>
          <w:tcPr>
            <w:tcW w:w="602" w:type="pct"/>
          </w:tcPr>
          <w:p w14:paraId="66D9487C" w14:textId="77777777" w:rsidR="00BD57AF" w:rsidRPr="005F179E" w:rsidRDefault="00BD57AF" w:rsidP="00F35BCD">
            <w:pPr>
              <w:jc w:val="left"/>
              <w:rPr>
                <w:noProof/>
                <w:lang w:eastAsia="fr-FR"/>
              </w:rPr>
            </w:pPr>
          </w:p>
        </w:tc>
        <w:tc>
          <w:tcPr>
            <w:tcW w:w="879" w:type="pct"/>
          </w:tcPr>
          <w:p w14:paraId="38BEBDA0" w14:textId="77777777" w:rsidR="00BD57AF" w:rsidRDefault="00BD57AF" w:rsidP="00480677">
            <w:pPr>
              <w:spacing w:before="60" w:after="60"/>
              <w:jc w:val="left"/>
              <w:rPr>
                <w:rFonts w:cs="Calibri"/>
                <w:sz w:val="19"/>
                <w:szCs w:val="19"/>
                <w:lang w:eastAsia="fr-FR"/>
              </w:rPr>
            </w:pPr>
          </w:p>
        </w:tc>
        <w:tc>
          <w:tcPr>
            <w:tcW w:w="602" w:type="pct"/>
          </w:tcPr>
          <w:p w14:paraId="087D7147" w14:textId="77777777" w:rsidR="00BD57AF" w:rsidRDefault="00BD57AF" w:rsidP="00480677">
            <w:pPr>
              <w:spacing w:before="60" w:after="60"/>
              <w:jc w:val="left"/>
              <w:rPr>
                <w:rFonts w:cs="Calibri"/>
                <w:sz w:val="19"/>
                <w:szCs w:val="19"/>
                <w:lang w:eastAsia="fr-FR"/>
              </w:rPr>
            </w:pPr>
          </w:p>
        </w:tc>
        <w:tc>
          <w:tcPr>
            <w:tcW w:w="370" w:type="pct"/>
          </w:tcPr>
          <w:p w14:paraId="4F6F7594" w14:textId="77777777" w:rsidR="00BD57AF" w:rsidRPr="008F1C7F" w:rsidRDefault="00BD57AF" w:rsidP="00480677">
            <w:pPr>
              <w:spacing w:before="60" w:after="60"/>
              <w:jc w:val="left"/>
              <w:rPr>
                <w:rFonts w:cs="Calibri"/>
                <w:sz w:val="19"/>
                <w:szCs w:val="19"/>
                <w:lang w:eastAsia="fr-FR"/>
              </w:rPr>
            </w:pPr>
          </w:p>
        </w:tc>
        <w:tc>
          <w:tcPr>
            <w:tcW w:w="370" w:type="pct"/>
          </w:tcPr>
          <w:p w14:paraId="01FE7EDE" w14:textId="77777777" w:rsidR="00BD57AF" w:rsidRDefault="00BD57AF" w:rsidP="00480677">
            <w:pPr>
              <w:spacing w:before="60" w:after="60"/>
              <w:jc w:val="left"/>
              <w:rPr>
                <w:rFonts w:cs="Calibri"/>
                <w:sz w:val="19"/>
                <w:szCs w:val="19"/>
                <w:lang w:eastAsia="fr-FR"/>
              </w:rPr>
            </w:pPr>
          </w:p>
        </w:tc>
        <w:tc>
          <w:tcPr>
            <w:tcW w:w="370" w:type="pct"/>
          </w:tcPr>
          <w:p w14:paraId="1B55C4CC" w14:textId="77777777" w:rsidR="00BD57AF" w:rsidRDefault="00BD57AF" w:rsidP="00480677">
            <w:pPr>
              <w:spacing w:before="60" w:after="60"/>
              <w:jc w:val="left"/>
              <w:rPr>
                <w:rFonts w:cs="Calibri"/>
                <w:sz w:val="19"/>
                <w:szCs w:val="19"/>
                <w:lang w:eastAsia="fr-FR"/>
              </w:rPr>
            </w:pPr>
          </w:p>
        </w:tc>
        <w:tc>
          <w:tcPr>
            <w:tcW w:w="880" w:type="pct"/>
          </w:tcPr>
          <w:p w14:paraId="446B77CA" w14:textId="77777777" w:rsidR="00BD57AF" w:rsidRDefault="00BD57AF" w:rsidP="00480677">
            <w:pPr>
              <w:spacing w:before="60" w:after="60"/>
              <w:jc w:val="left"/>
              <w:rPr>
                <w:rFonts w:cs="Calibri"/>
                <w:sz w:val="19"/>
                <w:szCs w:val="19"/>
                <w:lang w:eastAsia="fr-FR"/>
              </w:rPr>
            </w:pPr>
          </w:p>
        </w:tc>
        <w:tc>
          <w:tcPr>
            <w:tcW w:w="927" w:type="pct"/>
          </w:tcPr>
          <w:p w14:paraId="69DF5B45" w14:textId="77777777" w:rsidR="00BD57AF" w:rsidRDefault="00BD57AF" w:rsidP="00480677">
            <w:pPr>
              <w:spacing w:before="60" w:after="60"/>
              <w:jc w:val="left"/>
              <w:rPr>
                <w:rFonts w:cs="Calibri"/>
                <w:sz w:val="19"/>
                <w:szCs w:val="19"/>
                <w:lang w:eastAsia="fr-FR"/>
              </w:rPr>
            </w:pPr>
          </w:p>
        </w:tc>
      </w:tr>
      <w:tr w:rsidR="00BD57AF" w:rsidRPr="00485456" w14:paraId="44FCBD99" w14:textId="77777777" w:rsidTr="00BD57AF">
        <w:trPr>
          <w:trHeight w:val="454"/>
        </w:trPr>
        <w:tc>
          <w:tcPr>
            <w:tcW w:w="602" w:type="pct"/>
          </w:tcPr>
          <w:p w14:paraId="512F4319" w14:textId="77777777" w:rsidR="00BD57AF" w:rsidRPr="005F179E" w:rsidRDefault="00BD57AF" w:rsidP="00F35BCD">
            <w:pPr>
              <w:jc w:val="left"/>
              <w:rPr>
                <w:noProof/>
                <w:lang w:eastAsia="fr-FR"/>
              </w:rPr>
            </w:pPr>
          </w:p>
        </w:tc>
        <w:tc>
          <w:tcPr>
            <w:tcW w:w="879" w:type="pct"/>
          </w:tcPr>
          <w:p w14:paraId="1D2DE98E" w14:textId="77777777" w:rsidR="00BD57AF" w:rsidRDefault="00BD57AF" w:rsidP="00480677">
            <w:pPr>
              <w:spacing w:before="60" w:after="60"/>
              <w:jc w:val="left"/>
              <w:rPr>
                <w:rFonts w:cs="Calibri"/>
                <w:sz w:val="19"/>
                <w:szCs w:val="19"/>
                <w:lang w:eastAsia="fr-FR"/>
              </w:rPr>
            </w:pPr>
          </w:p>
        </w:tc>
        <w:tc>
          <w:tcPr>
            <w:tcW w:w="602" w:type="pct"/>
          </w:tcPr>
          <w:p w14:paraId="0565AD67" w14:textId="77777777" w:rsidR="00BD57AF" w:rsidRDefault="00BD57AF" w:rsidP="00480677">
            <w:pPr>
              <w:spacing w:before="60" w:after="60"/>
              <w:jc w:val="left"/>
              <w:rPr>
                <w:rFonts w:cs="Calibri"/>
                <w:sz w:val="19"/>
                <w:szCs w:val="19"/>
                <w:lang w:eastAsia="fr-FR"/>
              </w:rPr>
            </w:pPr>
          </w:p>
        </w:tc>
        <w:tc>
          <w:tcPr>
            <w:tcW w:w="370" w:type="pct"/>
          </w:tcPr>
          <w:p w14:paraId="28BA0077" w14:textId="77777777" w:rsidR="00BD57AF" w:rsidRPr="008F1C7F" w:rsidRDefault="00BD57AF" w:rsidP="00480677">
            <w:pPr>
              <w:spacing w:before="60" w:after="60"/>
              <w:jc w:val="left"/>
              <w:rPr>
                <w:rFonts w:cs="Calibri"/>
                <w:sz w:val="19"/>
                <w:szCs w:val="19"/>
                <w:lang w:eastAsia="fr-FR"/>
              </w:rPr>
            </w:pPr>
          </w:p>
        </w:tc>
        <w:tc>
          <w:tcPr>
            <w:tcW w:w="370" w:type="pct"/>
          </w:tcPr>
          <w:p w14:paraId="02B0A9FA" w14:textId="77777777" w:rsidR="00BD57AF" w:rsidRDefault="00BD57AF" w:rsidP="00480677">
            <w:pPr>
              <w:spacing w:before="60" w:after="60"/>
              <w:jc w:val="left"/>
              <w:rPr>
                <w:rFonts w:cs="Calibri"/>
                <w:sz w:val="19"/>
                <w:szCs w:val="19"/>
                <w:lang w:eastAsia="fr-FR"/>
              </w:rPr>
            </w:pPr>
          </w:p>
        </w:tc>
        <w:tc>
          <w:tcPr>
            <w:tcW w:w="370" w:type="pct"/>
          </w:tcPr>
          <w:p w14:paraId="4E75A001" w14:textId="77777777" w:rsidR="00BD57AF" w:rsidRDefault="00BD57AF" w:rsidP="00480677">
            <w:pPr>
              <w:spacing w:before="60" w:after="60"/>
              <w:jc w:val="left"/>
              <w:rPr>
                <w:rFonts w:cs="Calibri"/>
                <w:sz w:val="19"/>
                <w:szCs w:val="19"/>
                <w:lang w:eastAsia="fr-FR"/>
              </w:rPr>
            </w:pPr>
          </w:p>
        </w:tc>
        <w:tc>
          <w:tcPr>
            <w:tcW w:w="880" w:type="pct"/>
          </w:tcPr>
          <w:p w14:paraId="11882B72" w14:textId="77777777" w:rsidR="00BD57AF" w:rsidRDefault="00BD57AF" w:rsidP="00480677">
            <w:pPr>
              <w:spacing w:before="60" w:after="60"/>
              <w:jc w:val="left"/>
              <w:rPr>
                <w:rFonts w:cs="Calibri"/>
                <w:sz w:val="19"/>
                <w:szCs w:val="19"/>
                <w:lang w:eastAsia="fr-FR"/>
              </w:rPr>
            </w:pPr>
          </w:p>
        </w:tc>
        <w:tc>
          <w:tcPr>
            <w:tcW w:w="927" w:type="pct"/>
          </w:tcPr>
          <w:p w14:paraId="2FF7802B" w14:textId="77777777" w:rsidR="00BD57AF" w:rsidRDefault="00BD57AF" w:rsidP="00480677">
            <w:pPr>
              <w:spacing w:before="60" w:after="60"/>
              <w:jc w:val="left"/>
              <w:rPr>
                <w:rFonts w:cs="Calibri"/>
                <w:sz w:val="19"/>
                <w:szCs w:val="19"/>
                <w:lang w:eastAsia="fr-FR"/>
              </w:rPr>
            </w:pPr>
          </w:p>
        </w:tc>
      </w:tr>
      <w:tr w:rsidR="00BD57AF" w:rsidRPr="00485456" w14:paraId="2916F958" w14:textId="77777777" w:rsidTr="00BD57AF">
        <w:trPr>
          <w:trHeight w:val="454"/>
        </w:trPr>
        <w:tc>
          <w:tcPr>
            <w:tcW w:w="602" w:type="pct"/>
          </w:tcPr>
          <w:p w14:paraId="2F027777" w14:textId="77777777" w:rsidR="00BD57AF" w:rsidRPr="005F179E" w:rsidRDefault="00BD57AF" w:rsidP="00F35BCD">
            <w:pPr>
              <w:jc w:val="left"/>
              <w:rPr>
                <w:noProof/>
                <w:lang w:eastAsia="fr-FR"/>
              </w:rPr>
            </w:pPr>
          </w:p>
        </w:tc>
        <w:tc>
          <w:tcPr>
            <w:tcW w:w="879" w:type="pct"/>
          </w:tcPr>
          <w:p w14:paraId="0CADE4C1" w14:textId="77777777" w:rsidR="00BD57AF" w:rsidRDefault="00BD57AF" w:rsidP="00480677">
            <w:pPr>
              <w:spacing w:before="60" w:after="60"/>
              <w:jc w:val="left"/>
              <w:rPr>
                <w:rFonts w:cs="Calibri"/>
                <w:sz w:val="19"/>
                <w:szCs w:val="19"/>
                <w:lang w:eastAsia="fr-FR"/>
              </w:rPr>
            </w:pPr>
          </w:p>
        </w:tc>
        <w:tc>
          <w:tcPr>
            <w:tcW w:w="602" w:type="pct"/>
          </w:tcPr>
          <w:p w14:paraId="062D6F66" w14:textId="77777777" w:rsidR="00BD57AF" w:rsidRDefault="00BD57AF" w:rsidP="00480677">
            <w:pPr>
              <w:spacing w:before="60" w:after="60"/>
              <w:jc w:val="left"/>
              <w:rPr>
                <w:rFonts w:cs="Calibri"/>
                <w:sz w:val="19"/>
                <w:szCs w:val="19"/>
                <w:lang w:eastAsia="fr-FR"/>
              </w:rPr>
            </w:pPr>
          </w:p>
        </w:tc>
        <w:tc>
          <w:tcPr>
            <w:tcW w:w="370" w:type="pct"/>
          </w:tcPr>
          <w:p w14:paraId="181740C6" w14:textId="77777777" w:rsidR="00BD57AF" w:rsidRPr="008F1C7F" w:rsidRDefault="00BD57AF" w:rsidP="00480677">
            <w:pPr>
              <w:spacing w:before="60" w:after="60"/>
              <w:jc w:val="left"/>
              <w:rPr>
                <w:rFonts w:cs="Calibri"/>
                <w:sz w:val="19"/>
                <w:szCs w:val="19"/>
                <w:lang w:eastAsia="fr-FR"/>
              </w:rPr>
            </w:pPr>
          </w:p>
        </w:tc>
        <w:tc>
          <w:tcPr>
            <w:tcW w:w="370" w:type="pct"/>
          </w:tcPr>
          <w:p w14:paraId="4F1C9F8E" w14:textId="77777777" w:rsidR="00BD57AF" w:rsidRDefault="00BD57AF" w:rsidP="00480677">
            <w:pPr>
              <w:spacing w:before="60" w:after="60"/>
              <w:jc w:val="left"/>
              <w:rPr>
                <w:rFonts w:cs="Calibri"/>
                <w:sz w:val="19"/>
                <w:szCs w:val="19"/>
                <w:lang w:eastAsia="fr-FR"/>
              </w:rPr>
            </w:pPr>
          </w:p>
        </w:tc>
        <w:tc>
          <w:tcPr>
            <w:tcW w:w="370" w:type="pct"/>
          </w:tcPr>
          <w:p w14:paraId="1821EA32" w14:textId="77777777" w:rsidR="00BD57AF" w:rsidRDefault="00BD57AF" w:rsidP="00480677">
            <w:pPr>
              <w:spacing w:before="60" w:after="60"/>
              <w:jc w:val="left"/>
              <w:rPr>
                <w:rFonts w:cs="Calibri"/>
                <w:sz w:val="19"/>
                <w:szCs w:val="19"/>
                <w:lang w:eastAsia="fr-FR"/>
              </w:rPr>
            </w:pPr>
          </w:p>
        </w:tc>
        <w:tc>
          <w:tcPr>
            <w:tcW w:w="880" w:type="pct"/>
          </w:tcPr>
          <w:p w14:paraId="6822514F" w14:textId="77777777" w:rsidR="00BD57AF" w:rsidRDefault="00BD57AF" w:rsidP="00480677">
            <w:pPr>
              <w:spacing w:before="60" w:after="60"/>
              <w:jc w:val="left"/>
              <w:rPr>
                <w:rFonts w:cs="Calibri"/>
                <w:sz w:val="19"/>
                <w:szCs w:val="19"/>
                <w:lang w:eastAsia="fr-FR"/>
              </w:rPr>
            </w:pPr>
          </w:p>
        </w:tc>
        <w:tc>
          <w:tcPr>
            <w:tcW w:w="927" w:type="pct"/>
          </w:tcPr>
          <w:p w14:paraId="0796390A" w14:textId="77777777" w:rsidR="00BD57AF" w:rsidRDefault="00BD57AF" w:rsidP="00480677">
            <w:pPr>
              <w:spacing w:before="60" w:after="60"/>
              <w:jc w:val="left"/>
              <w:rPr>
                <w:rFonts w:cs="Calibri"/>
                <w:sz w:val="19"/>
                <w:szCs w:val="19"/>
                <w:lang w:eastAsia="fr-FR"/>
              </w:rPr>
            </w:pPr>
          </w:p>
        </w:tc>
      </w:tr>
      <w:tr w:rsidR="00BD57AF" w:rsidRPr="00485456" w14:paraId="54E0BFD8" w14:textId="77777777" w:rsidTr="00BD57AF">
        <w:trPr>
          <w:trHeight w:val="454"/>
        </w:trPr>
        <w:tc>
          <w:tcPr>
            <w:tcW w:w="602" w:type="pct"/>
          </w:tcPr>
          <w:p w14:paraId="71686E19" w14:textId="77777777" w:rsidR="00BD57AF" w:rsidRPr="005F179E" w:rsidRDefault="00BD57AF" w:rsidP="00F35BCD">
            <w:pPr>
              <w:jc w:val="left"/>
              <w:rPr>
                <w:noProof/>
                <w:lang w:eastAsia="fr-FR"/>
              </w:rPr>
            </w:pPr>
          </w:p>
        </w:tc>
        <w:tc>
          <w:tcPr>
            <w:tcW w:w="879" w:type="pct"/>
          </w:tcPr>
          <w:p w14:paraId="4E5499B6" w14:textId="77777777" w:rsidR="00BD57AF" w:rsidRDefault="00BD57AF" w:rsidP="00480677">
            <w:pPr>
              <w:spacing w:before="60" w:after="60"/>
              <w:jc w:val="left"/>
              <w:rPr>
                <w:rFonts w:cs="Calibri"/>
                <w:sz w:val="19"/>
                <w:szCs w:val="19"/>
                <w:lang w:eastAsia="fr-FR"/>
              </w:rPr>
            </w:pPr>
          </w:p>
        </w:tc>
        <w:tc>
          <w:tcPr>
            <w:tcW w:w="602" w:type="pct"/>
          </w:tcPr>
          <w:p w14:paraId="1E99B2DC" w14:textId="77777777" w:rsidR="00BD57AF" w:rsidRDefault="00BD57AF" w:rsidP="00480677">
            <w:pPr>
              <w:spacing w:before="60" w:after="60"/>
              <w:jc w:val="left"/>
              <w:rPr>
                <w:rFonts w:cs="Calibri"/>
                <w:sz w:val="19"/>
                <w:szCs w:val="19"/>
                <w:lang w:eastAsia="fr-FR"/>
              </w:rPr>
            </w:pPr>
          </w:p>
        </w:tc>
        <w:tc>
          <w:tcPr>
            <w:tcW w:w="370" w:type="pct"/>
          </w:tcPr>
          <w:p w14:paraId="096F704D" w14:textId="77777777" w:rsidR="00BD57AF" w:rsidRPr="008F1C7F" w:rsidRDefault="00BD57AF" w:rsidP="00480677">
            <w:pPr>
              <w:spacing w:before="60" w:after="60"/>
              <w:jc w:val="left"/>
              <w:rPr>
                <w:rFonts w:cs="Calibri"/>
                <w:sz w:val="19"/>
                <w:szCs w:val="19"/>
                <w:lang w:eastAsia="fr-FR"/>
              </w:rPr>
            </w:pPr>
          </w:p>
        </w:tc>
        <w:tc>
          <w:tcPr>
            <w:tcW w:w="370" w:type="pct"/>
          </w:tcPr>
          <w:p w14:paraId="1333ED4D" w14:textId="77777777" w:rsidR="00BD57AF" w:rsidRDefault="00BD57AF" w:rsidP="00480677">
            <w:pPr>
              <w:spacing w:before="60" w:after="60"/>
              <w:jc w:val="left"/>
              <w:rPr>
                <w:rFonts w:cs="Calibri"/>
                <w:sz w:val="19"/>
                <w:szCs w:val="19"/>
                <w:lang w:eastAsia="fr-FR"/>
              </w:rPr>
            </w:pPr>
          </w:p>
        </w:tc>
        <w:tc>
          <w:tcPr>
            <w:tcW w:w="370" w:type="pct"/>
          </w:tcPr>
          <w:p w14:paraId="4A2366B5" w14:textId="77777777" w:rsidR="00BD57AF" w:rsidRDefault="00BD57AF" w:rsidP="00480677">
            <w:pPr>
              <w:spacing w:before="60" w:after="60"/>
              <w:jc w:val="left"/>
              <w:rPr>
                <w:rFonts w:cs="Calibri"/>
                <w:sz w:val="19"/>
                <w:szCs w:val="19"/>
                <w:lang w:eastAsia="fr-FR"/>
              </w:rPr>
            </w:pPr>
          </w:p>
        </w:tc>
        <w:tc>
          <w:tcPr>
            <w:tcW w:w="880" w:type="pct"/>
          </w:tcPr>
          <w:p w14:paraId="4B280F63" w14:textId="77777777" w:rsidR="00BD57AF" w:rsidRDefault="00BD57AF" w:rsidP="00480677">
            <w:pPr>
              <w:spacing w:before="60" w:after="60"/>
              <w:jc w:val="left"/>
              <w:rPr>
                <w:rFonts w:cs="Calibri"/>
                <w:sz w:val="19"/>
                <w:szCs w:val="19"/>
                <w:lang w:eastAsia="fr-FR"/>
              </w:rPr>
            </w:pPr>
          </w:p>
        </w:tc>
        <w:tc>
          <w:tcPr>
            <w:tcW w:w="927" w:type="pct"/>
          </w:tcPr>
          <w:p w14:paraId="5AE31670" w14:textId="77777777" w:rsidR="00BD57AF" w:rsidRDefault="00BD57AF" w:rsidP="00480677">
            <w:pPr>
              <w:spacing w:before="60" w:after="60"/>
              <w:jc w:val="left"/>
              <w:rPr>
                <w:rFonts w:cs="Calibri"/>
                <w:sz w:val="19"/>
                <w:szCs w:val="19"/>
                <w:lang w:eastAsia="fr-FR"/>
              </w:rPr>
            </w:pPr>
          </w:p>
        </w:tc>
      </w:tr>
      <w:tr w:rsidR="00BD57AF" w:rsidRPr="00485456" w14:paraId="129A400B" w14:textId="77777777" w:rsidTr="00BD57AF">
        <w:trPr>
          <w:trHeight w:val="454"/>
        </w:trPr>
        <w:tc>
          <w:tcPr>
            <w:tcW w:w="602" w:type="pct"/>
          </w:tcPr>
          <w:p w14:paraId="7C30E350" w14:textId="77777777" w:rsidR="00BD57AF" w:rsidRPr="005F179E" w:rsidRDefault="00BD57AF" w:rsidP="00F35BCD">
            <w:pPr>
              <w:jc w:val="left"/>
              <w:rPr>
                <w:noProof/>
                <w:lang w:eastAsia="fr-FR"/>
              </w:rPr>
            </w:pPr>
          </w:p>
        </w:tc>
        <w:tc>
          <w:tcPr>
            <w:tcW w:w="879" w:type="pct"/>
          </w:tcPr>
          <w:p w14:paraId="7A8D7E27" w14:textId="77777777" w:rsidR="00BD57AF" w:rsidRDefault="00BD57AF" w:rsidP="00480677">
            <w:pPr>
              <w:spacing w:before="60" w:after="60"/>
              <w:jc w:val="left"/>
              <w:rPr>
                <w:rFonts w:cs="Calibri"/>
                <w:sz w:val="19"/>
                <w:szCs w:val="19"/>
                <w:lang w:eastAsia="fr-FR"/>
              </w:rPr>
            </w:pPr>
          </w:p>
        </w:tc>
        <w:tc>
          <w:tcPr>
            <w:tcW w:w="602" w:type="pct"/>
          </w:tcPr>
          <w:p w14:paraId="212D9562" w14:textId="77777777" w:rsidR="00BD57AF" w:rsidRDefault="00BD57AF" w:rsidP="00480677">
            <w:pPr>
              <w:spacing w:before="60" w:after="60"/>
              <w:jc w:val="left"/>
              <w:rPr>
                <w:rFonts w:cs="Calibri"/>
                <w:sz w:val="19"/>
                <w:szCs w:val="19"/>
                <w:lang w:eastAsia="fr-FR"/>
              </w:rPr>
            </w:pPr>
          </w:p>
        </w:tc>
        <w:tc>
          <w:tcPr>
            <w:tcW w:w="370" w:type="pct"/>
          </w:tcPr>
          <w:p w14:paraId="6CC883C6" w14:textId="77777777" w:rsidR="00BD57AF" w:rsidRPr="008F1C7F" w:rsidRDefault="00BD57AF" w:rsidP="00480677">
            <w:pPr>
              <w:spacing w:before="60" w:after="60"/>
              <w:jc w:val="left"/>
              <w:rPr>
                <w:rFonts w:cs="Calibri"/>
                <w:sz w:val="19"/>
                <w:szCs w:val="19"/>
                <w:lang w:eastAsia="fr-FR"/>
              </w:rPr>
            </w:pPr>
          </w:p>
        </w:tc>
        <w:tc>
          <w:tcPr>
            <w:tcW w:w="370" w:type="pct"/>
          </w:tcPr>
          <w:p w14:paraId="63744574" w14:textId="77777777" w:rsidR="00BD57AF" w:rsidRDefault="00BD57AF" w:rsidP="00480677">
            <w:pPr>
              <w:spacing w:before="60" w:after="60"/>
              <w:jc w:val="left"/>
              <w:rPr>
                <w:rFonts w:cs="Calibri"/>
                <w:sz w:val="19"/>
                <w:szCs w:val="19"/>
                <w:lang w:eastAsia="fr-FR"/>
              </w:rPr>
            </w:pPr>
          </w:p>
        </w:tc>
        <w:tc>
          <w:tcPr>
            <w:tcW w:w="370" w:type="pct"/>
          </w:tcPr>
          <w:p w14:paraId="7E995D29" w14:textId="77777777" w:rsidR="00BD57AF" w:rsidRDefault="00BD57AF" w:rsidP="00480677">
            <w:pPr>
              <w:spacing w:before="60" w:after="60"/>
              <w:jc w:val="left"/>
              <w:rPr>
                <w:rFonts w:cs="Calibri"/>
                <w:sz w:val="19"/>
                <w:szCs w:val="19"/>
                <w:lang w:eastAsia="fr-FR"/>
              </w:rPr>
            </w:pPr>
          </w:p>
        </w:tc>
        <w:tc>
          <w:tcPr>
            <w:tcW w:w="880" w:type="pct"/>
          </w:tcPr>
          <w:p w14:paraId="5C97EEEB" w14:textId="77777777" w:rsidR="00BD57AF" w:rsidRDefault="00BD57AF" w:rsidP="00480677">
            <w:pPr>
              <w:spacing w:before="60" w:after="60"/>
              <w:jc w:val="left"/>
              <w:rPr>
                <w:rFonts w:cs="Calibri"/>
                <w:sz w:val="19"/>
                <w:szCs w:val="19"/>
                <w:lang w:eastAsia="fr-FR"/>
              </w:rPr>
            </w:pPr>
          </w:p>
        </w:tc>
        <w:tc>
          <w:tcPr>
            <w:tcW w:w="927" w:type="pct"/>
          </w:tcPr>
          <w:p w14:paraId="4BB5A57B" w14:textId="77777777" w:rsidR="00BD57AF" w:rsidRDefault="00BD57AF" w:rsidP="00480677">
            <w:pPr>
              <w:spacing w:before="60" w:after="60"/>
              <w:jc w:val="left"/>
              <w:rPr>
                <w:rFonts w:cs="Calibri"/>
                <w:sz w:val="19"/>
                <w:szCs w:val="19"/>
                <w:lang w:eastAsia="fr-FR"/>
              </w:rPr>
            </w:pPr>
          </w:p>
        </w:tc>
      </w:tr>
      <w:tr w:rsidR="00BD57AF" w:rsidRPr="00485456" w14:paraId="32CBFF87" w14:textId="77777777" w:rsidTr="00BD57AF">
        <w:trPr>
          <w:trHeight w:val="454"/>
        </w:trPr>
        <w:tc>
          <w:tcPr>
            <w:tcW w:w="602" w:type="pct"/>
          </w:tcPr>
          <w:p w14:paraId="4297B01A" w14:textId="77777777" w:rsidR="00BD57AF" w:rsidRPr="005F179E" w:rsidRDefault="00BD57AF" w:rsidP="00F35BCD">
            <w:pPr>
              <w:jc w:val="left"/>
              <w:rPr>
                <w:noProof/>
                <w:lang w:eastAsia="fr-FR"/>
              </w:rPr>
            </w:pPr>
          </w:p>
        </w:tc>
        <w:tc>
          <w:tcPr>
            <w:tcW w:w="879" w:type="pct"/>
          </w:tcPr>
          <w:p w14:paraId="504BA192" w14:textId="77777777" w:rsidR="00BD57AF" w:rsidRDefault="00BD57AF" w:rsidP="00480677">
            <w:pPr>
              <w:spacing w:before="60" w:after="60"/>
              <w:jc w:val="left"/>
              <w:rPr>
                <w:rFonts w:cs="Calibri"/>
                <w:sz w:val="19"/>
                <w:szCs w:val="19"/>
                <w:lang w:eastAsia="fr-FR"/>
              </w:rPr>
            </w:pPr>
          </w:p>
        </w:tc>
        <w:tc>
          <w:tcPr>
            <w:tcW w:w="602" w:type="pct"/>
          </w:tcPr>
          <w:p w14:paraId="00824CDD" w14:textId="77777777" w:rsidR="00BD57AF" w:rsidRDefault="00BD57AF" w:rsidP="00480677">
            <w:pPr>
              <w:spacing w:before="60" w:after="60"/>
              <w:jc w:val="left"/>
              <w:rPr>
                <w:rFonts w:cs="Calibri"/>
                <w:sz w:val="19"/>
                <w:szCs w:val="19"/>
                <w:lang w:eastAsia="fr-FR"/>
              </w:rPr>
            </w:pPr>
          </w:p>
        </w:tc>
        <w:tc>
          <w:tcPr>
            <w:tcW w:w="370" w:type="pct"/>
          </w:tcPr>
          <w:p w14:paraId="21CB6033" w14:textId="77777777" w:rsidR="00BD57AF" w:rsidRPr="008F1C7F" w:rsidRDefault="00BD57AF" w:rsidP="00480677">
            <w:pPr>
              <w:spacing w:before="60" w:after="60"/>
              <w:jc w:val="left"/>
              <w:rPr>
                <w:rFonts w:cs="Calibri"/>
                <w:sz w:val="19"/>
                <w:szCs w:val="19"/>
                <w:lang w:eastAsia="fr-FR"/>
              </w:rPr>
            </w:pPr>
          </w:p>
        </w:tc>
        <w:tc>
          <w:tcPr>
            <w:tcW w:w="370" w:type="pct"/>
          </w:tcPr>
          <w:p w14:paraId="12365AED" w14:textId="77777777" w:rsidR="00BD57AF" w:rsidRDefault="00BD57AF" w:rsidP="00480677">
            <w:pPr>
              <w:spacing w:before="60" w:after="60"/>
              <w:jc w:val="left"/>
              <w:rPr>
                <w:rFonts w:cs="Calibri"/>
                <w:sz w:val="19"/>
                <w:szCs w:val="19"/>
                <w:lang w:eastAsia="fr-FR"/>
              </w:rPr>
            </w:pPr>
          </w:p>
        </w:tc>
        <w:tc>
          <w:tcPr>
            <w:tcW w:w="370" w:type="pct"/>
          </w:tcPr>
          <w:p w14:paraId="4A4ADF45" w14:textId="77777777" w:rsidR="00BD57AF" w:rsidRDefault="00BD57AF" w:rsidP="00480677">
            <w:pPr>
              <w:spacing w:before="60" w:after="60"/>
              <w:jc w:val="left"/>
              <w:rPr>
                <w:rFonts w:cs="Calibri"/>
                <w:sz w:val="19"/>
                <w:szCs w:val="19"/>
                <w:lang w:eastAsia="fr-FR"/>
              </w:rPr>
            </w:pPr>
          </w:p>
        </w:tc>
        <w:tc>
          <w:tcPr>
            <w:tcW w:w="880" w:type="pct"/>
          </w:tcPr>
          <w:p w14:paraId="35643FDC" w14:textId="77777777" w:rsidR="00BD57AF" w:rsidRDefault="00BD57AF" w:rsidP="00480677">
            <w:pPr>
              <w:spacing w:before="60" w:after="60"/>
              <w:jc w:val="left"/>
              <w:rPr>
                <w:rFonts w:cs="Calibri"/>
                <w:sz w:val="19"/>
                <w:szCs w:val="19"/>
                <w:lang w:eastAsia="fr-FR"/>
              </w:rPr>
            </w:pPr>
          </w:p>
        </w:tc>
        <w:tc>
          <w:tcPr>
            <w:tcW w:w="927" w:type="pct"/>
          </w:tcPr>
          <w:p w14:paraId="61F2985D" w14:textId="77777777" w:rsidR="00BD57AF" w:rsidRDefault="00BD57AF" w:rsidP="00480677">
            <w:pPr>
              <w:spacing w:before="60" w:after="60"/>
              <w:jc w:val="left"/>
              <w:rPr>
                <w:rFonts w:cs="Calibri"/>
                <w:sz w:val="19"/>
                <w:szCs w:val="19"/>
                <w:lang w:eastAsia="fr-FR"/>
              </w:rPr>
            </w:pPr>
          </w:p>
        </w:tc>
      </w:tr>
    </w:tbl>
    <w:p w14:paraId="14937F40" w14:textId="1C113FA6" w:rsidR="00BD57AF" w:rsidRPr="00917421" w:rsidRDefault="00230C64" w:rsidP="00230C64">
      <w:pPr>
        <w:pStyle w:val="PSCitation"/>
        <w:jc w:val="center"/>
      </w:pPr>
      <w:r w:rsidRPr="00230C64">
        <w:t>Cet outil est à votre disposition. N’hésitez pas à l’adapter selon vos besoins.</w:t>
      </w:r>
    </w:p>
    <w:sectPr w:rsidR="00BD57AF" w:rsidRPr="00917421" w:rsidSect="00CE1141">
      <w:type w:val="continuous"/>
      <w:pgSz w:w="16838" w:h="11906" w:orient="landscape" w:code="9"/>
      <w:pgMar w:top="720" w:right="720" w:bottom="720" w:left="720" w:header="567" w:footer="454" w:gutter="0"/>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70081" w14:textId="77777777" w:rsidR="00E24116" w:rsidRDefault="00E24116" w:rsidP="006F0CC2">
      <w:r>
        <w:separator/>
      </w:r>
    </w:p>
  </w:endnote>
  <w:endnote w:type="continuationSeparator" w:id="0">
    <w:p w14:paraId="1C25B0C5" w14:textId="77777777" w:rsidR="00E24116" w:rsidRDefault="00E24116" w:rsidP="006F0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Brandon Text Regular">
    <w:panose1 w:val="00000000000000000000"/>
    <w:charset w:val="00"/>
    <w:family w:val="swiss"/>
    <w:notTrueType/>
    <w:pitch w:val="variable"/>
    <w:sig w:usb0="A00000AF" w:usb1="5000205B" w:usb2="00000000" w:usb3="00000000" w:csb0="0000009B" w:csb1="00000000"/>
  </w:font>
  <w:font w:name="Open Sans ExtraBold">
    <w:altName w:val="Times New Roman"/>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randon Text Bold">
    <w:panose1 w:val="00000000000000000000"/>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159F" w14:textId="4EE32663" w:rsidR="009F1280" w:rsidRDefault="009F1280">
    <w:pPr>
      <w:pStyle w:val="Pieddepage"/>
      <w:jc w:val="right"/>
    </w:pPr>
  </w:p>
  <w:p w14:paraId="705A6A2C" w14:textId="5A89C917" w:rsidR="009F1280" w:rsidRDefault="009F1280" w:rsidP="00C07FD2">
    <w:pPr>
      <w:pStyle w:val="Pieddepage"/>
      <w:rPr>
        <w:b/>
        <w:bCs/>
      </w:rPr>
    </w:pPr>
    <w:r>
      <w:t xml:space="preserve">Page </w:t>
    </w:r>
    <w:r>
      <w:rPr>
        <w:b/>
        <w:bCs/>
      </w:rPr>
      <w:fldChar w:fldCharType="begin"/>
    </w:r>
    <w:r>
      <w:rPr>
        <w:b/>
        <w:bCs/>
      </w:rPr>
      <w:instrText>PAGE  \* Arabic  \* MERGEFORMAT</w:instrText>
    </w:r>
    <w:r>
      <w:rPr>
        <w:b/>
        <w:bCs/>
      </w:rPr>
      <w:fldChar w:fldCharType="separate"/>
    </w:r>
    <w:r w:rsidR="00575428">
      <w:rPr>
        <w:b/>
        <w:bCs/>
        <w:noProof/>
      </w:rPr>
      <w:t>2</w:t>
    </w:r>
    <w:r>
      <w:rPr>
        <w:b/>
        <w:bCs/>
      </w:rPr>
      <w:fldChar w:fldCharType="end"/>
    </w:r>
    <w:r>
      <w:t xml:space="preserve"> sur </w:t>
    </w:r>
    <w:r>
      <w:rPr>
        <w:b/>
        <w:bCs/>
      </w:rPr>
      <w:fldChar w:fldCharType="begin"/>
    </w:r>
    <w:r>
      <w:rPr>
        <w:b/>
        <w:bCs/>
      </w:rPr>
      <w:instrText>NUMPAGES  \* Arabic  \* MERGEFORMAT</w:instrText>
    </w:r>
    <w:r>
      <w:rPr>
        <w:b/>
        <w:bCs/>
      </w:rPr>
      <w:fldChar w:fldCharType="separate"/>
    </w:r>
    <w:r w:rsidR="00575428">
      <w:rPr>
        <w:b/>
        <w:bCs/>
        <w:noProof/>
      </w:rPr>
      <w:t>2</w:t>
    </w:r>
    <w:r>
      <w:rPr>
        <w:b/>
        <w:bCs/>
      </w:rPr>
      <w:fldChar w:fldCharType="end"/>
    </w:r>
  </w:p>
  <w:p w14:paraId="57A80C06" w14:textId="52A7E9DD" w:rsidR="009F1280" w:rsidRDefault="001652C3" w:rsidP="00C07FD2">
    <w:pPr>
      <w:pStyle w:val="Pieddepage"/>
      <w:jc w:val="center"/>
    </w:pPr>
    <w:r>
      <w:t>Un outil pour la pratique, en toute autonomie</w:t>
    </w:r>
    <w:r w:rsidR="009F1280">
      <w:t xml:space="preserve"> </w:t>
    </w:r>
    <w:r>
      <w:t>–</w:t>
    </w:r>
    <w:r w:rsidR="009F1280">
      <w:t xml:space="preserve"> </w:t>
    </w:r>
    <w:r w:rsidR="00FB4308">
      <w:t xml:space="preserve">Séquence 4 – </w:t>
    </w:r>
    <w:r>
      <w:t>Module 1</w:t>
    </w:r>
    <w:r w:rsidR="00B904D2">
      <w:t xml:space="preserve"> – </w:t>
    </w:r>
    <w:hyperlink r:id="rId1" w:history="1">
      <w:r w:rsidRPr="00230C64">
        <w:rPr>
          <w:rStyle w:val="Lienhypertexte"/>
          <w:u w:val="single"/>
        </w:rPr>
        <w:t>e-parcours Promotion de la santé</w:t>
      </w:r>
    </w:hyperlink>
    <w:r>
      <w:t xml:space="preserve"> </w:t>
    </w:r>
    <w:r w:rsidR="00B21947">
      <w:t>– PromoSanté Ile-de-France</w:t>
    </w:r>
    <w:r w:rsidR="009F1280">
      <w:t xml:space="preserve">– </w:t>
    </w:r>
    <w:r>
      <w:t>202</w:t>
    </w:r>
    <w:r w:rsidR="009F1280">
      <w:rPr>
        <w:noProof/>
        <w:lang w:eastAsia="fr-FR"/>
      </w:rPr>
      <w:drawing>
        <wp:anchor distT="0" distB="0" distL="114300" distR="114300" simplePos="0" relativeHeight="251683840" behindDoc="1" locked="1" layoutInCell="1" allowOverlap="1" wp14:anchorId="0D99BCDE" wp14:editId="5109E837">
          <wp:simplePos x="0" y="0"/>
          <wp:positionH relativeFrom="page">
            <wp:posOffset>10160</wp:posOffset>
          </wp:positionH>
          <wp:positionV relativeFrom="page">
            <wp:posOffset>9290685</wp:posOffset>
          </wp:positionV>
          <wp:extent cx="7559040" cy="140462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7559040"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01D3" w14:textId="271DFF5C" w:rsidR="001652C3" w:rsidRPr="00BD57AF" w:rsidRDefault="00B21947" w:rsidP="00AB6548">
    <w:pPr>
      <w:pStyle w:val="Pieddepage"/>
      <w:jc w:val="center"/>
      <w:rPr>
        <w:color w:val="FFFFFF" w:themeColor="background1"/>
      </w:rPr>
    </w:pPr>
    <w:r>
      <w:rPr>
        <w:noProof/>
        <w:color w:val="E73C7B" w:themeColor="accent2"/>
        <w:lang w:eastAsia="fr-FR"/>
      </w:rPr>
      <mc:AlternateContent>
        <mc:Choice Requires="wps">
          <w:drawing>
            <wp:anchor distT="0" distB="0" distL="114300" distR="114300" simplePos="0" relativeHeight="251682815" behindDoc="0" locked="0" layoutInCell="1" allowOverlap="1" wp14:anchorId="7E812A72" wp14:editId="700AAF2C">
              <wp:simplePos x="0" y="0"/>
              <wp:positionH relativeFrom="column">
                <wp:posOffset>4292600</wp:posOffset>
              </wp:positionH>
              <wp:positionV relativeFrom="paragraph">
                <wp:posOffset>-1461135</wp:posOffset>
              </wp:positionV>
              <wp:extent cx="8831626" cy="4324350"/>
              <wp:effectExtent l="0" t="0" r="7620" b="0"/>
              <wp:wrapNone/>
              <wp:docPr id="22" name="Ellipse 22"/>
              <wp:cNvGraphicFramePr/>
              <a:graphic xmlns:a="http://schemas.openxmlformats.org/drawingml/2006/main">
                <a:graphicData uri="http://schemas.microsoft.com/office/word/2010/wordprocessingShape">
                  <wps:wsp>
                    <wps:cNvSpPr/>
                    <wps:spPr>
                      <a:xfrm>
                        <a:off x="0" y="0"/>
                        <a:ext cx="8831626" cy="4324350"/>
                      </a:xfrm>
                      <a:prstGeom prst="ellipse">
                        <a:avLst/>
                      </a:prstGeom>
                      <a:blipFill dpi="0" rotWithShape="1">
                        <a:blip r:embed="rId1">
                          <a:alphaModFix amt="47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2498D" id="Ellipse 22" o:spid="_x0000_s1026" style="position:absolute;margin-left:338pt;margin-top:-115.05pt;width:695.4pt;height:340.5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" stroked="f" strokeweight="2pt">
              <v:fill r:id="rId2" o:title="" opacity="30802f" recolor="t" rotate="t" type="tile"/>
            </v:oval>
          </w:pict>
        </mc:Fallback>
      </mc:AlternateContent>
    </w:r>
    <w:r>
      <w:rPr>
        <w:noProof/>
        <w:lang w:eastAsia="fr-FR"/>
      </w:rPr>
      <w:drawing>
        <wp:anchor distT="0" distB="0" distL="114300" distR="114300" simplePos="0" relativeHeight="251694080" behindDoc="0" locked="1" layoutInCell="1" allowOverlap="1" wp14:anchorId="37227EC9" wp14:editId="18114EFD">
          <wp:simplePos x="0" y="0"/>
          <wp:positionH relativeFrom="page">
            <wp:posOffset>-50800</wp:posOffset>
          </wp:positionH>
          <wp:positionV relativeFrom="page">
            <wp:posOffset>5867400</wp:posOffset>
          </wp:positionV>
          <wp:extent cx="9652000" cy="1793240"/>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3">
                    <a:extLst>
                      <a:ext uri="{28A0092B-C50C-407E-A947-70E740481C1C}">
                        <a14:useLocalDpi xmlns:a14="http://schemas.microsoft.com/office/drawing/2010/main" val="0"/>
                      </a:ext>
                    </a:extLst>
                  </a:blip>
                  <a:srcRect/>
                  <a:stretch/>
                </pic:blipFill>
                <pic:spPr bwMode="auto">
                  <a:xfrm>
                    <a:off x="0" y="0"/>
                    <a:ext cx="9652000" cy="179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2C3" w:rsidRPr="00BD57AF">
      <w:rPr>
        <w:color w:val="FFFFFF" w:themeColor="background1"/>
      </w:rPr>
      <w:t xml:space="preserve">Un outil pour la pratique, en toute autonomie – Module 1 e-parcours Promotion de la santé – </w:t>
    </w:r>
    <w:r w:rsidR="00BD57AF" w:rsidRPr="00BD57AF">
      <w:rPr>
        <w:color w:val="FFFFFF" w:themeColor="background1"/>
      </w:rPr>
      <w:t xml:space="preserve">PromoSanté Ile-de-France – </w:t>
    </w:r>
    <w:r w:rsidR="001652C3" w:rsidRPr="00BD57AF">
      <w:rPr>
        <w:color w:val="FFFFFF" w:themeColor="background1"/>
      </w:rPr>
      <w:t>202</w:t>
    </w:r>
    <w:r w:rsidR="001652C3" w:rsidRPr="00BD57AF">
      <w:rPr>
        <w:noProof/>
        <w:color w:val="FFFFFF" w:themeColor="background1"/>
        <w:lang w:eastAsia="fr-FR"/>
      </w:rPr>
      <w:drawing>
        <wp:anchor distT="0" distB="0" distL="114300" distR="114300" simplePos="0" relativeHeight="251687936" behindDoc="1" locked="1" layoutInCell="1" allowOverlap="1" wp14:anchorId="430BCF1D" wp14:editId="371560BB">
          <wp:simplePos x="0" y="0"/>
          <wp:positionH relativeFrom="page">
            <wp:posOffset>10160</wp:posOffset>
          </wp:positionH>
          <wp:positionV relativeFrom="page">
            <wp:posOffset>9290685</wp:posOffset>
          </wp:positionV>
          <wp:extent cx="7559040" cy="1404620"/>
          <wp:effectExtent l="0" t="0" r="0"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3">
                    <a:extLst>
                      <a:ext uri="{28A0092B-C50C-407E-A947-70E740481C1C}">
                        <a14:useLocalDpi xmlns:a14="http://schemas.microsoft.com/office/drawing/2010/main" val="0"/>
                      </a:ext>
                    </a:extLst>
                  </a:blip>
                  <a:srcRect/>
                  <a:stretch/>
                </pic:blipFill>
                <pic:spPr bwMode="auto">
                  <a:xfrm>
                    <a:off x="0" y="0"/>
                    <a:ext cx="7559040"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2C3" w:rsidRPr="00BD57AF">
      <w:rPr>
        <w:color w:val="FFFFFF" w:themeColor="background1"/>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DBA40" w14:textId="77777777" w:rsidR="00E24116" w:rsidRDefault="00E24116" w:rsidP="006F0CC2">
      <w:r>
        <w:separator/>
      </w:r>
    </w:p>
  </w:footnote>
  <w:footnote w:type="continuationSeparator" w:id="0">
    <w:p w14:paraId="67A159E1" w14:textId="77777777" w:rsidR="00E24116" w:rsidRDefault="00E24116" w:rsidP="006F0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B6D5" w14:textId="77777777" w:rsidR="009F1280" w:rsidRDefault="009F1280" w:rsidP="009630FD">
    <w:pPr>
      <w:pStyle w:val="En-tt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1EF7" w14:textId="29D526D6" w:rsidR="009F1280" w:rsidRDefault="00575428" w:rsidP="001652C3">
    <w:pPr>
      <w:pStyle w:val="En-tte"/>
      <w:ind w:firstLine="708"/>
    </w:pPr>
    <w:r w:rsidRPr="00D75FBF">
      <w:rPr>
        <w:rFonts w:cs="Calibri"/>
        <w:noProof/>
        <w:sz w:val="52"/>
        <w:lang w:eastAsia="fr-FR"/>
      </w:rPr>
      <w:drawing>
        <wp:anchor distT="0" distB="0" distL="114300" distR="114300" simplePos="0" relativeHeight="251696128" behindDoc="0" locked="0" layoutInCell="1" allowOverlap="1" wp14:anchorId="713FBB60" wp14:editId="6CEE40AD">
          <wp:simplePos x="0" y="0"/>
          <wp:positionH relativeFrom="column">
            <wp:posOffset>-384175</wp:posOffset>
          </wp:positionH>
          <wp:positionV relativeFrom="paragraph">
            <wp:posOffset>-302895</wp:posOffset>
          </wp:positionV>
          <wp:extent cx="1559560" cy="635635"/>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S_Logo_Signature.png"/>
                  <pic:cNvPicPr/>
                </pic:nvPicPr>
                <pic:blipFill>
                  <a:blip r:embed="rId1">
                    <a:extLst>
                      <a:ext uri="{28A0092B-C50C-407E-A947-70E740481C1C}">
                        <a14:useLocalDpi xmlns:a14="http://schemas.microsoft.com/office/drawing/2010/main" val="0"/>
                      </a:ext>
                    </a:extLst>
                  </a:blip>
                  <a:stretch>
                    <a:fillRect/>
                  </a:stretch>
                </pic:blipFill>
                <pic:spPr>
                  <a:xfrm>
                    <a:off x="0" y="0"/>
                    <a:ext cx="1559560" cy="635635"/>
                  </a:xfrm>
                  <a:prstGeom prst="rect">
                    <a:avLst/>
                  </a:prstGeom>
                </pic:spPr>
              </pic:pic>
            </a:graphicData>
          </a:graphic>
          <wp14:sizeRelH relativeFrom="margin">
            <wp14:pctWidth>0</wp14:pctWidth>
          </wp14:sizeRelH>
          <wp14:sizeRelV relativeFrom="margin">
            <wp14:pctHeight>0</wp14:pctHeight>
          </wp14:sizeRelV>
        </wp:anchor>
      </w:drawing>
    </w:r>
    <w:r w:rsidR="00B21947">
      <w:rPr>
        <w:noProof/>
        <w:lang w:eastAsia="fr-FR"/>
      </w:rPr>
      <w:drawing>
        <wp:anchor distT="0" distB="0" distL="114300" distR="114300" simplePos="0" relativeHeight="251692032" behindDoc="1" locked="0" layoutInCell="1" allowOverlap="1" wp14:anchorId="10E3008C" wp14:editId="626AF7D2">
          <wp:simplePos x="0" y="0"/>
          <wp:positionH relativeFrom="page">
            <wp:posOffset>12700</wp:posOffset>
          </wp:positionH>
          <wp:positionV relativeFrom="page">
            <wp:posOffset>0</wp:posOffset>
          </wp:positionV>
          <wp:extent cx="10712450" cy="275653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S_191205_MasqueWord_EXE_9.png"/>
                  <pic:cNvPicPr/>
                </pic:nvPicPr>
                <pic:blipFill rotWithShape="1">
                  <a:blip r:embed="rId2">
                    <a:extLst>
                      <a:ext uri="{28A0092B-C50C-407E-A947-70E740481C1C}">
                        <a14:useLocalDpi xmlns:a14="http://schemas.microsoft.com/office/drawing/2010/main" val="0"/>
                      </a:ext>
                    </a:extLst>
                  </a:blip>
                  <a:srcRect/>
                  <a:stretch/>
                </pic:blipFill>
                <pic:spPr bwMode="auto">
                  <a:xfrm rot="10800000">
                    <a:off x="0" y="0"/>
                    <a:ext cx="10712450" cy="275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280">
      <w:t xml:space="preserve">                </w:t>
    </w:r>
    <w:r w:rsidR="009F128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PS_191014_LOGO_PSIDF_petaleRose"/>
      </v:shape>
    </w:pict>
  </w:numPicBullet>
  <w:abstractNum w:abstractNumId="0" w15:restartNumberingAfterBreak="0">
    <w:nsid w:val="0CC22027"/>
    <w:multiLevelType w:val="hybridMultilevel"/>
    <w:tmpl w:val="BEB6E9BE"/>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2918353C"/>
    <w:multiLevelType w:val="hybridMultilevel"/>
    <w:tmpl w:val="D3505F8E"/>
    <w:lvl w:ilvl="0" w:tplc="D67A91AA">
      <w:numFmt w:val="bullet"/>
      <w:lvlText w:val="-"/>
      <w:lvlJc w:val="left"/>
      <w:pPr>
        <w:ind w:left="360" w:hanging="360"/>
      </w:pPr>
      <w:rPr>
        <w:rFonts w:ascii="Open Sans" w:eastAsiaTheme="minorHAnsi" w:hAnsi="Open Sans" w:cs="Open Sans"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7AC132A"/>
    <w:multiLevelType w:val="hybridMultilevel"/>
    <w:tmpl w:val="6A2C88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540607"/>
    <w:multiLevelType w:val="hybridMultilevel"/>
    <w:tmpl w:val="DB9800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73C0FB1"/>
    <w:multiLevelType w:val="multilevel"/>
    <w:tmpl w:val="2EEED460"/>
    <w:lvl w:ilvl="0">
      <w:start w:val="1"/>
      <w:numFmt w:val="bullet"/>
      <w:pStyle w:val="PSPuce1"/>
      <w:lvlText w:val=""/>
      <w:lvlPicBulletId w:val="0"/>
      <w:lvlJc w:val="left"/>
      <w:pPr>
        <w:ind w:left="4565" w:hanging="340"/>
      </w:pPr>
      <w:rPr>
        <w:rFonts w:ascii="Symbol" w:hAnsi="Symbol" w:hint="default"/>
        <w:color w:val="auto"/>
      </w:rPr>
    </w:lvl>
    <w:lvl w:ilvl="1">
      <w:start w:val="1"/>
      <w:numFmt w:val="bullet"/>
      <w:pStyle w:val="PSPuce2"/>
      <w:lvlText w:val="·"/>
      <w:lvlJc w:val="left"/>
      <w:pPr>
        <w:tabs>
          <w:tab w:val="num" w:pos="3318"/>
        </w:tabs>
        <w:ind w:left="3148" w:hanging="57"/>
      </w:pPr>
      <w:rPr>
        <w:rFonts w:ascii="Symbol" w:hAnsi="Symbol" w:hint="default"/>
        <w:color w:val="263373" w:themeColor="text1"/>
      </w:rPr>
    </w:lvl>
    <w:lvl w:ilvl="2">
      <w:start w:val="1"/>
      <w:numFmt w:val="bullet"/>
      <w:pStyle w:val="PSPuce3"/>
      <w:lvlText w:val="-"/>
      <w:lvlJc w:val="left"/>
      <w:pPr>
        <w:ind w:left="9356" w:firstLine="397"/>
      </w:pPr>
      <w:rPr>
        <w:rFonts w:ascii="Open Sans" w:hAnsi="Open Sans" w:hint="default"/>
        <w:color w:val="auto"/>
      </w:rPr>
    </w:lvl>
    <w:lvl w:ilvl="3">
      <w:start w:val="1"/>
      <w:numFmt w:val="decimal"/>
      <w:lvlText w:val="(%4)"/>
      <w:lvlJc w:val="left"/>
      <w:pPr>
        <w:ind w:left="680" w:firstLine="0"/>
      </w:pPr>
      <w:rPr>
        <w:rFonts w:hint="default"/>
      </w:rPr>
    </w:lvl>
    <w:lvl w:ilvl="4">
      <w:start w:val="1"/>
      <w:numFmt w:val="lowerLetter"/>
      <w:lvlText w:val="(%5)"/>
      <w:lvlJc w:val="left"/>
      <w:pPr>
        <w:ind w:left="680" w:firstLine="0"/>
      </w:pPr>
      <w:rPr>
        <w:rFonts w:hint="default"/>
      </w:rPr>
    </w:lvl>
    <w:lvl w:ilvl="5">
      <w:start w:val="1"/>
      <w:numFmt w:val="lowerRoman"/>
      <w:lvlText w:val="(%6)"/>
      <w:lvlJc w:val="left"/>
      <w:pPr>
        <w:ind w:left="680" w:firstLine="0"/>
      </w:pPr>
      <w:rPr>
        <w:rFonts w:hint="default"/>
      </w:rPr>
    </w:lvl>
    <w:lvl w:ilvl="6">
      <w:start w:val="1"/>
      <w:numFmt w:val="decimal"/>
      <w:lvlText w:val="%7."/>
      <w:lvlJc w:val="left"/>
      <w:pPr>
        <w:ind w:left="680" w:firstLine="0"/>
      </w:pPr>
      <w:rPr>
        <w:rFonts w:hint="default"/>
      </w:rPr>
    </w:lvl>
    <w:lvl w:ilvl="7">
      <w:start w:val="1"/>
      <w:numFmt w:val="lowerLetter"/>
      <w:lvlText w:val="%8."/>
      <w:lvlJc w:val="left"/>
      <w:pPr>
        <w:ind w:left="680" w:firstLine="0"/>
      </w:pPr>
      <w:rPr>
        <w:rFonts w:hint="default"/>
      </w:rPr>
    </w:lvl>
    <w:lvl w:ilvl="8">
      <w:start w:val="1"/>
      <w:numFmt w:val="lowerRoman"/>
      <w:lvlText w:val="%9."/>
      <w:lvlJc w:val="left"/>
      <w:pPr>
        <w:ind w:left="680" w:firstLine="0"/>
      </w:pPr>
      <w:rPr>
        <w:rFonts w:hint="default"/>
      </w:rPr>
    </w:lvl>
  </w:abstractNum>
  <w:abstractNum w:abstractNumId="5" w15:restartNumberingAfterBreak="0">
    <w:nsid w:val="4825086A"/>
    <w:multiLevelType w:val="hybridMultilevel"/>
    <w:tmpl w:val="D0C82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663E1B"/>
    <w:multiLevelType w:val="hybridMultilevel"/>
    <w:tmpl w:val="9964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71469E"/>
    <w:multiLevelType w:val="hybridMultilevel"/>
    <w:tmpl w:val="998E74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9227FDA"/>
    <w:multiLevelType w:val="hybridMultilevel"/>
    <w:tmpl w:val="51743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A803E8"/>
    <w:multiLevelType w:val="hybridMultilevel"/>
    <w:tmpl w:val="EFF65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6D87DB3"/>
    <w:multiLevelType w:val="hybridMultilevel"/>
    <w:tmpl w:val="FB7C6340"/>
    <w:lvl w:ilvl="0" w:tplc="72CC760E">
      <w:start w:val="17"/>
      <w:numFmt w:val="bullet"/>
      <w:lvlText w:val="-"/>
      <w:lvlJc w:val="left"/>
      <w:pPr>
        <w:ind w:left="360" w:hanging="360"/>
      </w:pPr>
      <w:rPr>
        <w:rFonts w:ascii="Brandon Text Regular" w:eastAsiaTheme="minorHAnsi" w:hAnsi="Brandon Text Regular"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4"/>
  </w:num>
  <w:num w:numId="4">
    <w:abstractNumId w:val="6"/>
  </w:num>
  <w:num w:numId="5">
    <w:abstractNumId w:val="4"/>
  </w:num>
  <w:num w:numId="6">
    <w:abstractNumId w:val="9"/>
  </w:num>
  <w:num w:numId="7">
    <w:abstractNumId w:val="2"/>
  </w:num>
  <w:num w:numId="8">
    <w:abstractNumId w:val="5"/>
  </w:num>
  <w:num w:numId="9">
    <w:abstractNumId w:val="7"/>
  </w:num>
  <w:num w:numId="10">
    <w:abstractNumId w:val="3"/>
  </w:num>
  <w:num w:numId="11">
    <w:abstractNumId w:val="8"/>
  </w:num>
  <w:num w:numId="12">
    <w:abstractNumId w:val="1"/>
  </w:num>
  <w:num w:numId="1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C03"/>
    <w:rsid w:val="00000590"/>
    <w:rsid w:val="0000059D"/>
    <w:rsid w:val="00000642"/>
    <w:rsid w:val="00001EA0"/>
    <w:rsid w:val="000030A6"/>
    <w:rsid w:val="00003432"/>
    <w:rsid w:val="00003A53"/>
    <w:rsid w:val="00004402"/>
    <w:rsid w:val="0000577B"/>
    <w:rsid w:val="000121DD"/>
    <w:rsid w:val="00014D90"/>
    <w:rsid w:val="00017006"/>
    <w:rsid w:val="00020D24"/>
    <w:rsid w:val="0002101C"/>
    <w:rsid w:val="00023FBC"/>
    <w:rsid w:val="00025528"/>
    <w:rsid w:val="00025FD0"/>
    <w:rsid w:val="000275D8"/>
    <w:rsid w:val="00031074"/>
    <w:rsid w:val="00031211"/>
    <w:rsid w:val="00031BB3"/>
    <w:rsid w:val="000321D4"/>
    <w:rsid w:val="00032E57"/>
    <w:rsid w:val="0003333B"/>
    <w:rsid w:val="00033450"/>
    <w:rsid w:val="00035A2E"/>
    <w:rsid w:val="00036204"/>
    <w:rsid w:val="00036C03"/>
    <w:rsid w:val="00036FE3"/>
    <w:rsid w:val="00037156"/>
    <w:rsid w:val="0003770C"/>
    <w:rsid w:val="000424A0"/>
    <w:rsid w:val="000432C3"/>
    <w:rsid w:val="000453E5"/>
    <w:rsid w:val="000462A8"/>
    <w:rsid w:val="000476B5"/>
    <w:rsid w:val="00047BCA"/>
    <w:rsid w:val="00050511"/>
    <w:rsid w:val="00050B20"/>
    <w:rsid w:val="000512BA"/>
    <w:rsid w:val="00053BB0"/>
    <w:rsid w:val="00055C28"/>
    <w:rsid w:val="000637D3"/>
    <w:rsid w:val="000640D1"/>
    <w:rsid w:val="0006483E"/>
    <w:rsid w:val="00064BCE"/>
    <w:rsid w:val="00067E00"/>
    <w:rsid w:val="000702C1"/>
    <w:rsid w:val="00070C4C"/>
    <w:rsid w:val="00071E5C"/>
    <w:rsid w:val="00072415"/>
    <w:rsid w:val="00074496"/>
    <w:rsid w:val="00074C06"/>
    <w:rsid w:val="00075662"/>
    <w:rsid w:val="000768D4"/>
    <w:rsid w:val="000865A0"/>
    <w:rsid w:val="00091AF7"/>
    <w:rsid w:val="0009334A"/>
    <w:rsid w:val="00096119"/>
    <w:rsid w:val="00096FD5"/>
    <w:rsid w:val="00097874"/>
    <w:rsid w:val="00097C82"/>
    <w:rsid w:val="000A0D26"/>
    <w:rsid w:val="000A15D3"/>
    <w:rsid w:val="000A2723"/>
    <w:rsid w:val="000A426E"/>
    <w:rsid w:val="000A718F"/>
    <w:rsid w:val="000A7290"/>
    <w:rsid w:val="000A752A"/>
    <w:rsid w:val="000B1026"/>
    <w:rsid w:val="000B25DB"/>
    <w:rsid w:val="000B37D6"/>
    <w:rsid w:val="000B3FD1"/>
    <w:rsid w:val="000B4D35"/>
    <w:rsid w:val="000B6425"/>
    <w:rsid w:val="000C089A"/>
    <w:rsid w:val="000C282D"/>
    <w:rsid w:val="000C5183"/>
    <w:rsid w:val="000C600A"/>
    <w:rsid w:val="000C6924"/>
    <w:rsid w:val="000C7BDD"/>
    <w:rsid w:val="000D0B27"/>
    <w:rsid w:val="000D2734"/>
    <w:rsid w:val="000D2E5C"/>
    <w:rsid w:val="000D45BB"/>
    <w:rsid w:val="000D45CF"/>
    <w:rsid w:val="000D4C27"/>
    <w:rsid w:val="000D4D46"/>
    <w:rsid w:val="000D53E2"/>
    <w:rsid w:val="000D6DF4"/>
    <w:rsid w:val="000D77EB"/>
    <w:rsid w:val="000D7A3D"/>
    <w:rsid w:val="000D7CD5"/>
    <w:rsid w:val="000E1D5C"/>
    <w:rsid w:val="000E2BF9"/>
    <w:rsid w:val="000E66D7"/>
    <w:rsid w:val="000E66DB"/>
    <w:rsid w:val="000E7813"/>
    <w:rsid w:val="000E7870"/>
    <w:rsid w:val="000F0804"/>
    <w:rsid w:val="000F0873"/>
    <w:rsid w:val="000F1324"/>
    <w:rsid w:val="000F2B50"/>
    <w:rsid w:val="000F2D8B"/>
    <w:rsid w:val="000F2DAD"/>
    <w:rsid w:val="000F32F9"/>
    <w:rsid w:val="000F3DE7"/>
    <w:rsid w:val="000F54E1"/>
    <w:rsid w:val="000F5AB3"/>
    <w:rsid w:val="000F7429"/>
    <w:rsid w:val="001001DF"/>
    <w:rsid w:val="00102361"/>
    <w:rsid w:val="001029F8"/>
    <w:rsid w:val="001059BD"/>
    <w:rsid w:val="00106462"/>
    <w:rsid w:val="00106A4F"/>
    <w:rsid w:val="00107BFF"/>
    <w:rsid w:val="001103AF"/>
    <w:rsid w:val="00110BF9"/>
    <w:rsid w:val="00111F3E"/>
    <w:rsid w:val="0011381C"/>
    <w:rsid w:val="001169DC"/>
    <w:rsid w:val="001171B5"/>
    <w:rsid w:val="00122AA3"/>
    <w:rsid w:val="001231B2"/>
    <w:rsid w:val="00123B15"/>
    <w:rsid w:val="00123D65"/>
    <w:rsid w:val="00124742"/>
    <w:rsid w:val="001261FC"/>
    <w:rsid w:val="00126C29"/>
    <w:rsid w:val="00130191"/>
    <w:rsid w:val="00131CE8"/>
    <w:rsid w:val="00132C70"/>
    <w:rsid w:val="00133A2B"/>
    <w:rsid w:val="0013746D"/>
    <w:rsid w:val="001411E8"/>
    <w:rsid w:val="001419F1"/>
    <w:rsid w:val="001420A4"/>
    <w:rsid w:val="001461D0"/>
    <w:rsid w:val="0015063E"/>
    <w:rsid w:val="00151383"/>
    <w:rsid w:val="0015187E"/>
    <w:rsid w:val="00152A0A"/>
    <w:rsid w:val="00153C9B"/>
    <w:rsid w:val="0015426A"/>
    <w:rsid w:val="00160184"/>
    <w:rsid w:val="001608FA"/>
    <w:rsid w:val="001612B9"/>
    <w:rsid w:val="001624EA"/>
    <w:rsid w:val="00162612"/>
    <w:rsid w:val="00164CD7"/>
    <w:rsid w:val="00164EF7"/>
    <w:rsid w:val="001652C3"/>
    <w:rsid w:val="00165691"/>
    <w:rsid w:val="0017056A"/>
    <w:rsid w:val="0017152E"/>
    <w:rsid w:val="00171BAD"/>
    <w:rsid w:val="00171D5D"/>
    <w:rsid w:val="001729FB"/>
    <w:rsid w:val="0017614A"/>
    <w:rsid w:val="00182086"/>
    <w:rsid w:val="00184F00"/>
    <w:rsid w:val="00185184"/>
    <w:rsid w:val="00185451"/>
    <w:rsid w:val="00187A6F"/>
    <w:rsid w:val="00191D51"/>
    <w:rsid w:val="00193240"/>
    <w:rsid w:val="001937BE"/>
    <w:rsid w:val="00193D86"/>
    <w:rsid w:val="00197830"/>
    <w:rsid w:val="00197B7E"/>
    <w:rsid w:val="001A0DB5"/>
    <w:rsid w:val="001A19F4"/>
    <w:rsid w:val="001A1BC9"/>
    <w:rsid w:val="001A1C8E"/>
    <w:rsid w:val="001A2300"/>
    <w:rsid w:val="001A23EB"/>
    <w:rsid w:val="001A585B"/>
    <w:rsid w:val="001A77E2"/>
    <w:rsid w:val="001B1801"/>
    <w:rsid w:val="001B1C52"/>
    <w:rsid w:val="001B5026"/>
    <w:rsid w:val="001B6790"/>
    <w:rsid w:val="001B77EA"/>
    <w:rsid w:val="001B7C4F"/>
    <w:rsid w:val="001B7F49"/>
    <w:rsid w:val="001C07C9"/>
    <w:rsid w:val="001C089E"/>
    <w:rsid w:val="001C1190"/>
    <w:rsid w:val="001C14EA"/>
    <w:rsid w:val="001C2F9D"/>
    <w:rsid w:val="001C4CFC"/>
    <w:rsid w:val="001C5315"/>
    <w:rsid w:val="001C532B"/>
    <w:rsid w:val="001C6608"/>
    <w:rsid w:val="001C7719"/>
    <w:rsid w:val="001D1B4F"/>
    <w:rsid w:val="001D58A9"/>
    <w:rsid w:val="001D5BBB"/>
    <w:rsid w:val="001D7013"/>
    <w:rsid w:val="001D78DD"/>
    <w:rsid w:val="001E63D1"/>
    <w:rsid w:val="001F061F"/>
    <w:rsid w:val="001F0862"/>
    <w:rsid w:val="001F0F3B"/>
    <w:rsid w:val="001F1B04"/>
    <w:rsid w:val="001F1C34"/>
    <w:rsid w:val="001F4D79"/>
    <w:rsid w:val="002007F0"/>
    <w:rsid w:val="002018BB"/>
    <w:rsid w:val="002022B3"/>
    <w:rsid w:val="00202989"/>
    <w:rsid w:val="00204520"/>
    <w:rsid w:val="00204688"/>
    <w:rsid w:val="00204845"/>
    <w:rsid w:val="0020547B"/>
    <w:rsid w:val="00205667"/>
    <w:rsid w:val="00207148"/>
    <w:rsid w:val="00207D7C"/>
    <w:rsid w:val="002103F3"/>
    <w:rsid w:val="00211FEF"/>
    <w:rsid w:val="002162CE"/>
    <w:rsid w:val="00217314"/>
    <w:rsid w:val="00217467"/>
    <w:rsid w:val="002178B5"/>
    <w:rsid w:val="00221FDD"/>
    <w:rsid w:val="002268CB"/>
    <w:rsid w:val="00230C64"/>
    <w:rsid w:val="00233E63"/>
    <w:rsid w:val="00234D68"/>
    <w:rsid w:val="00236326"/>
    <w:rsid w:val="00237CD0"/>
    <w:rsid w:val="00240345"/>
    <w:rsid w:val="00241931"/>
    <w:rsid w:val="00242ADA"/>
    <w:rsid w:val="00243AD5"/>
    <w:rsid w:val="00243EDA"/>
    <w:rsid w:val="002476FA"/>
    <w:rsid w:val="00247A4F"/>
    <w:rsid w:val="00250945"/>
    <w:rsid w:val="00251310"/>
    <w:rsid w:val="00251574"/>
    <w:rsid w:val="00251FA5"/>
    <w:rsid w:val="0025213E"/>
    <w:rsid w:val="00252997"/>
    <w:rsid w:val="00253DC7"/>
    <w:rsid w:val="0025503D"/>
    <w:rsid w:val="00257963"/>
    <w:rsid w:val="00265452"/>
    <w:rsid w:val="002669C9"/>
    <w:rsid w:val="0026722A"/>
    <w:rsid w:val="00272933"/>
    <w:rsid w:val="00272A6C"/>
    <w:rsid w:val="00273277"/>
    <w:rsid w:val="002755D0"/>
    <w:rsid w:val="00280574"/>
    <w:rsid w:val="002824D0"/>
    <w:rsid w:val="00284B39"/>
    <w:rsid w:val="00285E8B"/>
    <w:rsid w:val="0029017F"/>
    <w:rsid w:val="0029037F"/>
    <w:rsid w:val="00292527"/>
    <w:rsid w:val="00292BBA"/>
    <w:rsid w:val="00293756"/>
    <w:rsid w:val="00293E0C"/>
    <w:rsid w:val="00295AB4"/>
    <w:rsid w:val="00297317"/>
    <w:rsid w:val="002A265E"/>
    <w:rsid w:val="002A6167"/>
    <w:rsid w:val="002A71F9"/>
    <w:rsid w:val="002B185F"/>
    <w:rsid w:val="002B57AD"/>
    <w:rsid w:val="002B5FCD"/>
    <w:rsid w:val="002B6325"/>
    <w:rsid w:val="002C0368"/>
    <w:rsid w:val="002C2886"/>
    <w:rsid w:val="002C2CE1"/>
    <w:rsid w:val="002C2D84"/>
    <w:rsid w:val="002C639F"/>
    <w:rsid w:val="002C659C"/>
    <w:rsid w:val="002D1E43"/>
    <w:rsid w:val="002D263C"/>
    <w:rsid w:val="002D3CE7"/>
    <w:rsid w:val="002D3FB8"/>
    <w:rsid w:val="002D5806"/>
    <w:rsid w:val="002D5E0A"/>
    <w:rsid w:val="002D6DB7"/>
    <w:rsid w:val="002E08E8"/>
    <w:rsid w:val="002E16DD"/>
    <w:rsid w:val="002E2C7F"/>
    <w:rsid w:val="002E6E2F"/>
    <w:rsid w:val="002F1366"/>
    <w:rsid w:val="002F256F"/>
    <w:rsid w:val="002F40CE"/>
    <w:rsid w:val="002F4A06"/>
    <w:rsid w:val="002F52B6"/>
    <w:rsid w:val="002F652B"/>
    <w:rsid w:val="00300907"/>
    <w:rsid w:val="00300C89"/>
    <w:rsid w:val="00301475"/>
    <w:rsid w:val="00302B61"/>
    <w:rsid w:val="00302FAB"/>
    <w:rsid w:val="00304F15"/>
    <w:rsid w:val="003078DA"/>
    <w:rsid w:val="00310BC6"/>
    <w:rsid w:val="0031444F"/>
    <w:rsid w:val="00317859"/>
    <w:rsid w:val="00320837"/>
    <w:rsid w:val="00320EF8"/>
    <w:rsid w:val="00320F42"/>
    <w:rsid w:val="0032140B"/>
    <w:rsid w:val="003225AA"/>
    <w:rsid w:val="0032576F"/>
    <w:rsid w:val="003271D9"/>
    <w:rsid w:val="00330F82"/>
    <w:rsid w:val="00331520"/>
    <w:rsid w:val="003323D5"/>
    <w:rsid w:val="003329AA"/>
    <w:rsid w:val="00333D90"/>
    <w:rsid w:val="0033587C"/>
    <w:rsid w:val="003362A2"/>
    <w:rsid w:val="00340A96"/>
    <w:rsid w:val="00341C64"/>
    <w:rsid w:val="00343B63"/>
    <w:rsid w:val="0034469B"/>
    <w:rsid w:val="00344CF2"/>
    <w:rsid w:val="00345F40"/>
    <w:rsid w:val="003462FC"/>
    <w:rsid w:val="003477A3"/>
    <w:rsid w:val="00347F4F"/>
    <w:rsid w:val="0035086F"/>
    <w:rsid w:val="0035114C"/>
    <w:rsid w:val="003513B3"/>
    <w:rsid w:val="00351A7C"/>
    <w:rsid w:val="00352151"/>
    <w:rsid w:val="00352DC6"/>
    <w:rsid w:val="0035351E"/>
    <w:rsid w:val="00355B42"/>
    <w:rsid w:val="00355CA4"/>
    <w:rsid w:val="003576C7"/>
    <w:rsid w:val="00360C92"/>
    <w:rsid w:val="0036103D"/>
    <w:rsid w:val="00361646"/>
    <w:rsid w:val="00363C0B"/>
    <w:rsid w:val="00363CEE"/>
    <w:rsid w:val="00364898"/>
    <w:rsid w:val="00365EDC"/>
    <w:rsid w:val="00367D8A"/>
    <w:rsid w:val="00375153"/>
    <w:rsid w:val="003768C3"/>
    <w:rsid w:val="00377467"/>
    <w:rsid w:val="00380B72"/>
    <w:rsid w:val="00381036"/>
    <w:rsid w:val="0038566E"/>
    <w:rsid w:val="00386D82"/>
    <w:rsid w:val="00393AF2"/>
    <w:rsid w:val="00394496"/>
    <w:rsid w:val="00394AE1"/>
    <w:rsid w:val="00395160"/>
    <w:rsid w:val="0039776F"/>
    <w:rsid w:val="003A00C2"/>
    <w:rsid w:val="003A07EC"/>
    <w:rsid w:val="003A0BF7"/>
    <w:rsid w:val="003A2211"/>
    <w:rsid w:val="003A4365"/>
    <w:rsid w:val="003A55E2"/>
    <w:rsid w:val="003A6D99"/>
    <w:rsid w:val="003A7702"/>
    <w:rsid w:val="003B25C9"/>
    <w:rsid w:val="003B33B3"/>
    <w:rsid w:val="003B57D6"/>
    <w:rsid w:val="003B6C1C"/>
    <w:rsid w:val="003C093B"/>
    <w:rsid w:val="003C1C01"/>
    <w:rsid w:val="003C6810"/>
    <w:rsid w:val="003C6D63"/>
    <w:rsid w:val="003D0058"/>
    <w:rsid w:val="003D16EC"/>
    <w:rsid w:val="003D1C63"/>
    <w:rsid w:val="003D301D"/>
    <w:rsid w:val="003D33D5"/>
    <w:rsid w:val="003D4E89"/>
    <w:rsid w:val="003D542C"/>
    <w:rsid w:val="003D73DF"/>
    <w:rsid w:val="003D79B9"/>
    <w:rsid w:val="003E0F86"/>
    <w:rsid w:val="003E1B1A"/>
    <w:rsid w:val="003E1D13"/>
    <w:rsid w:val="003E21B4"/>
    <w:rsid w:val="003E5C38"/>
    <w:rsid w:val="003E704D"/>
    <w:rsid w:val="003E7103"/>
    <w:rsid w:val="003E7681"/>
    <w:rsid w:val="003F3A70"/>
    <w:rsid w:val="003F3CC7"/>
    <w:rsid w:val="003F73E6"/>
    <w:rsid w:val="0040069F"/>
    <w:rsid w:val="00401575"/>
    <w:rsid w:val="004022B4"/>
    <w:rsid w:val="00403D2D"/>
    <w:rsid w:val="00404089"/>
    <w:rsid w:val="004040BE"/>
    <w:rsid w:val="00405DAB"/>
    <w:rsid w:val="00407049"/>
    <w:rsid w:val="00410E9B"/>
    <w:rsid w:val="0041247F"/>
    <w:rsid w:val="00412856"/>
    <w:rsid w:val="00412CD5"/>
    <w:rsid w:val="00415967"/>
    <w:rsid w:val="00416F53"/>
    <w:rsid w:val="00417518"/>
    <w:rsid w:val="00420193"/>
    <w:rsid w:val="00420DE8"/>
    <w:rsid w:val="004226C2"/>
    <w:rsid w:val="00423F8E"/>
    <w:rsid w:val="004243A0"/>
    <w:rsid w:val="00425842"/>
    <w:rsid w:val="004273A3"/>
    <w:rsid w:val="0043074E"/>
    <w:rsid w:val="0043235D"/>
    <w:rsid w:val="00432F41"/>
    <w:rsid w:val="0043413D"/>
    <w:rsid w:val="00436362"/>
    <w:rsid w:val="0043736F"/>
    <w:rsid w:val="0044064C"/>
    <w:rsid w:val="00440D04"/>
    <w:rsid w:val="00440F5C"/>
    <w:rsid w:val="0044219E"/>
    <w:rsid w:val="00446127"/>
    <w:rsid w:val="004469C3"/>
    <w:rsid w:val="00447447"/>
    <w:rsid w:val="0045216F"/>
    <w:rsid w:val="00452C88"/>
    <w:rsid w:val="00452EF1"/>
    <w:rsid w:val="00452F04"/>
    <w:rsid w:val="0045464C"/>
    <w:rsid w:val="00454E68"/>
    <w:rsid w:val="00454F9A"/>
    <w:rsid w:val="00455831"/>
    <w:rsid w:val="00456F28"/>
    <w:rsid w:val="00457C9E"/>
    <w:rsid w:val="004630F9"/>
    <w:rsid w:val="00465153"/>
    <w:rsid w:val="00465481"/>
    <w:rsid w:val="004656EF"/>
    <w:rsid w:val="00466BF4"/>
    <w:rsid w:val="00470CB0"/>
    <w:rsid w:val="004722E3"/>
    <w:rsid w:val="00472F71"/>
    <w:rsid w:val="004751D0"/>
    <w:rsid w:val="00476DCB"/>
    <w:rsid w:val="00480677"/>
    <w:rsid w:val="00483326"/>
    <w:rsid w:val="00484E94"/>
    <w:rsid w:val="00485456"/>
    <w:rsid w:val="00486A5A"/>
    <w:rsid w:val="00487936"/>
    <w:rsid w:val="00490320"/>
    <w:rsid w:val="00490690"/>
    <w:rsid w:val="0049142C"/>
    <w:rsid w:val="00491E10"/>
    <w:rsid w:val="00493516"/>
    <w:rsid w:val="00494494"/>
    <w:rsid w:val="0049516A"/>
    <w:rsid w:val="004962C8"/>
    <w:rsid w:val="004A3A99"/>
    <w:rsid w:val="004A75E8"/>
    <w:rsid w:val="004B174E"/>
    <w:rsid w:val="004B1D68"/>
    <w:rsid w:val="004B31C9"/>
    <w:rsid w:val="004B3453"/>
    <w:rsid w:val="004B34B0"/>
    <w:rsid w:val="004B3A28"/>
    <w:rsid w:val="004B4507"/>
    <w:rsid w:val="004B5F48"/>
    <w:rsid w:val="004B65B0"/>
    <w:rsid w:val="004C2D02"/>
    <w:rsid w:val="004C41FA"/>
    <w:rsid w:val="004C55D6"/>
    <w:rsid w:val="004C6101"/>
    <w:rsid w:val="004D0C07"/>
    <w:rsid w:val="004D101E"/>
    <w:rsid w:val="004D11AB"/>
    <w:rsid w:val="004D377A"/>
    <w:rsid w:val="004D3D1B"/>
    <w:rsid w:val="004D5432"/>
    <w:rsid w:val="004D6B9C"/>
    <w:rsid w:val="004D7FDA"/>
    <w:rsid w:val="004E1126"/>
    <w:rsid w:val="004E336F"/>
    <w:rsid w:val="004F02C0"/>
    <w:rsid w:val="004F0AE2"/>
    <w:rsid w:val="004F0C57"/>
    <w:rsid w:val="004F1EFF"/>
    <w:rsid w:val="004F2927"/>
    <w:rsid w:val="004F2DC9"/>
    <w:rsid w:val="004F55A5"/>
    <w:rsid w:val="004F6576"/>
    <w:rsid w:val="004F6DFA"/>
    <w:rsid w:val="004F7C57"/>
    <w:rsid w:val="004F7F54"/>
    <w:rsid w:val="00502B39"/>
    <w:rsid w:val="0050353F"/>
    <w:rsid w:val="00503F78"/>
    <w:rsid w:val="005069BE"/>
    <w:rsid w:val="00506AA7"/>
    <w:rsid w:val="00507949"/>
    <w:rsid w:val="00507EDA"/>
    <w:rsid w:val="00507F69"/>
    <w:rsid w:val="005110AC"/>
    <w:rsid w:val="005125DB"/>
    <w:rsid w:val="00513F53"/>
    <w:rsid w:val="00513F63"/>
    <w:rsid w:val="00515D86"/>
    <w:rsid w:val="0051603E"/>
    <w:rsid w:val="005210D9"/>
    <w:rsid w:val="00522E0D"/>
    <w:rsid w:val="00525CF7"/>
    <w:rsid w:val="00526042"/>
    <w:rsid w:val="0052623D"/>
    <w:rsid w:val="00526B2D"/>
    <w:rsid w:val="005275A7"/>
    <w:rsid w:val="00532331"/>
    <w:rsid w:val="005370B8"/>
    <w:rsid w:val="00541597"/>
    <w:rsid w:val="00542A95"/>
    <w:rsid w:val="00544345"/>
    <w:rsid w:val="00545C2D"/>
    <w:rsid w:val="00547A6F"/>
    <w:rsid w:val="005514D8"/>
    <w:rsid w:val="00551D85"/>
    <w:rsid w:val="0055429B"/>
    <w:rsid w:val="00555799"/>
    <w:rsid w:val="00555D42"/>
    <w:rsid w:val="00557BE6"/>
    <w:rsid w:val="00557D96"/>
    <w:rsid w:val="00560543"/>
    <w:rsid w:val="00561956"/>
    <w:rsid w:val="00561FBC"/>
    <w:rsid w:val="005622EE"/>
    <w:rsid w:val="005629D9"/>
    <w:rsid w:val="0056378C"/>
    <w:rsid w:val="00564A1B"/>
    <w:rsid w:val="0056501E"/>
    <w:rsid w:val="00565172"/>
    <w:rsid w:val="005661DC"/>
    <w:rsid w:val="00567531"/>
    <w:rsid w:val="00567BF7"/>
    <w:rsid w:val="00570180"/>
    <w:rsid w:val="00570CF1"/>
    <w:rsid w:val="00572DEA"/>
    <w:rsid w:val="00573880"/>
    <w:rsid w:val="00574576"/>
    <w:rsid w:val="0057494E"/>
    <w:rsid w:val="005752C7"/>
    <w:rsid w:val="00575428"/>
    <w:rsid w:val="005839E5"/>
    <w:rsid w:val="005866A4"/>
    <w:rsid w:val="00587C9D"/>
    <w:rsid w:val="005902B8"/>
    <w:rsid w:val="00592ACA"/>
    <w:rsid w:val="005932B6"/>
    <w:rsid w:val="00594096"/>
    <w:rsid w:val="00596358"/>
    <w:rsid w:val="00596E2D"/>
    <w:rsid w:val="005970A9"/>
    <w:rsid w:val="00597DA8"/>
    <w:rsid w:val="005A4372"/>
    <w:rsid w:val="005A689A"/>
    <w:rsid w:val="005A71CA"/>
    <w:rsid w:val="005B28D5"/>
    <w:rsid w:val="005B31D6"/>
    <w:rsid w:val="005B4E99"/>
    <w:rsid w:val="005B4EF8"/>
    <w:rsid w:val="005B520C"/>
    <w:rsid w:val="005B6233"/>
    <w:rsid w:val="005B7661"/>
    <w:rsid w:val="005C0C3C"/>
    <w:rsid w:val="005C659C"/>
    <w:rsid w:val="005C775F"/>
    <w:rsid w:val="005D1FDB"/>
    <w:rsid w:val="005D4707"/>
    <w:rsid w:val="005D4729"/>
    <w:rsid w:val="005D65D9"/>
    <w:rsid w:val="005D7CE3"/>
    <w:rsid w:val="005D7F11"/>
    <w:rsid w:val="005E03FD"/>
    <w:rsid w:val="005E0958"/>
    <w:rsid w:val="005E1947"/>
    <w:rsid w:val="005E2420"/>
    <w:rsid w:val="005E2443"/>
    <w:rsid w:val="005E28CB"/>
    <w:rsid w:val="005E327B"/>
    <w:rsid w:val="005E3345"/>
    <w:rsid w:val="005E355E"/>
    <w:rsid w:val="005E3F42"/>
    <w:rsid w:val="005E4671"/>
    <w:rsid w:val="005F0016"/>
    <w:rsid w:val="005F179E"/>
    <w:rsid w:val="005F38D7"/>
    <w:rsid w:val="005F44DD"/>
    <w:rsid w:val="005F4B17"/>
    <w:rsid w:val="005F5FB4"/>
    <w:rsid w:val="005F6DA9"/>
    <w:rsid w:val="00600446"/>
    <w:rsid w:val="006025EC"/>
    <w:rsid w:val="006026EA"/>
    <w:rsid w:val="006027AE"/>
    <w:rsid w:val="00603120"/>
    <w:rsid w:val="006068DF"/>
    <w:rsid w:val="00607693"/>
    <w:rsid w:val="00607817"/>
    <w:rsid w:val="00607BF1"/>
    <w:rsid w:val="00611624"/>
    <w:rsid w:val="00612BD1"/>
    <w:rsid w:val="00613144"/>
    <w:rsid w:val="00613A35"/>
    <w:rsid w:val="00614821"/>
    <w:rsid w:val="0061682B"/>
    <w:rsid w:val="00620D12"/>
    <w:rsid w:val="00622303"/>
    <w:rsid w:val="00622F4D"/>
    <w:rsid w:val="00623097"/>
    <w:rsid w:val="0062321A"/>
    <w:rsid w:val="00624286"/>
    <w:rsid w:val="0062466D"/>
    <w:rsid w:val="00625F87"/>
    <w:rsid w:val="00631206"/>
    <w:rsid w:val="00633A94"/>
    <w:rsid w:val="00634072"/>
    <w:rsid w:val="00634D55"/>
    <w:rsid w:val="00635E1E"/>
    <w:rsid w:val="006375C9"/>
    <w:rsid w:val="00641981"/>
    <w:rsid w:val="00642C2E"/>
    <w:rsid w:val="00646166"/>
    <w:rsid w:val="006462EC"/>
    <w:rsid w:val="006478E9"/>
    <w:rsid w:val="00650F9A"/>
    <w:rsid w:val="006543D5"/>
    <w:rsid w:val="00655A10"/>
    <w:rsid w:val="006561CB"/>
    <w:rsid w:val="006570BC"/>
    <w:rsid w:val="006577D3"/>
    <w:rsid w:val="00661502"/>
    <w:rsid w:val="00662ADE"/>
    <w:rsid w:val="00666D32"/>
    <w:rsid w:val="00666E99"/>
    <w:rsid w:val="00666FEA"/>
    <w:rsid w:val="00671189"/>
    <w:rsid w:val="00671494"/>
    <w:rsid w:val="00671A09"/>
    <w:rsid w:val="00672960"/>
    <w:rsid w:val="00672DC8"/>
    <w:rsid w:val="006734E3"/>
    <w:rsid w:val="00673555"/>
    <w:rsid w:val="00674556"/>
    <w:rsid w:val="00674A82"/>
    <w:rsid w:val="00675A23"/>
    <w:rsid w:val="00677533"/>
    <w:rsid w:val="006817F4"/>
    <w:rsid w:val="006837AF"/>
    <w:rsid w:val="00683C60"/>
    <w:rsid w:val="00685DAA"/>
    <w:rsid w:val="00686873"/>
    <w:rsid w:val="00686A50"/>
    <w:rsid w:val="00690D39"/>
    <w:rsid w:val="006911FB"/>
    <w:rsid w:val="00691F84"/>
    <w:rsid w:val="00694958"/>
    <w:rsid w:val="00694D81"/>
    <w:rsid w:val="006A0F4C"/>
    <w:rsid w:val="006A279C"/>
    <w:rsid w:val="006A28D1"/>
    <w:rsid w:val="006A299D"/>
    <w:rsid w:val="006A2A64"/>
    <w:rsid w:val="006A359A"/>
    <w:rsid w:val="006A4A6F"/>
    <w:rsid w:val="006A5CC1"/>
    <w:rsid w:val="006A5D00"/>
    <w:rsid w:val="006A60DE"/>
    <w:rsid w:val="006A7D6D"/>
    <w:rsid w:val="006B1032"/>
    <w:rsid w:val="006B1812"/>
    <w:rsid w:val="006B5C7E"/>
    <w:rsid w:val="006B64B8"/>
    <w:rsid w:val="006B6815"/>
    <w:rsid w:val="006B7AD9"/>
    <w:rsid w:val="006C41A2"/>
    <w:rsid w:val="006C5C46"/>
    <w:rsid w:val="006C7A0A"/>
    <w:rsid w:val="006D06D5"/>
    <w:rsid w:val="006D43BD"/>
    <w:rsid w:val="006D5BE3"/>
    <w:rsid w:val="006D5FF2"/>
    <w:rsid w:val="006E08EB"/>
    <w:rsid w:val="006E1194"/>
    <w:rsid w:val="006E2785"/>
    <w:rsid w:val="006E27BF"/>
    <w:rsid w:val="006E4E3C"/>
    <w:rsid w:val="006E5EC2"/>
    <w:rsid w:val="006E7C6F"/>
    <w:rsid w:val="006F0CC2"/>
    <w:rsid w:val="006F2EF5"/>
    <w:rsid w:val="006F316F"/>
    <w:rsid w:val="006F4131"/>
    <w:rsid w:val="006F5AEA"/>
    <w:rsid w:val="006F659B"/>
    <w:rsid w:val="006F742F"/>
    <w:rsid w:val="00700950"/>
    <w:rsid w:val="0070287C"/>
    <w:rsid w:val="00703A45"/>
    <w:rsid w:val="00705091"/>
    <w:rsid w:val="007067DC"/>
    <w:rsid w:val="00712CD6"/>
    <w:rsid w:val="0071372B"/>
    <w:rsid w:val="007141DC"/>
    <w:rsid w:val="0072127E"/>
    <w:rsid w:val="00724113"/>
    <w:rsid w:val="00732948"/>
    <w:rsid w:val="0073447F"/>
    <w:rsid w:val="0073498A"/>
    <w:rsid w:val="0074028F"/>
    <w:rsid w:val="0074076D"/>
    <w:rsid w:val="00740ADF"/>
    <w:rsid w:val="00741A16"/>
    <w:rsid w:val="00741D4A"/>
    <w:rsid w:val="0074210D"/>
    <w:rsid w:val="00742E27"/>
    <w:rsid w:val="00743397"/>
    <w:rsid w:val="007443EA"/>
    <w:rsid w:val="00746D6E"/>
    <w:rsid w:val="007521AF"/>
    <w:rsid w:val="00754CA6"/>
    <w:rsid w:val="00755E65"/>
    <w:rsid w:val="00760E4C"/>
    <w:rsid w:val="00760F4B"/>
    <w:rsid w:val="00761008"/>
    <w:rsid w:val="00762AE8"/>
    <w:rsid w:val="00764A3C"/>
    <w:rsid w:val="007669E1"/>
    <w:rsid w:val="0076733A"/>
    <w:rsid w:val="00771B0F"/>
    <w:rsid w:val="00771B22"/>
    <w:rsid w:val="00772054"/>
    <w:rsid w:val="007724E4"/>
    <w:rsid w:val="00772E69"/>
    <w:rsid w:val="007738F0"/>
    <w:rsid w:val="00773D58"/>
    <w:rsid w:val="00774E63"/>
    <w:rsid w:val="00776634"/>
    <w:rsid w:val="00777DEE"/>
    <w:rsid w:val="0078136B"/>
    <w:rsid w:val="00782418"/>
    <w:rsid w:val="00783BE2"/>
    <w:rsid w:val="00794B79"/>
    <w:rsid w:val="00795E85"/>
    <w:rsid w:val="00796DE4"/>
    <w:rsid w:val="007A295C"/>
    <w:rsid w:val="007A3136"/>
    <w:rsid w:val="007A6B26"/>
    <w:rsid w:val="007A7E69"/>
    <w:rsid w:val="007B2699"/>
    <w:rsid w:val="007B3366"/>
    <w:rsid w:val="007B482C"/>
    <w:rsid w:val="007B4C25"/>
    <w:rsid w:val="007B53F8"/>
    <w:rsid w:val="007B58B4"/>
    <w:rsid w:val="007B7D4C"/>
    <w:rsid w:val="007C1564"/>
    <w:rsid w:val="007C29DE"/>
    <w:rsid w:val="007C3AAA"/>
    <w:rsid w:val="007C54CE"/>
    <w:rsid w:val="007C6FE0"/>
    <w:rsid w:val="007C77EE"/>
    <w:rsid w:val="007C7C0A"/>
    <w:rsid w:val="007D2AB3"/>
    <w:rsid w:val="007D3538"/>
    <w:rsid w:val="007D3A15"/>
    <w:rsid w:val="007E317D"/>
    <w:rsid w:val="007E4D7D"/>
    <w:rsid w:val="007E6425"/>
    <w:rsid w:val="007F2FF3"/>
    <w:rsid w:val="007F31F4"/>
    <w:rsid w:val="007F37C9"/>
    <w:rsid w:val="007F54C9"/>
    <w:rsid w:val="007F5591"/>
    <w:rsid w:val="008004FC"/>
    <w:rsid w:val="00801335"/>
    <w:rsid w:val="00801C23"/>
    <w:rsid w:val="00801DC9"/>
    <w:rsid w:val="0080313B"/>
    <w:rsid w:val="008044A3"/>
    <w:rsid w:val="00805129"/>
    <w:rsid w:val="0080574B"/>
    <w:rsid w:val="008075F8"/>
    <w:rsid w:val="00807D98"/>
    <w:rsid w:val="008124BD"/>
    <w:rsid w:val="00814DAE"/>
    <w:rsid w:val="00815B14"/>
    <w:rsid w:val="0081648D"/>
    <w:rsid w:val="00816608"/>
    <w:rsid w:val="00816D48"/>
    <w:rsid w:val="008179FB"/>
    <w:rsid w:val="0082197B"/>
    <w:rsid w:val="0082314C"/>
    <w:rsid w:val="00823CB7"/>
    <w:rsid w:val="0082576B"/>
    <w:rsid w:val="00826034"/>
    <w:rsid w:val="00830944"/>
    <w:rsid w:val="00835CC8"/>
    <w:rsid w:val="00836326"/>
    <w:rsid w:val="00837A61"/>
    <w:rsid w:val="00837B53"/>
    <w:rsid w:val="00844956"/>
    <w:rsid w:val="00847155"/>
    <w:rsid w:val="0084781A"/>
    <w:rsid w:val="00850F25"/>
    <w:rsid w:val="00851AE6"/>
    <w:rsid w:val="00853693"/>
    <w:rsid w:val="00853C33"/>
    <w:rsid w:val="00854620"/>
    <w:rsid w:val="008635D7"/>
    <w:rsid w:val="00864D37"/>
    <w:rsid w:val="00867FFE"/>
    <w:rsid w:val="008707D9"/>
    <w:rsid w:val="008714D1"/>
    <w:rsid w:val="008719C5"/>
    <w:rsid w:val="00872E5A"/>
    <w:rsid w:val="00872F0F"/>
    <w:rsid w:val="008732D6"/>
    <w:rsid w:val="00873540"/>
    <w:rsid w:val="008740D3"/>
    <w:rsid w:val="00874F0F"/>
    <w:rsid w:val="00876126"/>
    <w:rsid w:val="00877117"/>
    <w:rsid w:val="008800F1"/>
    <w:rsid w:val="00880740"/>
    <w:rsid w:val="008846ED"/>
    <w:rsid w:val="00887240"/>
    <w:rsid w:val="0089090E"/>
    <w:rsid w:val="00891155"/>
    <w:rsid w:val="00891164"/>
    <w:rsid w:val="0089140C"/>
    <w:rsid w:val="00895CBC"/>
    <w:rsid w:val="00896FB0"/>
    <w:rsid w:val="008A04E1"/>
    <w:rsid w:val="008A0F76"/>
    <w:rsid w:val="008A1F10"/>
    <w:rsid w:val="008A39BF"/>
    <w:rsid w:val="008A39FB"/>
    <w:rsid w:val="008A5840"/>
    <w:rsid w:val="008A6BC6"/>
    <w:rsid w:val="008B09E6"/>
    <w:rsid w:val="008B1969"/>
    <w:rsid w:val="008B210C"/>
    <w:rsid w:val="008B2C00"/>
    <w:rsid w:val="008B38D1"/>
    <w:rsid w:val="008B4C48"/>
    <w:rsid w:val="008B65AA"/>
    <w:rsid w:val="008B6CA4"/>
    <w:rsid w:val="008C12C9"/>
    <w:rsid w:val="008C25D9"/>
    <w:rsid w:val="008C349D"/>
    <w:rsid w:val="008C42DC"/>
    <w:rsid w:val="008D3E38"/>
    <w:rsid w:val="008D4D07"/>
    <w:rsid w:val="008D510E"/>
    <w:rsid w:val="008D580B"/>
    <w:rsid w:val="008E0AE3"/>
    <w:rsid w:val="008E0BA1"/>
    <w:rsid w:val="008E1126"/>
    <w:rsid w:val="008E1311"/>
    <w:rsid w:val="008E3B25"/>
    <w:rsid w:val="008E5431"/>
    <w:rsid w:val="008E6400"/>
    <w:rsid w:val="008E64E6"/>
    <w:rsid w:val="008F1B96"/>
    <w:rsid w:val="008F1C7F"/>
    <w:rsid w:val="008F2781"/>
    <w:rsid w:val="008F2A13"/>
    <w:rsid w:val="008F4375"/>
    <w:rsid w:val="008F4ACC"/>
    <w:rsid w:val="008F54DF"/>
    <w:rsid w:val="008F6ABB"/>
    <w:rsid w:val="00900273"/>
    <w:rsid w:val="0090156C"/>
    <w:rsid w:val="009017E7"/>
    <w:rsid w:val="00901A2A"/>
    <w:rsid w:val="00902241"/>
    <w:rsid w:val="00903702"/>
    <w:rsid w:val="00904782"/>
    <w:rsid w:val="00913D10"/>
    <w:rsid w:val="009144F0"/>
    <w:rsid w:val="009148A7"/>
    <w:rsid w:val="00915043"/>
    <w:rsid w:val="009155BA"/>
    <w:rsid w:val="00917421"/>
    <w:rsid w:val="0092046A"/>
    <w:rsid w:val="00920C63"/>
    <w:rsid w:val="00920CEC"/>
    <w:rsid w:val="009216D8"/>
    <w:rsid w:val="00922D36"/>
    <w:rsid w:val="009230A5"/>
    <w:rsid w:val="00930029"/>
    <w:rsid w:val="00931181"/>
    <w:rsid w:val="009329E7"/>
    <w:rsid w:val="00933720"/>
    <w:rsid w:val="00934F04"/>
    <w:rsid w:val="00935BE7"/>
    <w:rsid w:val="009372A5"/>
    <w:rsid w:val="009400E4"/>
    <w:rsid w:val="009404A9"/>
    <w:rsid w:val="009410A8"/>
    <w:rsid w:val="009411BB"/>
    <w:rsid w:val="00942DC5"/>
    <w:rsid w:val="00943315"/>
    <w:rsid w:val="009437D1"/>
    <w:rsid w:val="00943A77"/>
    <w:rsid w:val="00943E1B"/>
    <w:rsid w:val="00946C81"/>
    <w:rsid w:val="009501E3"/>
    <w:rsid w:val="009536EC"/>
    <w:rsid w:val="00955045"/>
    <w:rsid w:val="009569C2"/>
    <w:rsid w:val="00957B85"/>
    <w:rsid w:val="009606D4"/>
    <w:rsid w:val="00960EAB"/>
    <w:rsid w:val="009623DD"/>
    <w:rsid w:val="0096288D"/>
    <w:rsid w:val="009630FD"/>
    <w:rsid w:val="0096387E"/>
    <w:rsid w:val="00965099"/>
    <w:rsid w:val="00965B3D"/>
    <w:rsid w:val="009667C5"/>
    <w:rsid w:val="00966AE9"/>
    <w:rsid w:val="00967563"/>
    <w:rsid w:val="00967602"/>
    <w:rsid w:val="00967BF1"/>
    <w:rsid w:val="00970DB8"/>
    <w:rsid w:val="00972932"/>
    <w:rsid w:val="009734C8"/>
    <w:rsid w:val="00973C2B"/>
    <w:rsid w:val="009742C5"/>
    <w:rsid w:val="0097513C"/>
    <w:rsid w:val="00975993"/>
    <w:rsid w:val="009772F1"/>
    <w:rsid w:val="009776E3"/>
    <w:rsid w:val="00984586"/>
    <w:rsid w:val="00984905"/>
    <w:rsid w:val="00984DB1"/>
    <w:rsid w:val="00985D92"/>
    <w:rsid w:val="009865E6"/>
    <w:rsid w:val="00987187"/>
    <w:rsid w:val="00987329"/>
    <w:rsid w:val="009877D2"/>
    <w:rsid w:val="00991C58"/>
    <w:rsid w:val="00993F75"/>
    <w:rsid w:val="00995E81"/>
    <w:rsid w:val="009964A0"/>
    <w:rsid w:val="009968C5"/>
    <w:rsid w:val="00996DB6"/>
    <w:rsid w:val="009A0E40"/>
    <w:rsid w:val="009A15AC"/>
    <w:rsid w:val="009A23AB"/>
    <w:rsid w:val="009A331D"/>
    <w:rsid w:val="009A4E74"/>
    <w:rsid w:val="009A5F2D"/>
    <w:rsid w:val="009B138F"/>
    <w:rsid w:val="009B178E"/>
    <w:rsid w:val="009B1A4D"/>
    <w:rsid w:val="009B33BC"/>
    <w:rsid w:val="009B3476"/>
    <w:rsid w:val="009B3878"/>
    <w:rsid w:val="009B3C11"/>
    <w:rsid w:val="009B4A9C"/>
    <w:rsid w:val="009B4CDC"/>
    <w:rsid w:val="009B770C"/>
    <w:rsid w:val="009B7A46"/>
    <w:rsid w:val="009C2DEE"/>
    <w:rsid w:val="009C44ED"/>
    <w:rsid w:val="009C5305"/>
    <w:rsid w:val="009C56BA"/>
    <w:rsid w:val="009D0C7A"/>
    <w:rsid w:val="009D180E"/>
    <w:rsid w:val="009D4FB4"/>
    <w:rsid w:val="009D62EE"/>
    <w:rsid w:val="009D66D7"/>
    <w:rsid w:val="009D7892"/>
    <w:rsid w:val="009D7BA6"/>
    <w:rsid w:val="009E31C5"/>
    <w:rsid w:val="009E3327"/>
    <w:rsid w:val="009E390B"/>
    <w:rsid w:val="009E3A92"/>
    <w:rsid w:val="009E46E9"/>
    <w:rsid w:val="009E4A91"/>
    <w:rsid w:val="009E79B0"/>
    <w:rsid w:val="009E79B9"/>
    <w:rsid w:val="009E7C58"/>
    <w:rsid w:val="009E7F4A"/>
    <w:rsid w:val="009F1280"/>
    <w:rsid w:val="009F24A1"/>
    <w:rsid w:val="009F2914"/>
    <w:rsid w:val="009F29E3"/>
    <w:rsid w:val="009F4F15"/>
    <w:rsid w:val="009F54DA"/>
    <w:rsid w:val="009F7B77"/>
    <w:rsid w:val="009F7E91"/>
    <w:rsid w:val="00A00A94"/>
    <w:rsid w:val="00A00AB7"/>
    <w:rsid w:val="00A0664A"/>
    <w:rsid w:val="00A110D1"/>
    <w:rsid w:val="00A11DC2"/>
    <w:rsid w:val="00A1215C"/>
    <w:rsid w:val="00A1280B"/>
    <w:rsid w:val="00A14B44"/>
    <w:rsid w:val="00A15276"/>
    <w:rsid w:val="00A158A3"/>
    <w:rsid w:val="00A22CFA"/>
    <w:rsid w:val="00A23ABE"/>
    <w:rsid w:val="00A24F88"/>
    <w:rsid w:val="00A313AF"/>
    <w:rsid w:val="00A32E28"/>
    <w:rsid w:val="00A37D59"/>
    <w:rsid w:val="00A408E4"/>
    <w:rsid w:val="00A41E16"/>
    <w:rsid w:val="00A4314C"/>
    <w:rsid w:val="00A44D6A"/>
    <w:rsid w:val="00A44E0D"/>
    <w:rsid w:val="00A456A1"/>
    <w:rsid w:val="00A46182"/>
    <w:rsid w:val="00A46442"/>
    <w:rsid w:val="00A46A4A"/>
    <w:rsid w:val="00A53B36"/>
    <w:rsid w:val="00A54841"/>
    <w:rsid w:val="00A55AC4"/>
    <w:rsid w:val="00A56C92"/>
    <w:rsid w:val="00A57A1C"/>
    <w:rsid w:val="00A57C38"/>
    <w:rsid w:val="00A60B0E"/>
    <w:rsid w:val="00A62098"/>
    <w:rsid w:val="00A62F8B"/>
    <w:rsid w:val="00A633D1"/>
    <w:rsid w:val="00A63BD4"/>
    <w:rsid w:val="00A64348"/>
    <w:rsid w:val="00A675BE"/>
    <w:rsid w:val="00A7242E"/>
    <w:rsid w:val="00A75139"/>
    <w:rsid w:val="00A759BC"/>
    <w:rsid w:val="00A75A75"/>
    <w:rsid w:val="00A80C83"/>
    <w:rsid w:val="00A81C1F"/>
    <w:rsid w:val="00A81F04"/>
    <w:rsid w:val="00A8392F"/>
    <w:rsid w:val="00A8653F"/>
    <w:rsid w:val="00A87A05"/>
    <w:rsid w:val="00A9202D"/>
    <w:rsid w:val="00A92604"/>
    <w:rsid w:val="00A92929"/>
    <w:rsid w:val="00A92D2B"/>
    <w:rsid w:val="00A934D2"/>
    <w:rsid w:val="00A93F78"/>
    <w:rsid w:val="00A95853"/>
    <w:rsid w:val="00A9589F"/>
    <w:rsid w:val="00A96885"/>
    <w:rsid w:val="00A9757D"/>
    <w:rsid w:val="00AA04F0"/>
    <w:rsid w:val="00AA2F01"/>
    <w:rsid w:val="00AA560F"/>
    <w:rsid w:val="00AA5944"/>
    <w:rsid w:val="00AB32A6"/>
    <w:rsid w:val="00AB4184"/>
    <w:rsid w:val="00AB4281"/>
    <w:rsid w:val="00AB4AF4"/>
    <w:rsid w:val="00AB51DC"/>
    <w:rsid w:val="00AB534F"/>
    <w:rsid w:val="00AB588B"/>
    <w:rsid w:val="00AB6548"/>
    <w:rsid w:val="00AB700B"/>
    <w:rsid w:val="00AC0157"/>
    <w:rsid w:val="00AC0BA4"/>
    <w:rsid w:val="00AC23AE"/>
    <w:rsid w:val="00AC4019"/>
    <w:rsid w:val="00AC4F99"/>
    <w:rsid w:val="00AC74FC"/>
    <w:rsid w:val="00AC7FBB"/>
    <w:rsid w:val="00AD04C5"/>
    <w:rsid w:val="00AD05DE"/>
    <w:rsid w:val="00AD08AB"/>
    <w:rsid w:val="00AD10A7"/>
    <w:rsid w:val="00AD17A0"/>
    <w:rsid w:val="00AD1F59"/>
    <w:rsid w:val="00AD28CB"/>
    <w:rsid w:val="00AD335E"/>
    <w:rsid w:val="00AD340F"/>
    <w:rsid w:val="00AD3AC9"/>
    <w:rsid w:val="00AD47EC"/>
    <w:rsid w:val="00AD55A3"/>
    <w:rsid w:val="00AD7B3F"/>
    <w:rsid w:val="00AD7C0E"/>
    <w:rsid w:val="00AE0030"/>
    <w:rsid w:val="00AE1C84"/>
    <w:rsid w:val="00AE31F3"/>
    <w:rsid w:val="00AE35A9"/>
    <w:rsid w:val="00AE42B5"/>
    <w:rsid w:val="00AE4D20"/>
    <w:rsid w:val="00AE641A"/>
    <w:rsid w:val="00AE7BEC"/>
    <w:rsid w:val="00AF0030"/>
    <w:rsid w:val="00AF693D"/>
    <w:rsid w:val="00AF6CEC"/>
    <w:rsid w:val="00AF7B91"/>
    <w:rsid w:val="00B00744"/>
    <w:rsid w:val="00B01FCD"/>
    <w:rsid w:val="00B02711"/>
    <w:rsid w:val="00B03097"/>
    <w:rsid w:val="00B0774E"/>
    <w:rsid w:val="00B113FD"/>
    <w:rsid w:val="00B11846"/>
    <w:rsid w:val="00B1333C"/>
    <w:rsid w:val="00B13754"/>
    <w:rsid w:val="00B17514"/>
    <w:rsid w:val="00B21947"/>
    <w:rsid w:val="00B2292D"/>
    <w:rsid w:val="00B2411C"/>
    <w:rsid w:val="00B25D95"/>
    <w:rsid w:val="00B26058"/>
    <w:rsid w:val="00B27FE9"/>
    <w:rsid w:val="00B3020A"/>
    <w:rsid w:val="00B318AE"/>
    <w:rsid w:val="00B32132"/>
    <w:rsid w:val="00B32F4C"/>
    <w:rsid w:val="00B35BFF"/>
    <w:rsid w:val="00B37CFD"/>
    <w:rsid w:val="00B4013D"/>
    <w:rsid w:val="00B4096B"/>
    <w:rsid w:val="00B40C54"/>
    <w:rsid w:val="00B41E06"/>
    <w:rsid w:val="00B41E7F"/>
    <w:rsid w:val="00B43928"/>
    <w:rsid w:val="00B45651"/>
    <w:rsid w:val="00B45EED"/>
    <w:rsid w:val="00B47F59"/>
    <w:rsid w:val="00B500DD"/>
    <w:rsid w:val="00B50761"/>
    <w:rsid w:val="00B52E5B"/>
    <w:rsid w:val="00B54772"/>
    <w:rsid w:val="00B553EF"/>
    <w:rsid w:val="00B575A2"/>
    <w:rsid w:val="00B6329A"/>
    <w:rsid w:val="00B645C7"/>
    <w:rsid w:val="00B6471F"/>
    <w:rsid w:val="00B6491A"/>
    <w:rsid w:val="00B64DA0"/>
    <w:rsid w:val="00B64F18"/>
    <w:rsid w:val="00B70624"/>
    <w:rsid w:val="00B707FC"/>
    <w:rsid w:val="00B72F35"/>
    <w:rsid w:val="00B73408"/>
    <w:rsid w:val="00B760A9"/>
    <w:rsid w:val="00B80967"/>
    <w:rsid w:val="00B81120"/>
    <w:rsid w:val="00B82759"/>
    <w:rsid w:val="00B83A52"/>
    <w:rsid w:val="00B84D61"/>
    <w:rsid w:val="00B85A08"/>
    <w:rsid w:val="00B86855"/>
    <w:rsid w:val="00B904D2"/>
    <w:rsid w:val="00B917F2"/>
    <w:rsid w:val="00B92580"/>
    <w:rsid w:val="00B92FB1"/>
    <w:rsid w:val="00B952D1"/>
    <w:rsid w:val="00B9664F"/>
    <w:rsid w:val="00BA02FB"/>
    <w:rsid w:val="00BA4B99"/>
    <w:rsid w:val="00BA5ADB"/>
    <w:rsid w:val="00BA744D"/>
    <w:rsid w:val="00BA7E59"/>
    <w:rsid w:val="00BB0310"/>
    <w:rsid w:val="00BB0634"/>
    <w:rsid w:val="00BB1729"/>
    <w:rsid w:val="00BB23B4"/>
    <w:rsid w:val="00BB26A4"/>
    <w:rsid w:val="00BB27A8"/>
    <w:rsid w:val="00BB3E1F"/>
    <w:rsid w:val="00BB4501"/>
    <w:rsid w:val="00BB4BBD"/>
    <w:rsid w:val="00BB71AD"/>
    <w:rsid w:val="00BC0985"/>
    <w:rsid w:val="00BC0FF3"/>
    <w:rsid w:val="00BC5C4A"/>
    <w:rsid w:val="00BD04A6"/>
    <w:rsid w:val="00BD1B24"/>
    <w:rsid w:val="00BD3930"/>
    <w:rsid w:val="00BD3B42"/>
    <w:rsid w:val="00BD4A8C"/>
    <w:rsid w:val="00BD57AF"/>
    <w:rsid w:val="00BD697C"/>
    <w:rsid w:val="00BE0382"/>
    <w:rsid w:val="00BE4197"/>
    <w:rsid w:val="00BE43BB"/>
    <w:rsid w:val="00BE598B"/>
    <w:rsid w:val="00BE790F"/>
    <w:rsid w:val="00BE7B05"/>
    <w:rsid w:val="00BF057C"/>
    <w:rsid w:val="00BF0F84"/>
    <w:rsid w:val="00BF6350"/>
    <w:rsid w:val="00BF7BAD"/>
    <w:rsid w:val="00C002F4"/>
    <w:rsid w:val="00C00564"/>
    <w:rsid w:val="00C013BD"/>
    <w:rsid w:val="00C022EE"/>
    <w:rsid w:val="00C03AEB"/>
    <w:rsid w:val="00C04940"/>
    <w:rsid w:val="00C06269"/>
    <w:rsid w:val="00C06910"/>
    <w:rsid w:val="00C07FD2"/>
    <w:rsid w:val="00C10E75"/>
    <w:rsid w:val="00C11690"/>
    <w:rsid w:val="00C12536"/>
    <w:rsid w:val="00C15640"/>
    <w:rsid w:val="00C176B0"/>
    <w:rsid w:val="00C20E64"/>
    <w:rsid w:val="00C2146A"/>
    <w:rsid w:val="00C2154F"/>
    <w:rsid w:val="00C21B90"/>
    <w:rsid w:val="00C2243B"/>
    <w:rsid w:val="00C26428"/>
    <w:rsid w:val="00C26CDE"/>
    <w:rsid w:val="00C26FEF"/>
    <w:rsid w:val="00C30882"/>
    <w:rsid w:val="00C31559"/>
    <w:rsid w:val="00C31F14"/>
    <w:rsid w:val="00C34973"/>
    <w:rsid w:val="00C35B5E"/>
    <w:rsid w:val="00C360CF"/>
    <w:rsid w:val="00C36358"/>
    <w:rsid w:val="00C37204"/>
    <w:rsid w:val="00C3764E"/>
    <w:rsid w:val="00C378B6"/>
    <w:rsid w:val="00C42282"/>
    <w:rsid w:val="00C43031"/>
    <w:rsid w:val="00C47D4C"/>
    <w:rsid w:val="00C509B4"/>
    <w:rsid w:val="00C54413"/>
    <w:rsid w:val="00C552CF"/>
    <w:rsid w:val="00C55565"/>
    <w:rsid w:val="00C57C0F"/>
    <w:rsid w:val="00C60DD9"/>
    <w:rsid w:val="00C6133A"/>
    <w:rsid w:val="00C62618"/>
    <w:rsid w:val="00C62B15"/>
    <w:rsid w:val="00C6605C"/>
    <w:rsid w:val="00C71FDD"/>
    <w:rsid w:val="00C72EF9"/>
    <w:rsid w:val="00C73681"/>
    <w:rsid w:val="00C75099"/>
    <w:rsid w:val="00C76705"/>
    <w:rsid w:val="00C81F46"/>
    <w:rsid w:val="00C84B45"/>
    <w:rsid w:val="00C871FA"/>
    <w:rsid w:val="00C9358D"/>
    <w:rsid w:val="00C94B9D"/>
    <w:rsid w:val="00C96335"/>
    <w:rsid w:val="00C96F7E"/>
    <w:rsid w:val="00C97C30"/>
    <w:rsid w:val="00CA0185"/>
    <w:rsid w:val="00CA0613"/>
    <w:rsid w:val="00CA0857"/>
    <w:rsid w:val="00CA0FF4"/>
    <w:rsid w:val="00CA13B5"/>
    <w:rsid w:val="00CA1DA5"/>
    <w:rsid w:val="00CA384F"/>
    <w:rsid w:val="00CA4552"/>
    <w:rsid w:val="00CA482D"/>
    <w:rsid w:val="00CA492B"/>
    <w:rsid w:val="00CA5774"/>
    <w:rsid w:val="00CA75FF"/>
    <w:rsid w:val="00CA7B24"/>
    <w:rsid w:val="00CB0767"/>
    <w:rsid w:val="00CB1561"/>
    <w:rsid w:val="00CB4927"/>
    <w:rsid w:val="00CB74DC"/>
    <w:rsid w:val="00CC0508"/>
    <w:rsid w:val="00CC2650"/>
    <w:rsid w:val="00CC42F5"/>
    <w:rsid w:val="00CC436F"/>
    <w:rsid w:val="00CC594C"/>
    <w:rsid w:val="00CD0833"/>
    <w:rsid w:val="00CD1AF4"/>
    <w:rsid w:val="00CD2468"/>
    <w:rsid w:val="00CD2697"/>
    <w:rsid w:val="00CD2D84"/>
    <w:rsid w:val="00CD3088"/>
    <w:rsid w:val="00CD3634"/>
    <w:rsid w:val="00CD3B06"/>
    <w:rsid w:val="00CD4B84"/>
    <w:rsid w:val="00CD7394"/>
    <w:rsid w:val="00CD74CB"/>
    <w:rsid w:val="00CD7A39"/>
    <w:rsid w:val="00CE0710"/>
    <w:rsid w:val="00CE1141"/>
    <w:rsid w:val="00CE2B71"/>
    <w:rsid w:val="00CE3AAD"/>
    <w:rsid w:val="00CE6751"/>
    <w:rsid w:val="00CF09E1"/>
    <w:rsid w:val="00CF0DC0"/>
    <w:rsid w:val="00CF3F50"/>
    <w:rsid w:val="00CF40BE"/>
    <w:rsid w:val="00CF55B6"/>
    <w:rsid w:val="00CF619E"/>
    <w:rsid w:val="00D049AB"/>
    <w:rsid w:val="00D04DF2"/>
    <w:rsid w:val="00D052A2"/>
    <w:rsid w:val="00D06A3C"/>
    <w:rsid w:val="00D10F51"/>
    <w:rsid w:val="00D11EAF"/>
    <w:rsid w:val="00D12C0B"/>
    <w:rsid w:val="00D12C76"/>
    <w:rsid w:val="00D13074"/>
    <w:rsid w:val="00D13333"/>
    <w:rsid w:val="00D1387D"/>
    <w:rsid w:val="00D15004"/>
    <w:rsid w:val="00D15612"/>
    <w:rsid w:val="00D203B8"/>
    <w:rsid w:val="00D20B89"/>
    <w:rsid w:val="00D22B4B"/>
    <w:rsid w:val="00D265D9"/>
    <w:rsid w:val="00D268CE"/>
    <w:rsid w:val="00D31239"/>
    <w:rsid w:val="00D35C6B"/>
    <w:rsid w:val="00D360B0"/>
    <w:rsid w:val="00D37EFE"/>
    <w:rsid w:val="00D4040C"/>
    <w:rsid w:val="00D42886"/>
    <w:rsid w:val="00D44D3A"/>
    <w:rsid w:val="00D477AB"/>
    <w:rsid w:val="00D5084F"/>
    <w:rsid w:val="00D51160"/>
    <w:rsid w:val="00D51C5A"/>
    <w:rsid w:val="00D52C65"/>
    <w:rsid w:val="00D532FE"/>
    <w:rsid w:val="00D53A51"/>
    <w:rsid w:val="00D54C2A"/>
    <w:rsid w:val="00D54D65"/>
    <w:rsid w:val="00D55F7F"/>
    <w:rsid w:val="00D56500"/>
    <w:rsid w:val="00D575CD"/>
    <w:rsid w:val="00D57783"/>
    <w:rsid w:val="00D60D32"/>
    <w:rsid w:val="00D62D1D"/>
    <w:rsid w:val="00D642C4"/>
    <w:rsid w:val="00D66972"/>
    <w:rsid w:val="00D67BDB"/>
    <w:rsid w:val="00D707A7"/>
    <w:rsid w:val="00D71DF9"/>
    <w:rsid w:val="00D75958"/>
    <w:rsid w:val="00D75FBF"/>
    <w:rsid w:val="00D761C2"/>
    <w:rsid w:val="00D76D6E"/>
    <w:rsid w:val="00D777E7"/>
    <w:rsid w:val="00D803D5"/>
    <w:rsid w:val="00D805DE"/>
    <w:rsid w:val="00D821D9"/>
    <w:rsid w:val="00D827C4"/>
    <w:rsid w:val="00D829CD"/>
    <w:rsid w:val="00D84D0A"/>
    <w:rsid w:val="00D850AF"/>
    <w:rsid w:val="00D85B81"/>
    <w:rsid w:val="00D90601"/>
    <w:rsid w:val="00D91B89"/>
    <w:rsid w:val="00D931F2"/>
    <w:rsid w:val="00D965AD"/>
    <w:rsid w:val="00D96B87"/>
    <w:rsid w:val="00D97842"/>
    <w:rsid w:val="00DA0510"/>
    <w:rsid w:val="00DA0571"/>
    <w:rsid w:val="00DA27E1"/>
    <w:rsid w:val="00DA2FD3"/>
    <w:rsid w:val="00DA3E7A"/>
    <w:rsid w:val="00DA4C6C"/>
    <w:rsid w:val="00DA56E6"/>
    <w:rsid w:val="00DA7BCA"/>
    <w:rsid w:val="00DB04B5"/>
    <w:rsid w:val="00DB17D6"/>
    <w:rsid w:val="00DB1A0C"/>
    <w:rsid w:val="00DB49DC"/>
    <w:rsid w:val="00DB76F5"/>
    <w:rsid w:val="00DC10EA"/>
    <w:rsid w:val="00DC2956"/>
    <w:rsid w:val="00DC44E6"/>
    <w:rsid w:val="00DC4D06"/>
    <w:rsid w:val="00DC613B"/>
    <w:rsid w:val="00DC73F6"/>
    <w:rsid w:val="00DC765B"/>
    <w:rsid w:val="00DD05A4"/>
    <w:rsid w:val="00DD0693"/>
    <w:rsid w:val="00DD0C53"/>
    <w:rsid w:val="00DD21C8"/>
    <w:rsid w:val="00DD26D5"/>
    <w:rsid w:val="00DD29B4"/>
    <w:rsid w:val="00DD2ABB"/>
    <w:rsid w:val="00DD4AFC"/>
    <w:rsid w:val="00DE3EAB"/>
    <w:rsid w:val="00DE4264"/>
    <w:rsid w:val="00DE45F2"/>
    <w:rsid w:val="00DE4AEF"/>
    <w:rsid w:val="00DE4C98"/>
    <w:rsid w:val="00DE5825"/>
    <w:rsid w:val="00DE5BE4"/>
    <w:rsid w:val="00DE6160"/>
    <w:rsid w:val="00DE72B9"/>
    <w:rsid w:val="00DE74EE"/>
    <w:rsid w:val="00DF0086"/>
    <w:rsid w:val="00DF1084"/>
    <w:rsid w:val="00DF1756"/>
    <w:rsid w:val="00DF1AEF"/>
    <w:rsid w:val="00DF2F58"/>
    <w:rsid w:val="00DF3B42"/>
    <w:rsid w:val="00DF4546"/>
    <w:rsid w:val="00DF51F6"/>
    <w:rsid w:val="00DF666E"/>
    <w:rsid w:val="00DF682C"/>
    <w:rsid w:val="00E01A70"/>
    <w:rsid w:val="00E01BCA"/>
    <w:rsid w:val="00E01E11"/>
    <w:rsid w:val="00E07940"/>
    <w:rsid w:val="00E11C8E"/>
    <w:rsid w:val="00E1267F"/>
    <w:rsid w:val="00E127DE"/>
    <w:rsid w:val="00E1300E"/>
    <w:rsid w:val="00E13982"/>
    <w:rsid w:val="00E14AC4"/>
    <w:rsid w:val="00E15809"/>
    <w:rsid w:val="00E1731D"/>
    <w:rsid w:val="00E1792B"/>
    <w:rsid w:val="00E20D56"/>
    <w:rsid w:val="00E212B4"/>
    <w:rsid w:val="00E217C9"/>
    <w:rsid w:val="00E218B5"/>
    <w:rsid w:val="00E24116"/>
    <w:rsid w:val="00E26844"/>
    <w:rsid w:val="00E26DE6"/>
    <w:rsid w:val="00E30B0F"/>
    <w:rsid w:val="00E3143C"/>
    <w:rsid w:val="00E31C97"/>
    <w:rsid w:val="00E3267E"/>
    <w:rsid w:val="00E329E4"/>
    <w:rsid w:val="00E331B1"/>
    <w:rsid w:val="00E345B9"/>
    <w:rsid w:val="00E35705"/>
    <w:rsid w:val="00E36B9C"/>
    <w:rsid w:val="00E41854"/>
    <w:rsid w:val="00E42BAB"/>
    <w:rsid w:val="00E43800"/>
    <w:rsid w:val="00E44A8C"/>
    <w:rsid w:val="00E45E03"/>
    <w:rsid w:val="00E469AE"/>
    <w:rsid w:val="00E47B91"/>
    <w:rsid w:val="00E500A3"/>
    <w:rsid w:val="00E519C1"/>
    <w:rsid w:val="00E51E73"/>
    <w:rsid w:val="00E563D1"/>
    <w:rsid w:val="00E569D4"/>
    <w:rsid w:val="00E56AF2"/>
    <w:rsid w:val="00E57085"/>
    <w:rsid w:val="00E57A7D"/>
    <w:rsid w:val="00E57E69"/>
    <w:rsid w:val="00E57F67"/>
    <w:rsid w:val="00E60040"/>
    <w:rsid w:val="00E607B2"/>
    <w:rsid w:val="00E610C4"/>
    <w:rsid w:val="00E618AD"/>
    <w:rsid w:val="00E620E1"/>
    <w:rsid w:val="00E63030"/>
    <w:rsid w:val="00E64156"/>
    <w:rsid w:val="00E644FB"/>
    <w:rsid w:val="00E64909"/>
    <w:rsid w:val="00E655C1"/>
    <w:rsid w:val="00E665C2"/>
    <w:rsid w:val="00E66E17"/>
    <w:rsid w:val="00E70A78"/>
    <w:rsid w:val="00E73794"/>
    <w:rsid w:val="00E75829"/>
    <w:rsid w:val="00E76761"/>
    <w:rsid w:val="00E775A5"/>
    <w:rsid w:val="00E82363"/>
    <w:rsid w:val="00E82936"/>
    <w:rsid w:val="00E83484"/>
    <w:rsid w:val="00E8539A"/>
    <w:rsid w:val="00E85F25"/>
    <w:rsid w:val="00E87351"/>
    <w:rsid w:val="00E902A1"/>
    <w:rsid w:val="00E9327C"/>
    <w:rsid w:val="00E94E26"/>
    <w:rsid w:val="00EA0492"/>
    <w:rsid w:val="00EA0645"/>
    <w:rsid w:val="00EA0C92"/>
    <w:rsid w:val="00EA14EF"/>
    <w:rsid w:val="00EA2CAD"/>
    <w:rsid w:val="00EA3A4B"/>
    <w:rsid w:val="00EA414F"/>
    <w:rsid w:val="00EA55CC"/>
    <w:rsid w:val="00EA5EA4"/>
    <w:rsid w:val="00EA6551"/>
    <w:rsid w:val="00EA69F9"/>
    <w:rsid w:val="00EA74A4"/>
    <w:rsid w:val="00EB04FB"/>
    <w:rsid w:val="00EB25E4"/>
    <w:rsid w:val="00EB2CBB"/>
    <w:rsid w:val="00EB2ED0"/>
    <w:rsid w:val="00EB356D"/>
    <w:rsid w:val="00EB6F61"/>
    <w:rsid w:val="00EB72EA"/>
    <w:rsid w:val="00EC0FF8"/>
    <w:rsid w:val="00EC63D3"/>
    <w:rsid w:val="00EC659D"/>
    <w:rsid w:val="00EC69C3"/>
    <w:rsid w:val="00ED0134"/>
    <w:rsid w:val="00ED0D0F"/>
    <w:rsid w:val="00ED12AA"/>
    <w:rsid w:val="00ED1A54"/>
    <w:rsid w:val="00ED20CB"/>
    <w:rsid w:val="00ED215E"/>
    <w:rsid w:val="00ED3272"/>
    <w:rsid w:val="00ED3B88"/>
    <w:rsid w:val="00ED6081"/>
    <w:rsid w:val="00ED68AC"/>
    <w:rsid w:val="00EE0136"/>
    <w:rsid w:val="00EE1567"/>
    <w:rsid w:val="00EE1DE6"/>
    <w:rsid w:val="00EE5B25"/>
    <w:rsid w:val="00EE6188"/>
    <w:rsid w:val="00EE619E"/>
    <w:rsid w:val="00EE73E2"/>
    <w:rsid w:val="00EF0852"/>
    <w:rsid w:val="00EF1131"/>
    <w:rsid w:val="00EF40F2"/>
    <w:rsid w:val="00EF4657"/>
    <w:rsid w:val="00F00953"/>
    <w:rsid w:val="00F02271"/>
    <w:rsid w:val="00F0286E"/>
    <w:rsid w:val="00F0322B"/>
    <w:rsid w:val="00F06BA9"/>
    <w:rsid w:val="00F06F50"/>
    <w:rsid w:val="00F12193"/>
    <w:rsid w:val="00F12A52"/>
    <w:rsid w:val="00F201C1"/>
    <w:rsid w:val="00F2131F"/>
    <w:rsid w:val="00F32607"/>
    <w:rsid w:val="00F34BD2"/>
    <w:rsid w:val="00F35567"/>
    <w:rsid w:val="00F35B8E"/>
    <w:rsid w:val="00F35BCD"/>
    <w:rsid w:val="00F37442"/>
    <w:rsid w:val="00F41F47"/>
    <w:rsid w:val="00F43999"/>
    <w:rsid w:val="00F44869"/>
    <w:rsid w:val="00F45C87"/>
    <w:rsid w:val="00F46B8D"/>
    <w:rsid w:val="00F47113"/>
    <w:rsid w:val="00F51A9E"/>
    <w:rsid w:val="00F535ED"/>
    <w:rsid w:val="00F53840"/>
    <w:rsid w:val="00F53F09"/>
    <w:rsid w:val="00F54E48"/>
    <w:rsid w:val="00F6259A"/>
    <w:rsid w:val="00F62761"/>
    <w:rsid w:val="00F661D9"/>
    <w:rsid w:val="00F670B0"/>
    <w:rsid w:val="00F7148B"/>
    <w:rsid w:val="00F72EE0"/>
    <w:rsid w:val="00F734AC"/>
    <w:rsid w:val="00F741C5"/>
    <w:rsid w:val="00F74F85"/>
    <w:rsid w:val="00F7666B"/>
    <w:rsid w:val="00F76698"/>
    <w:rsid w:val="00F80308"/>
    <w:rsid w:val="00F80CB4"/>
    <w:rsid w:val="00F810B3"/>
    <w:rsid w:val="00F81E1A"/>
    <w:rsid w:val="00F847CA"/>
    <w:rsid w:val="00F87A79"/>
    <w:rsid w:val="00F90686"/>
    <w:rsid w:val="00F911FE"/>
    <w:rsid w:val="00F91685"/>
    <w:rsid w:val="00F91D1C"/>
    <w:rsid w:val="00F9211E"/>
    <w:rsid w:val="00F94046"/>
    <w:rsid w:val="00F949B2"/>
    <w:rsid w:val="00F96BD9"/>
    <w:rsid w:val="00F97E35"/>
    <w:rsid w:val="00FA2956"/>
    <w:rsid w:val="00FA7214"/>
    <w:rsid w:val="00FB0EA7"/>
    <w:rsid w:val="00FB12F4"/>
    <w:rsid w:val="00FB1A71"/>
    <w:rsid w:val="00FB4308"/>
    <w:rsid w:val="00FB5DC6"/>
    <w:rsid w:val="00FB6EFE"/>
    <w:rsid w:val="00FC073A"/>
    <w:rsid w:val="00FC0F40"/>
    <w:rsid w:val="00FC3280"/>
    <w:rsid w:val="00FC342A"/>
    <w:rsid w:val="00FC465D"/>
    <w:rsid w:val="00FC7084"/>
    <w:rsid w:val="00FC779B"/>
    <w:rsid w:val="00FD096D"/>
    <w:rsid w:val="00FD1463"/>
    <w:rsid w:val="00FD201A"/>
    <w:rsid w:val="00FD2CD2"/>
    <w:rsid w:val="00FD6CFC"/>
    <w:rsid w:val="00FE02DC"/>
    <w:rsid w:val="00FE068D"/>
    <w:rsid w:val="00FE4F60"/>
    <w:rsid w:val="00FF0826"/>
    <w:rsid w:val="00FF253A"/>
    <w:rsid w:val="00FF3E25"/>
    <w:rsid w:val="00FF3EAB"/>
    <w:rsid w:val="00FF78F8"/>
    <w:rsid w:val="00FF7E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6EB85A"/>
  <w15:docId w15:val="{22DEE4DC-0E58-474B-8D72-90ED2FB4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CC2"/>
    <w:pPr>
      <w:jc w:val="both"/>
    </w:pPr>
    <w:rPr>
      <w:color w:val="263373" w:themeColor="text1"/>
      <w:sz w:val="21"/>
      <w:szCs w:val="21"/>
    </w:rPr>
  </w:style>
  <w:style w:type="paragraph" w:styleId="Titre1">
    <w:name w:val="heading 1"/>
    <w:basedOn w:val="Normal"/>
    <w:link w:val="Titre1Car"/>
    <w:uiPriority w:val="9"/>
    <w:qFormat/>
    <w:rsid w:val="001F061F"/>
    <w:pPr>
      <w:spacing w:before="100" w:beforeAutospacing="1" w:after="100" w:afterAutospacing="1"/>
      <w:jc w:val="left"/>
      <w:outlineLvl w:val="0"/>
    </w:pPr>
    <w:rPr>
      <w:rFonts w:ascii="Times New Roman" w:eastAsia="Times New Roman" w:hAnsi="Times New Roman" w:cs="Times New Roman"/>
      <w:b/>
      <w:bCs/>
      <w:color w:val="auto"/>
      <w:kern w:val="36"/>
      <w:sz w:val="48"/>
      <w:szCs w:val="48"/>
      <w:lang w:eastAsia="fr-FR"/>
    </w:rPr>
  </w:style>
  <w:style w:type="paragraph" w:styleId="Titre2">
    <w:name w:val="heading 2"/>
    <w:basedOn w:val="Normal"/>
    <w:next w:val="Normal"/>
    <w:link w:val="Titre2Car"/>
    <w:uiPriority w:val="9"/>
    <w:semiHidden/>
    <w:qFormat/>
    <w:rsid w:val="005E0958"/>
    <w:pPr>
      <w:keepNext/>
      <w:keepLines/>
      <w:spacing w:before="40"/>
      <w:outlineLvl w:val="1"/>
    </w:pPr>
    <w:rPr>
      <w:rFonts w:asciiTheme="majorHAnsi" w:eastAsiaTheme="majorEastAsia" w:hAnsiTheme="majorHAnsi" w:cstheme="majorBidi"/>
      <w:color w:val="1B836D" w:themeColor="accent1" w:themeShade="BF"/>
      <w:sz w:val="26"/>
      <w:szCs w:val="26"/>
    </w:rPr>
  </w:style>
  <w:style w:type="paragraph" w:styleId="Titre3">
    <w:name w:val="heading 3"/>
    <w:basedOn w:val="Normal"/>
    <w:next w:val="Normal"/>
    <w:link w:val="Titre3Car"/>
    <w:uiPriority w:val="9"/>
    <w:semiHidden/>
    <w:qFormat/>
    <w:rsid w:val="000C089A"/>
    <w:pPr>
      <w:keepNext/>
      <w:keepLines/>
      <w:spacing w:before="40"/>
      <w:outlineLvl w:val="2"/>
    </w:pPr>
    <w:rPr>
      <w:rFonts w:asciiTheme="majorHAnsi" w:eastAsiaTheme="majorEastAsia" w:hAnsiTheme="majorHAnsi" w:cstheme="majorBidi"/>
      <w:color w:val="125748" w:themeColor="accent1" w:themeShade="7F"/>
      <w:sz w:val="24"/>
      <w:szCs w:val="24"/>
    </w:rPr>
  </w:style>
  <w:style w:type="paragraph" w:styleId="Titre4">
    <w:name w:val="heading 4"/>
    <w:basedOn w:val="Normal"/>
    <w:next w:val="Normal"/>
    <w:link w:val="Titre4Car"/>
    <w:uiPriority w:val="9"/>
    <w:semiHidden/>
    <w:qFormat/>
    <w:rsid w:val="00AF7B91"/>
    <w:pPr>
      <w:keepNext/>
      <w:keepLines/>
      <w:spacing w:before="40"/>
      <w:outlineLvl w:val="3"/>
    </w:pPr>
    <w:rPr>
      <w:rFonts w:asciiTheme="majorHAnsi" w:eastAsiaTheme="majorEastAsia" w:hAnsiTheme="majorHAnsi" w:cstheme="majorBidi"/>
      <w:i/>
      <w:iCs/>
      <w:color w:val="1B836D" w:themeColor="accent1" w:themeShade="BF"/>
    </w:rPr>
  </w:style>
  <w:style w:type="paragraph" w:styleId="Titre5">
    <w:name w:val="heading 5"/>
    <w:basedOn w:val="Normal"/>
    <w:next w:val="Normal"/>
    <w:link w:val="Titre5Car"/>
    <w:uiPriority w:val="9"/>
    <w:semiHidden/>
    <w:qFormat/>
    <w:rsid w:val="007067DC"/>
    <w:pPr>
      <w:keepNext/>
      <w:keepLines/>
      <w:spacing w:before="40"/>
      <w:outlineLvl w:val="4"/>
    </w:pPr>
    <w:rPr>
      <w:rFonts w:asciiTheme="majorHAnsi" w:eastAsiaTheme="majorEastAsia" w:hAnsiTheme="majorHAnsi" w:cstheme="majorBidi"/>
      <w:color w:val="1B836D" w:themeColor="accent1" w:themeShade="BF"/>
    </w:rPr>
  </w:style>
  <w:style w:type="paragraph" w:styleId="Titre6">
    <w:name w:val="heading 6"/>
    <w:basedOn w:val="Normal"/>
    <w:next w:val="Normal"/>
    <w:link w:val="Titre6Car"/>
    <w:uiPriority w:val="9"/>
    <w:semiHidden/>
    <w:qFormat/>
    <w:rsid w:val="005E0958"/>
    <w:pPr>
      <w:keepNext/>
      <w:keepLines/>
      <w:spacing w:before="40"/>
      <w:outlineLvl w:val="5"/>
    </w:pPr>
    <w:rPr>
      <w:rFonts w:asciiTheme="majorHAnsi" w:eastAsiaTheme="majorEastAsia" w:hAnsiTheme="majorHAnsi" w:cstheme="majorBidi"/>
      <w:color w:val="125748" w:themeColor="accent1" w:themeShade="7F"/>
    </w:rPr>
  </w:style>
  <w:style w:type="paragraph" w:styleId="Titre7">
    <w:name w:val="heading 7"/>
    <w:basedOn w:val="Normal"/>
    <w:next w:val="Normal"/>
    <w:link w:val="Titre7Car"/>
    <w:uiPriority w:val="9"/>
    <w:semiHidden/>
    <w:qFormat/>
    <w:rsid w:val="005E0958"/>
    <w:pPr>
      <w:keepNext/>
      <w:keepLines/>
      <w:spacing w:before="40"/>
      <w:outlineLvl w:val="6"/>
    </w:pPr>
    <w:rPr>
      <w:rFonts w:asciiTheme="majorHAnsi" w:eastAsiaTheme="majorEastAsia" w:hAnsiTheme="majorHAnsi" w:cstheme="majorBidi"/>
      <w:i/>
      <w:iCs/>
      <w:color w:val="125748" w:themeColor="accent1" w:themeShade="7F"/>
    </w:rPr>
  </w:style>
  <w:style w:type="paragraph" w:styleId="Titre8">
    <w:name w:val="heading 8"/>
    <w:basedOn w:val="Normal"/>
    <w:next w:val="Normal"/>
    <w:link w:val="Titre8Car"/>
    <w:uiPriority w:val="9"/>
    <w:semiHidden/>
    <w:qFormat/>
    <w:rsid w:val="005E0958"/>
    <w:pPr>
      <w:keepNext/>
      <w:keepLines/>
      <w:spacing w:before="40"/>
      <w:outlineLvl w:val="7"/>
    </w:pPr>
    <w:rPr>
      <w:rFonts w:asciiTheme="majorHAnsi" w:eastAsiaTheme="majorEastAsia" w:hAnsiTheme="majorHAnsi" w:cstheme="majorBidi"/>
      <w:color w:val="33459B"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13F53"/>
    <w:pPr>
      <w:jc w:val="right"/>
    </w:pPr>
  </w:style>
  <w:style w:type="character" w:customStyle="1" w:styleId="En-tteCar">
    <w:name w:val="En-tête Car"/>
    <w:basedOn w:val="Policepardfaut"/>
    <w:link w:val="En-tte"/>
    <w:uiPriority w:val="99"/>
    <w:rsid w:val="00513F53"/>
    <w:rPr>
      <w:color w:val="263373" w:themeColor="text1"/>
      <w:sz w:val="24"/>
    </w:rPr>
  </w:style>
  <w:style w:type="paragraph" w:styleId="Pieddepage">
    <w:name w:val="footer"/>
    <w:basedOn w:val="Normal"/>
    <w:link w:val="PieddepageCar"/>
    <w:uiPriority w:val="99"/>
    <w:rsid w:val="00513F53"/>
    <w:pPr>
      <w:jc w:val="left"/>
    </w:pPr>
    <w:rPr>
      <w:color w:val="24B093" w:themeColor="text2"/>
    </w:rPr>
  </w:style>
  <w:style w:type="character" w:customStyle="1" w:styleId="PieddepageCar">
    <w:name w:val="Pied de page Car"/>
    <w:basedOn w:val="Policepardfaut"/>
    <w:link w:val="Pieddepage"/>
    <w:uiPriority w:val="99"/>
    <w:rsid w:val="00513F53"/>
    <w:rPr>
      <w:color w:val="24B093" w:themeColor="text2"/>
      <w:sz w:val="24"/>
    </w:rPr>
  </w:style>
  <w:style w:type="table" w:styleId="Grilledutableau">
    <w:name w:val="Table Grid"/>
    <w:basedOn w:val="TableauNormal"/>
    <w:uiPriority w:val="39"/>
    <w:rsid w:val="0033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TitreDocBlanc">
    <w:name w:val="PS_Titre Doc Blanc"/>
    <w:basedOn w:val="Normal"/>
    <w:next w:val="Normal"/>
    <w:qFormat/>
    <w:rsid w:val="00EE73E2"/>
    <w:pPr>
      <w:spacing w:line="192" w:lineRule="auto"/>
      <w:jc w:val="left"/>
    </w:pPr>
    <w:rPr>
      <w:rFonts w:ascii="Open Sans Light" w:hAnsi="Open Sans Light" w:cs="Open Sans Light"/>
      <w:noProof/>
      <w:color w:val="FFFFFF" w:themeColor="background1"/>
      <w:sz w:val="40"/>
      <w:szCs w:val="120"/>
    </w:rPr>
  </w:style>
  <w:style w:type="character" w:styleId="Numrodepage">
    <w:name w:val="page number"/>
    <w:basedOn w:val="Policepardfaut"/>
    <w:uiPriority w:val="99"/>
    <w:semiHidden/>
    <w:rsid w:val="00C176B0"/>
  </w:style>
  <w:style w:type="paragraph" w:customStyle="1" w:styleId="PSTITRECHAP">
    <w:name w:val="PS_TITRE CHAP"/>
    <w:basedOn w:val="Normal"/>
    <w:next w:val="Normal"/>
    <w:qFormat/>
    <w:rsid w:val="00513F53"/>
    <w:pPr>
      <w:spacing w:line="216" w:lineRule="auto"/>
      <w:jc w:val="left"/>
      <w:outlineLvl w:val="0"/>
    </w:pPr>
    <w:rPr>
      <w:b/>
      <w:caps/>
      <w:color w:val="FFFFFF" w:themeColor="background1"/>
      <w:sz w:val="116"/>
      <w:szCs w:val="120"/>
    </w:rPr>
  </w:style>
  <w:style w:type="paragraph" w:customStyle="1" w:styleId="PSTITRECHAPVERT">
    <w:name w:val="PS_TITRE CHAP VERT"/>
    <w:basedOn w:val="Normal"/>
    <w:next w:val="Normal"/>
    <w:rsid w:val="00513F53"/>
    <w:pPr>
      <w:spacing w:line="216" w:lineRule="auto"/>
      <w:jc w:val="left"/>
      <w:outlineLvl w:val="0"/>
    </w:pPr>
    <w:rPr>
      <w:b/>
      <w:color w:val="24B093" w:themeColor="text2"/>
      <w:sz w:val="116"/>
      <w:szCs w:val="116"/>
    </w:rPr>
  </w:style>
  <w:style w:type="character" w:styleId="Lienhypertexte">
    <w:name w:val="Hyperlink"/>
    <w:basedOn w:val="Policepardfaut"/>
    <w:uiPriority w:val="99"/>
    <w:rsid w:val="00BF057C"/>
    <w:rPr>
      <w:color w:val="263373" w:themeColor="text1"/>
      <w:u w:val="none"/>
    </w:rPr>
  </w:style>
  <w:style w:type="paragraph" w:customStyle="1" w:styleId="PSTITRE1">
    <w:name w:val="PS_TITRE 1"/>
    <w:basedOn w:val="Normal"/>
    <w:next w:val="Normal"/>
    <w:qFormat/>
    <w:rsid w:val="006F0CC2"/>
    <w:pPr>
      <w:spacing w:before="120" w:line="216" w:lineRule="auto"/>
      <w:jc w:val="left"/>
      <w:outlineLvl w:val="1"/>
    </w:pPr>
    <w:rPr>
      <w:caps/>
      <w:color w:val="E73C7B" w:themeColor="accent2"/>
      <w:sz w:val="36"/>
      <w:szCs w:val="36"/>
    </w:rPr>
  </w:style>
  <w:style w:type="paragraph" w:customStyle="1" w:styleId="PSIntroduction">
    <w:name w:val="PS_Introduction"/>
    <w:basedOn w:val="Normal"/>
    <w:qFormat/>
    <w:rsid w:val="00193D86"/>
    <w:pPr>
      <w:spacing w:before="240" w:after="240"/>
    </w:pPr>
    <w:rPr>
      <w:b/>
    </w:rPr>
  </w:style>
  <w:style w:type="paragraph" w:customStyle="1" w:styleId="PSTITRE2">
    <w:name w:val="PS_TITRE 2"/>
    <w:basedOn w:val="Normal"/>
    <w:next w:val="Normal"/>
    <w:qFormat/>
    <w:rsid w:val="002F1366"/>
    <w:pPr>
      <w:keepNext/>
      <w:spacing w:before="240"/>
      <w:jc w:val="left"/>
      <w:outlineLvl w:val="2"/>
    </w:pPr>
    <w:rPr>
      <w:rFonts w:cstheme="majorHAnsi"/>
      <w:b/>
      <w:caps/>
      <w:sz w:val="24"/>
      <w:szCs w:val="36"/>
    </w:rPr>
  </w:style>
  <w:style w:type="paragraph" w:customStyle="1" w:styleId="PSTitre3">
    <w:name w:val="PS_Titre 3"/>
    <w:basedOn w:val="Normal"/>
    <w:next w:val="Normal"/>
    <w:qFormat/>
    <w:rsid w:val="00B81120"/>
    <w:pPr>
      <w:keepNext/>
      <w:spacing w:before="240" w:after="120"/>
      <w:jc w:val="left"/>
      <w:outlineLvl w:val="3"/>
    </w:pPr>
    <w:rPr>
      <w:rFonts w:asciiTheme="majorHAnsi" w:hAnsiTheme="majorHAnsi" w:cstheme="majorHAnsi"/>
      <w:color w:val="24B093" w:themeColor="text2"/>
      <w:sz w:val="32"/>
      <w:szCs w:val="32"/>
    </w:rPr>
  </w:style>
  <w:style w:type="paragraph" w:customStyle="1" w:styleId="PSPuce1">
    <w:name w:val="PS_Puce 1"/>
    <w:basedOn w:val="Normal"/>
    <w:qFormat/>
    <w:rsid w:val="00AA560F"/>
    <w:pPr>
      <w:numPr>
        <w:numId w:val="1"/>
      </w:numPr>
      <w:ind w:left="340"/>
    </w:pPr>
  </w:style>
  <w:style w:type="paragraph" w:customStyle="1" w:styleId="PSPuce2">
    <w:name w:val="PS_Puce 2"/>
    <w:basedOn w:val="Normal"/>
    <w:qFormat/>
    <w:rsid w:val="00573880"/>
    <w:pPr>
      <w:numPr>
        <w:ilvl w:val="1"/>
        <w:numId w:val="1"/>
      </w:numPr>
      <w:spacing w:before="60"/>
    </w:pPr>
  </w:style>
  <w:style w:type="paragraph" w:customStyle="1" w:styleId="PSPuce3">
    <w:name w:val="PS_Puce 3"/>
    <w:basedOn w:val="PSPuce2"/>
    <w:link w:val="PSPuce3Car"/>
    <w:qFormat/>
    <w:rsid w:val="003513B3"/>
    <w:pPr>
      <w:numPr>
        <w:ilvl w:val="2"/>
      </w:numPr>
    </w:pPr>
  </w:style>
  <w:style w:type="paragraph" w:customStyle="1" w:styleId="PSCitation">
    <w:name w:val="PS_Citation"/>
    <w:basedOn w:val="Normal"/>
    <w:qFormat/>
    <w:rsid w:val="00097C82"/>
    <w:pPr>
      <w:spacing w:before="240" w:after="240" w:line="360" w:lineRule="exact"/>
      <w:ind w:left="425" w:hanging="425"/>
      <w:jc w:val="left"/>
    </w:pPr>
    <w:rPr>
      <w:b/>
      <w:color w:val="E73C7B" w:themeColor="accent2"/>
    </w:rPr>
  </w:style>
  <w:style w:type="paragraph" w:customStyle="1" w:styleId="PSTITREDENCADR">
    <w:name w:val="PS_TITRE D'ENCADRÉ"/>
    <w:basedOn w:val="Normal"/>
    <w:next w:val="Normal"/>
    <w:rsid w:val="00097C82"/>
    <w:pPr>
      <w:keepNext/>
      <w:jc w:val="left"/>
    </w:pPr>
    <w:rPr>
      <w:rFonts w:asciiTheme="majorHAnsi" w:hAnsiTheme="majorHAnsi" w:cstheme="majorHAnsi"/>
      <w:caps/>
      <w:sz w:val="28"/>
      <w:szCs w:val="28"/>
    </w:rPr>
  </w:style>
  <w:style w:type="paragraph" w:customStyle="1" w:styleId="PSLgende">
    <w:name w:val="PS_Légende"/>
    <w:basedOn w:val="Normal"/>
    <w:next w:val="Normal"/>
    <w:qFormat/>
    <w:rsid w:val="00097C82"/>
    <w:pPr>
      <w:spacing w:before="120" w:after="120"/>
      <w:jc w:val="left"/>
    </w:pPr>
    <w:rPr>
      <w:i/>
      <w:sz w:val="22"/>
    </w:rPr>
  </w:style>
  <w:style w:type="paragraph" w:styleId="Notedebasdepage">
    <w:name w:val="footnote text"/>
    <w:basedOn w:val="Normal"/>
    <w:link w:val="NotedebasdepageCar"/>
    <w:uiPriority w:val="99"/>
    <w:semiHidden/>
    <w:rsid w:val="00097C82"/>
    <w:pPr>
      <w:spacing w:before="60"/>
      <w:jc w:val="left"/>
    </w:pPr>
    <w:rPr>
      <w:sz w:val="16"/>
      <w:szCs w:val="20"/>
    </w:rPr>
  </w:style>
  <w:style w:type="character" w:customStyle="1" w:styleId="NotedebasdepageCar">
    <w:name w:val="Note de bas de page Car"/>
    <w:basedOn w:val="Policepardfaut"/>
    <w:link w:val="Notedebasdepage"/>
    <w:uiPriority w:val="99"/>
    <w:semiHidden/>
    <w:rsid w:val="00097C82"/>
    <w:rPr>
      <w:color w:val="263373" w:themeColor="text1"/>
      <w:sz w:val="16"/>
      <w:szCs w:val="20"/>
    </w:rPr>
  </w:style>
  <w:style w:type="paragraph" w:customStyle="1" w:styleId="PSTITREObjet">
    <w:name w:val="PS_TITRE Objet"/>
    <w:basedOn w:val="Normal"/>
    <w:next w:val="Normal"/>
    <w:qFormat/>
    <w:rsid w:val="00772E69"/>
    <w:pPr>
      <w:keepNext/>
      <w:spacing w:before="240" w:after="120"/>
      <w:jc w:val="left"/>
    </w:pPr>
    <w:rPr>
      <w:rFonts w:cstheme="majorHAnsi"/>
      <w:b/>
      <w:caps/>
      <w:sz w:val="28"/>
      <w:szCs w:val="28"/>
    </w:rPr>
  </w:style>
  <w:style w:type="paragraph" w:styleId="TM1">
    <w:name w:val="toc 1"/>
    <w:basedOn w:val="Normal"/>
    <w:next w:val="Normal"/>
    <w:autoRedefine/>
    <w:uiPriority w:val="39"/>
    <w:rsid w:val="00BF057C"/>
    <w:pPr>
      <w:tabs>
        <w:tab w:val="right" w:pos="10536"/>
      </w:tabs>
      <w:spacing w:before="360"/>
      <w:jc w:val="left"/>
    </w:pPr>
    <w:rPr>
      <w:rFonts w:asciiTheme="majorHAnsi" w:hAnsiTheme="majorHAnsi"/>
      <w:color w:val="24B093" w:themeColor="text2"/>
      <w:sz w:val="32"/>
    </w:rPr>
  </w:style>
  <w:style w:type="paragraph" w:styleId="TM2">
    <w:name w:val="toc 2"/>
    <w:basedOn w:val="Normal"/>
    <w:next w:val="Normal"/>
    <w:autoRedefine/>
    <w:uiPriority w:val="39"/>
    <w:rsid w:val="003B33B3"/>
    <w:pPr>
      <w:tabs>
        <w:tab w:val="right" w:pos="10536"/>
      </w:tabs>
      <w:spacing w:before="80"/>
      <w:jc w:val="left"/>
    </w:pPr>
    <w:rPr>
      <w:rFonts w:cstheme="minorHAnsi"/>
      <w:noProof/>
      <w:sz w:val="28"/>
    </w:rPr>
  </w:style>
  <w:style w:type="paragraph" w:customStyle="1" w:styleId="PSTITRECHAPJAUNE">
    <w:name w:val="PS_TITRE CHAP JAUNE"/>
    <w:basedOn w:val="PSTITRECHAPVERT"/>
    <w:qFormat/>
    <w:rsid w:val="00661502"/>
    <w:rPr>
      <w:color w:val="FAB400" w:themeColor="accent3"/>
    </w:rPr>
  </w:style>
  <w:style w:type="paragraph" w:customStyle="1" w:styleId="PSTITRECHAPBlanc">
    <w:name w:val="PS_TITRE CHAP Blanc"/>
    <w:basedOn w:val="PSTITRECHAPJAUNE"/>
    <w:qFormat/>
    <w:rsid w:val="00EE73E2"/>
    <w:rPr>
      <w:color w:val="FFFFFF" w:themeColor="background1"/>
    </w:rPr>
  </w:style>
  <w:style w:type="paragraph" w:styleId="Paragraphedeliste">
    <w:name w:val="List Paragraph"/>
    <w:basedOn w:val="Normal"/>
    <w:uiPriority w:val="34"/>
    <w:qFormat/>
    <w:rsid w:val="00E42BAB"/>
    <w:pPr>
      <w:spacing w:after="160" w:line="259" w:lineRule="auto"/>
      <w:ind w:left="720"/>
      <w:contextualSpacing/>
      <w:jc w:val="left"/>
    </w:pPr>
    <w:rPr>
      <w:color w:val="auto"/>
      <w:sz w:val="22"/>
    </w:rPr>
  </w:style>
  <w:style w:type="character" w:styleId="Appelnotedebasdep">
    <w:name w:val="footnote reference"/>
    <w:basedOn w:val="Policepardfaut"/>
    <w:uiPriority w:val="99"/>
    <w:semiHidden/>
    <w:rsid w:val="00036204"/>
    <w:rPr>
      <w:vertAlign w:val="superscript"/>
    </w:rPr>
  </w:style>
  <w:style w:type="character" w:styleId="Marquedecommentaire">
    <w:name w:val="annotation reference"/>
    <w:basedOn w:val="Policepardfaut"/>
    <w:uiPriority w:val="99"/>
    <w:semiHidden/>
    <w:rsid w:val="006C7A0A"/>
    <w:rPr>
      <w:sz w:val="16"/>
      <w:szCs w:val="16"/>
    </w:rPr>
  </w:style>
  <w:style w:type="paragraph" w:styleId="Commentaire">
    <w:name w:val="annotation text"/>
    <w:basedOn w:val="Normal"/>
    <w:link w:val="CommentaireCar"/>
    <w:uiPriority w:val="99"/>
    <w:semiHidden/>
    <w:rsid w:val="006C7A0A"/>
    <w:rPr>
      <w:sz w:val="20"/>
      <w:szCs w:val="20"/>
    </w:rPr>
  </w:style>
  <w:style w:type="character" w:customStyle="1" w:styleId="CommentaireCar">
    <w:name w:val="Commentaire Car"/>
    <w:basedOn w:val="Policepardfaut"/>
    <w:link w:val="Commentaire"/>
    <w:uiPriority w:val="99"/>
    <w:semiHidden/>
    <w:rsid w:val="006C7A0A"/>
    <w:rPr>
      <w:color w:val="263373" w:themeColor="text1"/>
      <w:sz w:val="20"/>
      <w:szCs w:val="20"/>
    </w:rPr>
  </w:style>
  <w:style w:type="paragraph" w:styleId="Objetducommentaire">
    <w:name w:val="annotation subject"/>
    <w:basedOn w:val="Commentaire"/>
    <w:next w:val="Commentaire"/>
    <w:link w:val="ObjetducommentaireCar"/>
    <w:uiPriority w:val="99"/>
    <w:semiHidden/>
    <w:unhideWhenUsed/>
    <w:rsid w:val="006C7A0A"/>
    <w:rPr>
      <w:b/>
      <w:bCs/>
    </w:rPr>
  </w:style>
  <w:style w:type="character" w:customStyle="1" w:styleId="ObjetducommentaireCar">
    <w:name w:val="Objet du commentaire Car"/>
    <w:basedOn w:val="CommentaireCar"/>
    <w:link w:val="Objetducommentaire"/>
    <w:uiPriority w:val="99"/>
    <w:semiHidden/>
    <w:rsid w:val="006C7A0A"/>
    <w:rPr>
      <w:b/>
      <w:bCs/>
      <w:color w:val="263373" w:themeColor="text1"/>
      <w:sz w:val="20"/>
      <w:szCs w:val="20"/>
    </w:rPr>
  </w:style>
  <w:style w:type="paragraph" w:styleId="Textedebulles">
    <w:name w:val="Balloon Text"/>
    <w:basedOn w:val="Normal"/>
    <w:link w:val="TextedebullesCar"/>
    <w:uiPriority w:val="99"/>
    <w:semiHidden/>
    <w:unhideWhenUsed/>
    <w:rsid w:val="006C7A0A"/>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7A0A"/>
    <w:rPr>
      <w:rFonts w:ascii="Segoe UI" w:hAnsi="Segoe UI" w:cs="Segoe UI"/>
      <w:color w:val="263373" w:themeColor="text1"/>
      <w:sz w:val="18"/>
      <w:szCs w:val="18"/>
    </w:rPr>
  </w:style>
  <w:style w:type="paragraph" w:styleId="Textebrut">
    <w:name w:val="Plain Text"/>
    <w:basedOn w:val="Normal"/>
    <w:link w:val="TextebrutCar"/>
    <w:uiPriority w:val="99"/>
    <w:unhideWhenUsed/>
    <w:rsid w:val="00EB356D"/>
    <w:pPr>
      <w:jc w:val="left"/>
    </w:pPr>
    <w:rPr>
      <w:rFonts w:ascii="Times New Roman" w:hAnsi="Times New Roman"/>
      <w:color w:val="003572"/>
      <w:sz w:val="20"/>
    </w:rPr>
  </w:style>
  <w:style w:type="character" w:customStyle="1" w:styleId="TextebrutCar">
    <w:name w:val="Texte brut Car"/>
    <w:basedOn w:val="Policepardfaut"/>
    <w:link w:val="Textebrut"/>
    <w:uiPriority w:val="99"/>
    <w:rsid w:val="00EB356D"/>
    <w:rPr>
      <w:rFonts w:ascii="Times New Roman" w:hAnsi="Times New Roman"/>
      <w:color w:val="003572"/>
      <w:sz w:val="20"/>
      <w:szCs w:val="21"/>
    </w:rPr>
  </w:style>
  <w:style w:type="paragraph" w:customStyle="1" w:styleId="Default">
    <w:name w:val="Default"/>
    <w:rsid w:val="00EB356D"/>
    <w:pPr>
      <w:autoSpaceDE w:val="0"/>
      <w:autoSpaceDN w:val="0"/>
      <w:adjustRightInd w:val="0"/>
    </w:pPr>
    <w:rPr>
      <w:rFonts w:ascii="Brandon Text Bold" w:hAnsi="Brandon Text Bold" w:cs="Brandon Text Bold"/>
      <w:color w:val="000000"/>
      <w:sz w:val="24"/>
      <w:szCs w:val="24"/>
    </w:rPr>
  </w:style>
  <w:style w:type="character" w:customStyle="1" w:styleId="st">
    <w:name w:val="st"/>
    <w:basedOn w:val="Policepardfaut"/>
    <w:rsid w:val="00EB356D"/>
  </w:style>
  <w:style w:type="character" w:customStyle="1" w:styleId="highlight">
    <w:name w:val="highlight"/>
    <w:basedOn w:val="Policepardfaut"/>
    <w:rsid w:val="00344CF2"/>
  </w:style>
  <w:style w:type="character" w:customStyle="1" w:styleId="Titre1Car">
    <w:name w:val="Titre 1 Car"/>
    <w:basedOn w:val="Policepardfaut"/>
    <w:link w:val="Titre1"/>
    <w:uiPriority w:val="9"/>
    <w:rsid w:val="001F061F"/>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rsid w:val="00564A1B"/>
    <w:rPr>
      <w:color w:val="263373" w:themeColor="followedHyperlink"/>
      <w:u w:val="single"/>
    </w:rPr>
  </w:style>
  <w:style w:type="character" w:customStyle="1" w:styleId="ac">
    <w:name w:val="ac"/>
    <w:basedOn w:val="Policepardfaut"/>
    <w:rsid w:val="008E1126"/>
  </w:style>
  <w:style w:type="character" w:customStyle="1" w:styleId="hgkelc">
    <w:name w:val="hgkelc"/>
    <w:basedOn w:val="Policepardfaut"/>
    <w:rsid w:val="00732948"/>
  </w:style>
  <w:style w:type="paragraph" w:styleId="NormalWeb">
    <w:name w:val="Normal (Web)"/>
    <w:basedOn w:val="Normal"/>
    <w:uiPriority w:val="99"/>
    <w:unhideWhenUsed/>
    <w:rsid w:val="00AD55A3"/>
    <w:pPr>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Titre5Car">
    <w:name w:val="Titre 5 Car"/>
    <w:basedOn w:val="Policepardfaut"/>
    <w:link w:val="Titre5"/>
    <w:uiPriority w:val="9"/>
    <w:semiHidden/>
    <w:rsid w:val="007067DC"/>
    <w:rPr>
      <w:rFonts w:asciiTheme="majorHAnsi" w:eastAsiaTheme="majorEastAsia" w:hAnsiTheme="majorHAnsi" w:cstheme="majorBidi"/>
      <w:color w:val="1B836D" w:themeColor="accent1" w:themeShade="BF"/>
      <w:sz w:val="21"/>
      <w:szCs w:val="21"/>
    </w:rPr>
  </w:style>
  <w:style w:type="character" w:customStyle="1" w:styleId="Titre2Car">
    <w:name w:val="Titre 2 Car"/>
    <w:basedOn w:val="Policepardfaut"/>
    <w:link w:val="Titre2"/>
    <w:uiPriority w:val="9"/>
    <w:semiHidden/>
    <w:rsid w:val="005E0958"/>
    <w:rPr>
      <w:rFonts w:asciiTheme="majorHAnsi" w:eastAsiaTheme="majorEastAsia" w:hAnsiTheme="majorHAnsi" w:cstheme="majorBidi"/>
      <w:color w:val="1B836D" w:themeColor="accent1" w:themeShade="BF"/>
      <w:sz w:val="26"/>
      <w:szCs w:val="26"/>
    </w:rPr>
  </w:style>
  <w:style w:type="character" w:customStyle="1" w:styleId="Titre6Car">
    <w:name w:val="Titre 6 Car"/>
    <w:basedOn w:val="Policepardfaut"/>
    <w:link w:val="Titre6"/>
    <w:uiPriority w:val="9"/>
    <w:semiHidden/>
    <w:rsid w:val="005E0958"/>
    <w:rPr>
      <w:rFonts w:asciiTheme="majorHAnsi" w:eastAsiaTheme="majorEastAsia" w:hAnsiTheme="majorHAnsi" w:cstheme="majorBidi"/>
      <w:color w:val="125748" w:themeColor="accent1" w:themeShade="7F"/>
      <w:sz w:val="21"/>
      <w:szCs w:val="21"/>
    </w:rPr>
  </w:style>
  <w:style w:type="character" w:customStyle="1" w:styleId="Titre7Car">
    <w:name w:val="Titre 7 Car"/>
    <w:basedOn w:val="Policepardfaut"/>
    <w:link w:val="Titre7"/>
    <w:uiPriority w:val="9"/>
    <w:semiHidden/>
    <w:rsid w:val="005E0958"/>
    <w:rPr>
      <w:rFonts w:asciiTheme="majorHAnsi" w:eastAsiaTheme="majorEastAsia" w:hAnsiTheme="majorHAnsi" w:cstheme="majorBidi"/>
      <w:i/>
      <w:iCs/>
      <w:color w:val="125748" w:themeColor="accent1" w:themeShade="7F"/>
      <w:sz w:val="21"/>
      <w:szCs w:val="21"/>
    </w:rPr>
  </w:style>
  <w:style w:type="character" w:customStyle="1" w:styleId="Titre8Car">
    <w:name w:val="Titre 8 Car"/>
    <w:basedOn w:val="Policepardfaut"/>
    <w:link w:val="Titre8"/>
    <w:uiPriority w:val="9"/>
    <w:semiHidden/>
    <w:rsid w:val="005E0958"/>
    <w:rPr>
      <w:rFonts w:asciiTheme="majorHAnsi" w:eastAsiaTheme="majorEastAsia" w:hAnsiTheme="majorHAnsi" w:cstheme="majorBidi"/>
      <w:color w:val="33459B" w:themeColor="text1" w:themeTint="D8"/>
      <w:sz w:val="21"/>
      <w:szCs w:val="21"/>
    </w:rPr>
  </w:style>
  <w:style w:type="character" w:styleId="lev">
    <w:name w:val="Strong"/>
    <w:basedOn w:val="Policepardfaut"/>
    <w:uiPriority w:val="22"/>
    <w:qFormat/>
    <w:rsid w:val="00D35C6B"/>
    <w:rPr>
      <w:b/>
      <w:bCs/>
    </w:rPr>
  </w:style>
  <w:style w:type="paragraph" w:styleId="Notedefin">
    <w:name w:val="endnote text"/>
    <w:basedOn w:val="Normal"/>
    <w:link w:val="NotedefinCar"/>
    <w:uiPriority w:val="99"/>
    <w:semiHidden/>
    <w:rsid w:val="00526B2D"/>
    <w:rPr>
      <w:sz w:val="20"/>
      <w:szCs w:val="20"/>
    </w:rPr>
  </w:style>
  <w:style w:type="character" w:customStyle="1" w:styleId="NotedefinCar">
    <w:name w:val="Note de fin Car"/>
    <w:basedOn w:val="Policepardfaut"/>
    <w:link w:val="Notedefin"/>
    <w:uiPriority w:val="99"/>
    <w:semiHidden/>
    <w:rsid w:val="00526B2D"/>
    <w:rPr>
      <w:color w:val="263373" w:themeColor="text1"/>
      <w:sz w:val="20"/>
      <w:szCs w:val="20"/>
    </w:rPr>
  </w:style>
  <w:style w:type="character" w:styleId="Appeldenotedefin">
    <w:name w:val="endnote reference"/>
    <w:basedOn w:val="Policepardfaut"/>
    <w:uiPriority w:val="99"/>
    <w:semiHidden/>
    <w:rsid w:val="00526B2D"/>
    <w:rPr>
      <w:vertAlign w:val="superscript"/>
    </w:rPr>
  </w:style>
  <w:style w:type="character" w:customStyle="1" w:styleId="Titre3Car">
    <w:name w:val="Titre 3 Car"/>
    <w:basedOn w:val="Policepardfaut"/>
    <w:link w:val="Titre3"/>
    <w:uiPriority w:val="9"/>
    <w:semiHidden/>
    <w:rsid w:val="000C089A"/>
    <w:rPr>
      <w:rFonts w:asciiTheme="majorHAnsi" w:eastAsiaTheme="majorEastAsia" w:hAnsiTheme="majorHAnsi" w:cstheme="majorBidi"/>
      <w:color w:val="125748" w:themeColor="accent1" w:themeShade="7F"/>
      <w:sz w:val="24"/>
      <w:szCs w:val="24"/>
    </w:rPr>
  </w:style>
  <w:style w:type="character" w:styleId="Accentuation">
    <w:name w:val="Emphasis"/>
    <w:basedOn w:val="Policepardfaut"/>
    <w:uiPriority w:val="20"/>
    <w:qFormat/>
    <w:rsid w:val="00C47D4C"/>
    <w:rPr>
      <w:i/>
      <w:iCs/>
    </w:rPr>
  </w:style>
  <w:style w:type="paragraph" w:customStyle="1" w:styleId="legend">
    <w:name w:val="legend"/>
    <w:basedOn w:val="Normal"/>
    <w:rsid w:val="00C47D4C"/>
    <w:pPr>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PSPuce3Car">
    <w:name w:val="PS_Puce 3 Car"/>
    <w:basedOn w:val="Policepardfaut"/>
    <w:link w:val="PSPuce3"/>
    <w:rsid w:val="003513B3"/>
    <w:rPr>
      <w:color w:val="263373" w:themeColor="text1"/>
      <w:sz w:val="21"/>
      <w:szCs w:val="21"/>
    </w:rPr>
  </w:style>
  <w:style w:type="paragraph" w:styleId="Rvision">
    <w:name w:val="Revision"/>
    <w:hidden/>
    <w:uiPriority w:val="99"/>
    <w:semiHidden/>
    <w:rsid w:val="00567BF7"/>
    <w:rPr>
      <w:color w:val="263373" w:themeColor="text1"/>
      <w:sz w:val="21"/>
      <w:szCs w:val="21"/>
    </w:rPr>
  </w:style>
  <w:style w:type="character" w:customStyle="1" w:styleId="auteur">
    <w:name w:val="auteur"/>
    <w:basedOn w:val="Policepardfaut"/>
    <w:rsid w:val="00942DC5"/>
  </w:style>
  <w:style w:type="character" w:customStyle="1" w:styleId="in-revue">
    <w:name w:val="in-revue"/>
    <w:basedOn w:val="Policepardfaut"/>
    <w:rsid w:val="00942DC5"/>
  </w:style>
  <w:style w:type="character" w:customStyle="1" w:styleId="titre-revue">
    <w:name w:val="titre-revue"/>
    <w:basedOn w:val="Policepardfaut"/>
    <w:rsid w:val="00942DC5"/>
  </w:style>
  <w:style w:type="character" w:customStyle="1" w:styleId="Titre4Car">
    <w:name w:val="Titre 4 Car"/>
    <w:basedOn w:val="Policepardfaut"/>
    <w:link w:val="Titre4"/>
    <w:uiPriority w:val="9"/>
    <w:semiHidden/>
    <w:rsid w:val="00AF7B91"/>
    <w:rPr>
      <w:rFonts w:asciiTheme="majorHAnsi" w:eastAsiaTheme="majorEastAsia" w:hAnsiTheme="majorHAnsi" w:cstheme="majorBidi"/>
      <w:i/>
      <w:iCs/>
      <w:color w:val="1B836D" w:themeColor="accent1" w:themeShade="BF"/>
      <w:sz w:val="21"/>
      <w:szCs w:val="21"/>
    </w:rPr>
  </w:style>
  <w:style w:type="character" w:customStyle="1" w:styleId="desktop-title-subcontent">
    <w:name w:val="desktop-title-subcontent"/>
    <w:basedOn w:val="Policepardfaut"/>
    <w:rsid w:val="00AF7B91"/>
  </w:style>
  <w:style w:type="paragraph" w:styleId="Titre">
    <w:name w:val="Title"/>
    <w:basedOn w:val="Normal"/>
    <w:next w:val="Normal"/>
    <w:link w:val="TitreCar"/>
    <w:uiPriority w:val="10"/>
    <w:qFormat/>
    <w:rsid w:val="001652C3"/>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1652C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0362">
      <w:bodyDiv w:val="1"/>
      <w:marLeft w:val="0"/>
      <w:marRight w:val="0"/>
      <w:marTop w:val="0"/>
      <w:marBottom w:val="0"/>
      <w:divBdr>
        <w:top w:val="none" w:sz="0" w:space="0" w:color="auto"/>
        <w:left w:val="none" w:sz="0" w:space="0" w:color="auto"/>
        <w:bottom w:val="none" w:sz="0" w:space="0" w:color="auto"/>
        <w:right w:val="none" w:sz="0" w:space="0" w:color="auto"/>
      </w:divBdr>
    </w:div>
    <w:div w:id="30307898">
      <w:bodyDiv w:val="1"/>
      <w:marLeft w:val="0"/>
      <w:marRight w:val="0"/>
      <w:marTop w:val="0"/>
      <w:marBottom w:val="0"/>
      <w:divBdr>
        <w:top w:val="none" w:sz="0" w:space="0" w:color="auto"/>
        <w:left w:val="none" w:sz="0" w:space="0" w:color="auto"/>
        <w:bottom w:val="none" w:sz="0" w:space="0" w:color="auto"/>
        <w:right w:val="none" w:sz="0" w:space="0" w:color="auto"/>
      </w:divBdr>
    </w:div>
    <w:div w:id="189029549">
      <w:bodyDiv w:val="1"/>
      <w:marLeft w:val="0"/>
      <w:marRight w:val="0"/>
      <w:marTop w:val="0"/>
      <w:marBottom w:val="0"/>
      <w:divBdr>
        <w:top w:val="none" w:sz="0" w:space="0" w:color="auto"/>
        <w:left w:val="none" w:sz="0" w:space="0" w:color="auto"/>
        <w:bottom w:val="none" w:sz="0" w:space="0" w:color="auto"/>
        <w:right w:val="none" w:sz="0" w:space="0" w:color="auto"/>
      </w:divBdr>
    </w:div>
    <w:div w:id="214515243">
      <w:bodyDiv w:val="1"/>
      <w:marLeft w:val="0"/>
      <w:marRight w:val="0"/>
      <w:marTop w:val="0"/>
      <w:marBottom w:val="0"/>
      <w:divBdr>
        <w:top w:val="none" w:sz="0" w:space="0" w:color="auto"/>
        <w:left w:val="none" w:sz="0" w:space="0" w:color="auto"/>
        <w:bottom w:val="none" w:sz="0" w:space="0" w:color="auto"/>
        <w:right w:val="none" w:sz="0" w:space="0" w:color="auto"/>
      </w:divBdr>
    </w:div>
    <w:div w:id="291712738">
      <w:bodyDiv w:val="1"/>
      <w:marLeft w:val="0"/>
      <w:marRight w:val="0"/>
      <w:marTop w:val="0"/>
      <w:marBottom w:val="0"/>
      <w:divBdr>
        <w:top w:val="none" w:sz="0" w:space="0" w:color="auto"/>
        <w:left w:val="none" w:sz="0" w:space="0" w:color="auto"/>
        <w:bottom w:val="none" w:sz="0" w:space="0" w:color="auto"/>
        <w:right w:val="none" w:sz="0" w:space="0" w:color="auto"/>
      </w:divBdr>
    </w:div>
    <w:div w:id="308827229">
      <w:bodyDiv w:val="1"/>
      <w:marLeft w:val="0"/>
      <w:marRight w:val="0"/>
      <w:marTop w:val="0"/>
      <w:marBottom w:val="0"/>
      <w:divBdr>
        <w:top w:val="none" w:sz="0" w:space="0" w:color="auto"/>
        <w:left w:val="none" w:sz="0" w:space="0" w:color="auto"/>
        <w:bottom w:val="none" w:sz="0" w:space="0" w:color="auto"/>
        <w:right w:val="none" w:sz="0" w:space="0" w:color="auto"/>
      </w:divBdr>
      <w:divsChild>
        <w:div w:id="1145126413">
          <w:marLeft w:val="547"/>
          <w:marRight w:val="0"/>
          <w:marTop w:val="0"/>
          <w:marBottom w:val="0"/>
          <w:divBdr>
            <w:top w:val="none" w:sz="0" w:space="0" w:color="auto"/>
            <w:left w:val="none" w:sz="0" w:space="0" w:color="auto"/>
            <w:bottom w:val="none" w:sz="0" w:space="0" w:color="auto"/>
            <w:right w:val="none" w:sz="0" w:space="0" w:color="auto"/>
          </w:divBdr>
        </w:div>
        <w:div w:id="1889145979">
          <w:marLeft w:val="547"/>
          <w:marRight w:val="0"/>
          <w:marTop w:val="0"/>
          <w:marBottom w:val="0"/>
          <w:divBdr>
            <w:top w:val="none" w:sz="0" w:space="0" w:color="auto"/>
            <w:left w:val="none" w:sz="0" w:space="0" w:color="auto"/>
            <w:bottom w:val="none" w:sz="0" w:space="0" w:color="auto"/>
            <w:right w:val="none" w:sz="0" w:space="0" w:color="auto"/>
          </w:divBdr>
        </w:div>
      </w:divsChild>
    </w:div>
    <w:div w:id="391850782">
      <w:bodyDiv w:val="1"/>
      <w:marLeft w:val="0"/>
      <w:marRight w:val="0"/>
      <w:marTop w:val="0"/>
      <w:marBottom w:val="0"/>
      <w:divBdr>
        <w:top w:val="none" w:sz="0" w:space="0" w:color="auto"/>
        <w:left w:val="none" w:sz="0" w:space="0" w:color="auto"/>
        <w:bottom w:val="none" w:sz="0" w:space="0" w:color="auto"/>
        <w:right w:val="none" w:sz="0" w:space="0" w:color="auto"/>
      </w:divBdr>
      <w:divsChild>
        <w:div w:id="522281604">
          <w:marLeft w:val="0"/>
          <w:marRight w:val="0"/>
          <w:marTop w:val="0"/>
          <w:marBottom w:val="0"/>
          <w:divBdr>
            <w:top w:val="none" w:sz="0" w:space="0" w:color="auto"/>
            <w:left w:val="none" w:sz="0" w:space="0" w:color="auto"/>
            <w:bottom w:val="none" w:sz="0" w:space="0" w:color="auto"/>
            <w:right w:val="none" w:sz="0" w:space="0" w:color="auto"/>
          </w:divBdr>
          <w:divsChild>
            <w:div w:id="11712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5795">
      <w:bodyDiv w:val="1"/>
      <w:marLeft w:val="0"/>
      <w:marRight w:val="0"/>
      <w:marTop w:val="0"/>
      <w:marBottom w:val="0"/>
      <w:divBdr>
        <w:top w:val="none" w:sz="0" w:space="0" w:color="auto"/>
        <w:left w:val="none" w:sz="0" w:space="0" w:color="auto"/>
        <w:bottom w:val="none" w:sz="0" w:space="0" w:color="auto"/>
        <w:right w:val="none" w:sz="0" w:space="0" w:color="auto"/>
      </w:divBdr>
    </w:div>
    <w:div w:id="556169751">
      <w:bodyDiv w:val="1"/>
      <w:marLeft w:val="0"/>
      <w:marRight w:val="0"/>
      <w:marTop w:val="0"/>
      <w:marBottom w:val="0"/>
      <w:divBdr>
        <w:top w:val="none" w:sz="0" w:space="0" w:color="auto"/>
        <w:left w:val="none" w:sz="0" w:space="0" w:color="auto"/>
        <w:bottom w:val="none" w:sz="0" w:space="0" w:color="auto"/>
        <w:right w:val="none" w:sz="0" w:space="0" w:color="auto"/>
      </w:divBdr>
    </w:div>
    <w:div w:id="760570443">
      <w:bodyDiv w:val="1"/>
      <w:marLeft w:val="0"/>
      <w:marRight w:val="0"/>
      <w:marTop w:val="0"/>
      <w:marBottom w:val="0"/>
      <w:divBdr>
        <w:top w:val="none" w:sz="0" w:space="0" w:color="auto"/>
        <w:left w:val="none" w:sz="0" w:space="0" w:color="auto"/>
        <w:bottom w:val="none" w:sz="0" w:space="0" w:color="auto"/>
        <w:right w:val="none" w:sz="0" w:space="0" w:color="auto"/>
      </w:divBdr>
    </w:div>
    <w:div w:id="837618243">
      <w:bodyDiv w:val="1"/>
      <w:marLeft w:val="0"/>
      <w:marRight w:val="0"/>
      <w:marTop w:val="0"/>
      <w:marBottom w:val="0"/>
      <w:divBdr>
        <w:top w:val="none" w:sz="0" w:space="0" w:color="auto"/>
        <w:left w:val="none" w:sz="0" w:space="0" w:color="auto"/>
        <w:bottom w:val="none" w:sz="0" w:space="0" w:color="auto"/>
        <w:right w:val="none" w:sz="0" w:space="0" w:color="auto"/>
      </w:divBdr>
    </w:div>
    <w:div w:id="974413911">
      <w:bodyDiv w:val="1"/>
      <w:marLeft w:val="0"/>
      <w:marRight w:val="0"/>
      <w:marTop w:val="0"/>
      <w:marBottom w:val="0"/>
      <w:divBdr>
        <w:top w:val="none" w:sz="0" w:space="0" w:color="auto"/>
        <w:left w:val="none" w:sz="0" w:space="0" w:color="auto"/>
        <w:bottom w:val="none" w:sz="0" w:space="0" w:color="auto"/>
        <w:right w:val="none" w:sz="0" w:space="0" w:color="auto"/>
      </w:divBdr>
    </w:div>
    <w:div w:id="976298129">
      <w:bodyDiv w:val="1"/>
      <w:marLeft w:val="0"/>
      <w:marRight w:val="0"/>
      <w:marTop w:val="0"/>
      <w:marBottom w:val="0"/>
      <w:divBdr>
        <w:top w:val="none" w:sz="0" w:space="0" w:color="auto"/>
        <w:left w:val="none" w:sz="0" w:space="0" w:color="auto"/>
        <w:bottom w:val="none" w:sz="0" w:space="0" w:color="auto"/>
        <w:right w:val="none" w:sz="0" w:space="0" w:color="auto"/>
      </w:divBdr>
    </w:div>
    <w:div w:id="999818330">
      <w:bodyDiv w:val="1"/>
      <w:marLeft w:val="0"/>
      <w:marRight w:val="0"/>
      <w:marTop w:val="0"/>
      <w:marBottom w:val="0"/>
      <w:divBdr>
        <w:top w:val="none" w:sz="0" w:space="0" w:color="auto"/>
        <w:left w:val="none" w:sz="0" w:space="0" w:color="auto"/>
        <w:bottom w:val="none" w:sz="0" w:space="0" w:color="auto"/>
        <w:right w:val="none" w:sz="0" w:space="0" w:color="auto"/>
      </w:divBdr>
    </w:div>
    <w:div w:id="1019432563">
      <w:bodyDiv w:val="1"/>
      <w:marLeft w:val="0"/>
      <w:marRight w:val="0"/>
      <w:marTop w:val="0"/>
      <w:marBottom w:val="0"/>
      <w:divBdr>
        <w:top w:val="none" w:sz="0" w:space="0" w:color="auto"/>
        <w:left w:val="none" w:sz="0" w:space="0" w:color="auto"/>
        <w:bottom w:val="none" w:sz="0" w:space="0" w:color="auto"/>
        <w:right w:val="none" w:sz="0" w:space="0" w:color="auto"/>
      </w:divBdr>
    </w:div>
    <w:div w:id="1119687067">
      <w:bodyDiv w:val="1"/>
      <w:marLeft w:val="0"/>
      <w:marRight w:val="0"/>
      <w:marTop w:val="0"/>
      <w:marBottom w:val="0"/>
      <w:divBdr>
        <w:top w:val="none" w:sz="0" w:space="0" w:color="auto"/>
        <w:left w:val="none" w:sz="0" w:space="0" w:color="auto"/>
        <w:bottom w:val="none" w:sz="0" w:space="0" w:color="auto"/>
        <w:right w:val="none" w:sz="0" w:space="0" w:color="auto"/>
      </w:divBdr>
    </w:div>
    <w:div w:id="1209756554">
      <w:bodyDiv w:val="1"/>
      <w:marLeft w:val="0"/>
      <w:marRight w:val="0"/>
      <w:marTop w:val="0"/>
      <w:marBottom w:val="0"/>
      <w:divBdr>
        <w:top w:val="none" w:sz="0" w:space="0" w:color="auto"/>
        <w:left w:val="none" w:sz="0" w:space="0" w:color="auto"/>
        <w:bottom w:val="none" w:sz="0" w:space="0" w:color="auto"/>
        <w:right w:val="none" w:sz="0" w:space="0" w:color="auto"/>
      </w:divBdr>
    </w:div>
    <w:div w:id="1220432680">
      <w:bodyDiv w:val="1"/>
      <w:marLeft w:val="0"/>
      <w:marRight w:val="0"/>
      <w:marTop w:val="0"/>
      <w:marBottom w:val="0"/>
      <w:divBdr>
        <w:top w:val="none" w:sz="0" w:space="0" w:color="auto"/>
        <w:left w:val="none" w:sz="0" w:space="0" w:color="auto"/>
        <w:bottom w:val="none" w:sz="0" w:space="0" w:color="auto"/>
        <w:right w:val="none" w:sz="0" w:space="0" w:color="auto"/>
      </w:divBdr>
      <w:divsChild>
        <w:div w:id="1241401642">
          <w:marLeft w:val="0"/>
          <w:marRight w:val="0"/>
          <w:marTop w:val="0"/>
          <w:marBottom w:val="0"/>
          <w:divBdr>
            <w:top w:val="none" w:sz="0" w:space="0" w:color="auto"/>
            <w:left w:val="none" w:sz="0" w:space="0" w:color="auto"/>
            <w:bottom w:val="none" w:sz="0" w:space="0" w:color="auto"/>
            <w:right w:val="none" w:sz="0" w:space="0" w:color="auto"/>
          </w:divBdr>
          <w:divsChild>
            <w:div w:id="537861384">
              <w:marLeft w:val="0"/>
              <w:marRight w:val="0"/>
              <w:marTop w:val="0"/>
              <w:marBottom w:val="0"/>
              <w:divBdr>
                <w:top w:val="none" w:sz="0" w:space="0" w:color="auto"/>
                <w:left w:val="none" w:sz="0" w:space="0" w:color="auto"/>
                <w:bottom w:val="none" w:sz="0" w:space="0" w:color="auto"/>
                <w:right w:val="none" w:sz="0" w:space="0" w:color="auto"/>
              </w:divBdr>
              <w:divsChild>
                <w:div w:id="1415474107">
                  <w:marLeft w:val="0"/>
                  <w:marRight w:val="0"/>
                  <w:marTop w:val="0"/>
                  <w:marBottom w:val="0"/>
                  <w:divBdr>
                    <w:top w:val="none" w:sz="0" w:space="0" w:color="auto"/>
                    <w:left w:val="none" w:sz="0" w:space="0" w:color="auto"/>
                    <w:bottom w:val="none" w:sz="0" w:space="0" w:color="auto"/>
                    <w:right w:val="none" w:sz="0" w:space="0" w:color="auto"/>
                  </w:divBdr>
                  <w:divsChild>
                    <w:div w:id="17911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6176">
          <w:marLeft w:val="0"/>
          <w:marRight w:val="0"/>
          <w:marTop w:val="0"/>
          <w:marBottom w:val="0"/>
          <w:divBdr>
            <w:top w:val="none" w:sz="0" w:space="0" w:color="auto"/>
            <w:left w:val="none" w:sz="0" w:space="0" w:color="auto"/>
            <w:bottom w:val="none" w:sz="0" w:space="0" w:color="auto"/>
            <w:right w:val="none" w:sz="0" w:space="0" w:color="auto"/>
          </w:divBdr>
          <w:divsChild>
            <w:div w:id="17673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8528">
      <w:bodyDiv w:val="1"/>
      <w:marLeft w:val="0"/>
      <w:marRight w:val="0"/>
      <w:marTop w:val="0"/>
      <w:marBottom w:val="0"/>
      <w:divBdr>
        <w:top w:val="none" w:sz="0" w:space="0" w:color="auto"/>
        <w:left w:val="none" w:sz="0" w:space="0" w:color="auto"/>
        <w:bottom w:val="none" w:sz="0" w:space="0" w:color="auto"/>
        <w:right w:val="none" w:sz="0" w:space="0" w:color="auto"/>
      </w:divBdr>
    </w:div>
    <w:div w:id="1331983688">
      <w:bodyDiv w:val="1"/>
      <w:marLeft w:val="0"/>
      <w:marRight w:val="0"/>
      <w:marTop w:val="0"/>
      <w:marBottom w:val="0"/>
      <w:divBdr>
        <w:top w:val="none" w:sz="0" w:space="0" w:color="auto"/>
        <w:left w:val="none" w:sz="0" w:space="0" w:color="auto"/>
        <w:bottom w:val="none" w:sz="0" w:space="0" w:color="auto"/>
        <w:right w:val="none" w:sz="0" w:space="0" w:color="auto"/>
      </w:divBdr>
    </w:div>
    <w:div w:id="1504861124">
      <w:bodyDiv w:val="1"/>
      <w:marLeft w:val="0"/>
      <w:marRight w:val="0"/>
      <w:marTop w:val="0"/>
      <w:marBottom w:val="0"/>
      <w:divBdr>
        <w:top w:val="none" w:sz="0" w:space="0" w:color="auto"/>
        <w:left w:val="none" w:sz="0" w:space="0" w:color="auto"/>
        <w:bottom w:val="none" w:sz="0" w:space="0" w:color="auto"/>
        <w:right w:val="none" w:sz="0" w:space="0" w:color="auto"/>
      </w:divBdr>
    </w:div>
    <w:div w:id="1619335219">
      <w:bodyDiv w:val="1"/>
      <w:marLeft w:val="0"/>
      <w:marRight w:val="0"/>
      <w:marTop w:val="0"/>
      <w:marBottom w:val="0"/>
      <w:divBdr>
        <w:top w:val="none" w:sz="0" w:space="0" w:color="auto"/>
        <w:left w:val="none" w:sz="0" w:space="0" w:color="auto"/>
        <w:bottom w:val="none" w:sz="0" w:space="0" w:color="auto"/>
        <w:right w:val="none" w:sz="0" w:space="0" w:color="auto"/>
      </w:divBdr>
    </w:div>
    <w:div w:id="1685935102">
      <w:bodyDiv w:val="1"/>
      <w:marLeft w:val="0"/>
      <w:marRight w:val="0"/>
      <w:marTop w:val="0"/>
      <w:marBottom w:val="0"/>
      <w:divBdr>
        <w:top w:val="none" w:sz="0" w:space="0" w:color="auto"/>
        <w:left w:val="none" w:sz="0" w:space="0" w:color="auto"/>
        <w:bottom w:val="none" w:sz="0" w:space="0" w:color="auto"/>
        <w:right w:val="none" w:sz="0" w:space="0" w:color="auto"/>
      </w:divBdr>
      <w:divsChild>
        <w:div w:id="567421207">
          <w:marLeft w:val="547"/>
          <w:marRight w:val="0"/>
          <w:marTop w:val="0"/>
          <w:marBottom w:val="0"/>
          <w:divBdr>
            <w:top w:val="none" w:sz="0" w:space="0" w:color="auto"/>
            <w:left w:val="none" w:sz="0" w:space="0" w:color="auto"/>
            <w:bottom w:val="none" w:sz="0" w:space="0" w:color="auto"/>
            <w:right w:val="none" w:sz="0" w:space="0" w:color="auto"/>
          </w:divBdr>
        </w:div>
        <w:div w:id="1217859396">
          <w:marLeft w:val="547"/>
          <w:marRight w:val="0"/>
          <w:marTop w:val="0"/>
          <w:marBottom w:val="0"/>
          <w:divBdr>
            <w:top w:val="none" w:sz="0" w:space="0" w:color="auto"/>
            <w:left w:val="none" w:sz="0" w:space="0" w:color="auto"/>
            <w:bottom w:val="none" w:sz="0" w:space="0" w:color="auto"/>
            <w:right w:val="none" w:sz="0" w:space="0" w:color="auto"/>
          </w:divBdr>
        </w:div>
      </w:divsChild>
    </w:div>
    <w:div w:id="1735933109">
      <w:bodyDiv w:val="1"/>
      <w:marLeft w:val="0"/>
      <w:marRight w:val="0"/>
      <w:marTop w:val="0"/>
      <w:marBottom w:val="0"/>
      <w:divBdr>
        <w:top w:val="none" w:sz="0" w:space="0" w:color="auto"/>
        <w:left w:val="none" w:sz="0" w:space="0" w:color="auto"/>
        <w:bottom w:val="none" w:sz="0" w:space="0" w:color="auto"/>
        <w:right w:val="none" w:sz="0" w:space="0" w:color="auto"/>
      </w:divBdr>
    </w:div>
    <w:div w:id="1984652574">
      <w:bodyDiv w:val="1"/>
      <w:marLeft w:val="0"/>
      <w:marRight w:val="0"/>
      <w:marTop w:val="0"/>
      <w:marBottom w:val="0"/>
      <w:divBdr>
        <w:top w:val="none" w:sz="0" w:space="0" w:color="auto"/>
        <w:left w:val="none" w:sz="0" w:space="0" w:color="auto"/>
        <w:bottom w:val="none" w:sz="0" w:space="0" w:color="auto"/>
        <w:right w:val="none" w:sz="0" w:space="0" w:color="auto"/>
      </w:divBdr>
    </w:div>
    <w:div w:id="2052194504">
      <w:bodyDiv w:val="1"/>
      <w:marLeft w:val="0"/>
      <w:marRight w:val="0"/>
      <w:marTop w:val="0"/>
      <w:marBottom w:val="0"/>
      <w:divBdr>
        <w:top w:val="none" w:sz="0" w:space="0" w:color="auto"/>
        <w:left w:val="none" w:sz="0" w:space="0" w:color="auto"/>
        <w:bottom w:val="none" w:sz="0" w:space="0" w:color="auto"/>
        <w:right w:val="none" w:sz="0" w:space="0" w:color="auto"/>
      </w:divBdr>
    </w:div>
    <w:div w:id="2069647816">
      <w:bodyDiv w:val="1"/>
      <w:marLeft w:val="0"/>
      <w:marRight w:val="0"/>
      <w:marTop w:val="0"/>
      <w:marBottom w:val="0"/>
      <w:divBdr>
        <w:top w:val="none" w:sz="0" w:space="0" w:color="auto"/>
        <w:left w:val="none" w:sz="0" w:space="0" w:color="auto"/>
        <w:bottom w:val="none" w:sz="0" w:space="0" w:color="auto"/>
        <w:right w:val="none" w:sz="0" w:space="0" w:color="auto"/>
      </w:divBdr>
    </w:div>
    <w:div w:id="213289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iew.genial.ly/62d553db37206e0019691ff7/presentation-sequence-prevention-education-promo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parcours.psante-idf.fr/m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eparcours.psante-idf.fr/my/"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lie\Desktop\PSIDF_Masque%20Word.dotx" TargetMode="External"/></Relationships>
</file>

<file path=word/theme/theme1.xml><?xml version="1.0" encoding="utf-8"?>
<a:theme xmlns:a="http://schemas.openxmlformats.org/drawingml/2006/main" name="Thème Office">
  <a:themeElements>
    <a:clrScheme name="PSIDF Vert_Couleurs">
      <a:dk1>
        <a:srgbClr val="263373"/>
      </a:dk1>
      <a:lt1>
        <a:sysClr val="window" lastClr="FFFFFF"/>
      </a:lt1>
      <a:dk2>
        <a:srgbClr val="24B093"/>
      </a:dk2>
      <a:lt2>
        <a:srgbClr val="F2F2F2"/>
      </a:lt2>
      <a:accent1>
        <a:srgbClr val="24B093"/>
      </a:accent1>
      <a:accent2>
        <a:srgbClr val="E73C7B"/>
      </a:accent2>
      <a:accent3>
        <a:srgbClr val="FAB400"/>
      </a:accent3>
      <a:accent4>
        <a:srgbClr val="E1F0EA"/>
      </a:accent4>
      <a:accent5>
        <a:srgbClr val="FFEEF4"/>
      </a:accent5>
      <a:accent6>
        <a:srgbClr val="FFF0D6"/>
      </a:accent6>
      <a:hlink>
        <a:srgbClr val="263373"/>
      </a:hlink>
      <a:folHlink>
        <a:srgbClr val="263373"/>
      </a:folHlink>
    </a:clrScheme>
    <a:fontScheme name="PSIDF_Polices">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C4DB1-89C1-4650-A40E-F1520FD43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PSIDF_Masque Word</Template>
  <TotalTime>6</TotalTime>
  <Pages>2</Pages>
  <Words>354</Words>
  <Characters>1948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Document polyvalent</vt:lpstr>
    </vt:vector>
  </TitlesOfParts>
  <Company>PromoSanté Île-de-France</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polyvalent</dc:title>
  <dc:subject/>
  <dc:creator>poste</dc:creator>
  <cp:keywords/>
  <dc:description/>
  <cp:lastModifiedBy>VG</cp:lastModifiedBy>
  <cp:revision>5</cp:revision>
  <cp:lastPrinted>2022-10-03T06:53:00Z</cp:lastPrinted>
  <dcterms:created xsi:type="dcterms:W3CDTF">2022-10-24T10:04:00Z</dcterms:created>
  <dcterms:modified xsi:type="dcterms:W3CDTF">2025-04-10T13:48:00Z</dcterms:modified>
</cp:coreProperties>
</file>