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D8102" w14:textId="556C4BFE" w:rsidR="004469C3" w:rsidRPr="001652C3" w:rsidRDefault="001652C3" w:rsidP="00B904D2">
      <w:pPr>
        <w:pStyle w:val="Titre"/>
        <w:spacing w:before="240"/>
        <w:jc w:val="center"/>
        <w:rPr>
          <w:color w:val="E73C7B" w:themeColor="accent2"/>
        </w:rPr>
      </w:pPr>
      <w:r w:rsidRPr="00D75FBF">
        <w:rPr>
          <w:color w:val="E73C7B" w:themeColor="accent2"/>
          <w:sz w:val="52"/>
        </w:rPr>
        <w:t>Un outil pour la pratique, en toute autonomie</w:t>
      </w:r>
    </w:p>
    <w:p w14:paraId="1CAAD8A3" w14:textId="608CD1FD" w:rsidR="005E3345" w:rsidRPr="00CC1514" w:rsidRDefault="00CC1514" w:rsidP="00CC1514">
      <w:pPr>
        <w:pStyle w:val="PSIntroduction"/>
        <w:spacing w:before="0"/>
        <w:jc w:val="center"/>
        <w:rPr>
          <w:sz w:val="25"/>
        </w:rPr>
      </w:pPr>
      <w:r>
        <w:rPr>
          <w:sz w:val="25"/>
        </w:rPr>
        <w:t>Séquence 5</w:t>
      </w:r>
      <w:r w:rsidR="001652C3" w:rsidRPr="001652C3">
        <w:rPr>
          <w:sz w:val="25"/>
        </w:rPr>
        <w:t xml:space="preserve">. </w:t>
      </w:r>
      <w:r w:rsidRPr="00252B7E">
        <w:rPr>
          <w:sz w:val="25"/>
        </w:rPr>
        <w:t xml:space="preserve">La participation : </w:t>
      </w:r>
      <w:r w:rsidR="00252B7E">
        <w:rPr>
          <w:sz w:val="25"/>
        </w:rPr>
        <w:t>drôle(s) de cuisine(s) !</w:t>
      </w:r>
    </w:p>
    <w:p w14:paraId="005AF07E" w14:textId="71A63175" w:rsidR="001652C3" w:rsidRPr="00B21947" w:rsidRDefault="001652C3" w:rsidP="00023FBC">
      <w:pPr>
        <w:pStyle w:val="PSTITRE2"/>
      </w:pPr>
      <w:r w:rsidRPr="00B21947">
        <w:t>Pourquoi cet outil ?</w:t>
      </w:r>
    </w:p>
    <w:p w14:paraId="48A75E3A" w14:textId="77777777" w:rsidR="00283695" w:rsidRDefault="00283695" w:rsidP="00D77567">
      <w:pPr>
        <w:pStyle w:val="PSTITRE2"/>
        <w:sectPr w:rsidR="00283695" w:rsidSect="00CE1141">
          <w:headerReference w:type="default" r:id="rId8"/>
          <w:footerReference w:type="default" r:id="rId9"/>
          <w:headerReference w:type="first" r:id="rId10"/>
          <w:footerReference w:type="first" r:id="rId11"/>
          <w:footnotePr>
            <w:numFmt w:val="chicago"/>
          </w:footnotePr>
          <w:type w:val="continuous"/>
          <w:pgSz w:w="16838" w:h="11906" w:orient="landscape" w:code="9"/>
          <w:pgMar w:top="720" w:right="720" w:bottom="720" w:left="720" w:header="567" w:footer="454" w:gutter="0"/>
          <w:cols w:space="708"/>
          <w:vAlign w:val="bottom"/>
          <w:titlePg/>
          <w:docGrid w:linePitch="360"/>
        </w:sectPr>
      </w:pPr>
    </w:p>
    <w:p w14:paraId="2A6AB876" w14:textId="2FCC38AF" w:rsidR="00CC1514" w:rsidRDefault="00CC1514" w:rsidP="00CC1514">
      <w:pPr>
        <w:spacing w:line="276" w:lineRule="auto"/>
      </w:pPr>
      <w:r>
        <w:t xml:space="preserve">Un outil pour questionner vos projets actuels et futurs, et identifier des améliorations possibles relatives à la participation des acteurs, et particulièrement des personnes concernées. </w:t>
      </w:r>
    </w:p>
    <w:p w14:paraId="5B3344FB" w14:textId="77777777" w:rsidR="00CC1514" w:rsidRPr="00CC1514" w:rsidRDefault="00CC1514" w:rsidP="00CC1514">
      <w:pPr>
        <w:pStyle w:val="Paragraphedeliste"/>
        <w:numPr>
          <w:ilvl w:val="0"/>
          <w:numId w:val="16"/>
        </w:numPr>
        <w:spacing w:after="0" w:line="276" w:lineRule="auto"/>
        <w:rPr>
          <w:color w:val="263373" w:themeColor="text1"/>
          <w:sz w:val="21"/>
        </w:rPr>
      </w:pPr>
      <w:r w:rsidRPr="00CC1514">
        <w:rPr>
          <w:color w:val="263373" w:themeColor="text1"/>
          <w:sz w:val="21"/>
        </w:rPr>
        <w:t>Décrire vos projets</w:t>
      </w:r>
    </w:p>
    <w:p w14:paraId="58EA4146" w14:textId="77777777" w:rsidR="00CC1514" w:rsidRPr="00CC1514" w:rsidRDefault="00CC1514" w:rsidP="00CC1514">
      <w:pPr>
        <w:pStyle w:val="Paragraphedeliste"/>
        <w:numPr>
          <w:ilvl w:val="0"/>
          <w:numId w:val="16"/>
        </w:numPr>
        <w:spacing w:after="0" w:line="276" w:lineRule="auto"/>
        <w:rPr>
          <w:color w:val="263373" w:themeColor="text1"/>
          <w:sz w:val="21"/>
        </w:rPr>
      </w:pPr>
      <w:r w:rsidRPr="00CC1514">
        <w:rPr>
          <w:color w:val="263373" w:themeColor="text1"/>
          <w:sz w:val="21"/>
        </w:rPr>
        <w:t>Identifier leurs forces, leviers et opportunités</w:t>
      </w:r>
    </w:p>
    <w:p w14:paraId="2DD71071" w14:textId="77777777" w:rsidR="00CC1514" w:rsidRPr="00CC1514" w:rsidRDefault="00CC1514" w:rsidP="00CC1514">
      <w:pPr>
        <w:pStyle w:val="Paragraphedeliste"/>
        <w:numPr>
          <w:ilvl w:val="0"/>
          <w:numId w:val="16"/>
        </w:numPr>
        <w:spacing w:after="0" w:line="276" w:lineRule="auto"/>
        <w:rPr>
          <w:color w:val="263373" w:themeColor="text1"/>
          <w:sz w:val="21"/>
        </w:rPr>
      </w:pPr>
      <w:r w:rsidRPr="00CC1514">
        <w:rPr>
          <w:color w:val="263373" w:themeColor="text1"/>
          <w:sz w:val="21"/>
        </w:rPr>
        <w:t>Identifier les manques et les freins</w:t>
      </w:r>
    </w:p>
    <w:p w14:paraId="2E9E9C1D" w14:textId="3D4A3AD1" w:rsidR="00CC1514" w:rsidRDefault="00CC1514" w:rsidP="00CC1514">
      <w:pPr>
        <w:pStyle w:val="Paragraphedeliste"/>
        <w:numPr>
          <w:ilvl w:val="0"/>
          <w:numId w:val="16"/>
        </w:numPr>
        <w:spacing w:after="0" w:line="276" w:lineRule="auto"/>
        <w:rPr>
          <w:color w:val="263373" w:themeColor="text1"/>
          <w:sz w:val="21"/>
        </w:rPr>
      </w:pPr>
      <w:r w:rsidRPr="00CC1514">
        <w:rPr>
          <w:color w:val="263373" w:themeColor="text1"/>
          <w:sz w:val="21"/>
        </w:rPr>
        <w:t xml:space="preserve">Ajuster, renforcer, compléter </w:t>
      </w:r>
    </w:p>
    <w:p w14:paraId="4A57FCF7" w14:textId="198EF03F" w:rsidR="00283695" w:rsidRDefault="00283695" w:rsidP="00283695">
      <w:pPr>
        <w:spacing w:line="276" w:lineRule="auto"/>
      </w:pPr>
      <w:r w:rsidRPr="001A5173">
        <w:t xml:space="preserve">Cet outil vous permettra d’engager la réflexion autour de la question : « Mon projet </w:t>
      </w:r>
      <w:r w:rsidR="006D1BA8" w:rsidRPr="001A5173">
        <w:t xml:space="preserve">s’accompagne-t-il d’une démarche participative, selon quel objectif, quelles règles et quel processus </w:t>
      </w:r>
      <w:r w:rsidRPr="001A5173">
        <w:t>?</w:t>
      </w:r>
      <w:r w:rsidR="0099098B" w:rsidRPr="001A5173">
        <w:t> »</w:t>
      </w:r>
    </w:p>
    <w:p w14:paraId="2C906D64" w14:textId="77777777" w:rsidR="00283695" w:rsidRDefault="00283695" w:rsidP="00283695">
      <w:pPr>
        <w:spacing w:line="276" w:lineRule="auto"/>
      </w:pPr>
    </w:p>
    <w:p w14:paraId="63BF4BB3" w14:textId="3BC1711E" w:rsidR="00283695" w:rsidRPr="00283695" w:rsidRDefault="00283695" w:rsidP="00283695">
      <w:pPr>
        <w:spacing w:line="276" w:lineRule="auto"/>
      </w:pPr>
      <w:r>
        <w:t>La question sous-jacente est bien celle du degré de réponse de vos projets aux problématiques soulevées au sein des diagnostics de santé ou des états des lieux réalisés en amont de vos projets.</w:t>
      </w:r>
    </w:p>
    <w:p w14:paraId="61425858" w14:textId="77777777" w:rsidR="00283695" w:rsidRDefault="00283695" w:rsidP="001652C3">
      <w:pPr>
        <w:pStyle w:val="PSTITRE2"/>
        <w:rPr>
          <w:rFonts w:cstheme="minorBidi"/>
          <w:caps w:val="0"/>
          <w:sz w:val="21"/>
          <w:szCs w:val="21"/>
        </w:rPr>
        <w:sectPr w:rsidR="00283695" w:rsidSect="00283695">
          <w:footnotePr>
            <w:numFmt w:val="chicago"/>
          </w:footnotePr>
          <w:type w:val="continuous"/>
          <w:pgSz w:w="16838" w:h="11906" w:orient="landscape" w:code="9"/>
          <w:pgMar w:top="720" w:right="720" w:bottom="720" w:left="720" w:header="567" w:footer="454" w:gutter="0"/>
          <w:cols w:num="2" w:space="708"/>
          <w:vAlign w:val="bottom"/>
          <w:titlePg/>
          <w:docGrid w:linePitch="360"/>
        </w:sectPr>
      </w:pPr>
    </w:p>
    <w:p w14:paraId="04FBF50D" w14:textId="237F490E" w:rsidR="00252B7E" w:rsidRDefault="00252B7E" w:rsidP="009D1967">
      <w:pPr>
        <w:spacing w:before="240"/>
        <w:rPr>
          <w:caps/>
        </w:rPr>
      </w:pPr>
      <w:r w:rsidRPr="00252B7E">
        <w:t xml:space="preserve">La grille qui vous est présentée ici est construite </w:t>
      </w:r>
      <w:r w:rsidR="0099098B">
        <w:t>en s’inspir</w:t>
      </w:r>
      <w:r w:rsidR="0099098B" w:rsidRPr="0099098B">
        <w:t xml:space="preserve">ant </w:t>
      </w:r>
      <w:r w:rsidRPr="0099098B">
        <w:t xml:space="preserve">d’outils existants : </w:t>
      </w:r>
      <w:hyperlink r:id="rId12" w:history="1">
        <w:r w:rsidR="0099098B" w:rsidRPr="0099098B">
          <w:rPr>
            <w:rStyle w:val="Lienhypertexte"/>
            <w:u w:val="single"/>
          </w:rPr>
          <w:t>Action communautaire en santé et participation</w:t>
        </w:r>
      </w:hyperlink>
      <w:r w:rsidR="0099098B">
        <w:t xml:space="preserve"> de Cultures&amp;Santé, </w:t>
      </w:r>
      <w:hyperlink r:id="rId13" w:history="1">
        <w:r w:rsidR="0099098B" w:rsidRPr="0099098B">
          <w:rPr>
            <w:rStyle w:val="Lienhypertexte"/>
            <w:u w:val="single"/>
          </w:rPr>
          <w:t>Guide pratique d’auto-évaluation des effets de votre démarche communautaire en santé</w:t>
        </w:r>
      </w:hyperlink>
      <w:r w:rsidR="0099098B">
        <w:t xml:space="preserve"> de l’Institut Renaudot et </w:t>
      </w:r>
      <w:hyperlink r:id="rId14" w:history="1">
        <w:r w:rsidR="0099098B" w:rsidRPr="00930677">
          <w:rPr>
            <w:rStyle w:val="Lienhypertexte"/>
            <w:u w:val="single"/>
          </w:rPr>
          <w:t>Mener une évaluation de démarches de participation</w:t>
        </w:r>
      </w:hyperlink>
      <w:r w:rsidR="0099098B">
        <w:t xml:space="preserve"> de Periferia. </w:t>
      </w:r>
    </w:p>
    <w:p w14:paraId="0BBA7EC9" w14:textId="1E4CD7B5" w:rsidR="001652C3" w:rsidRPr="00B21947" w:rsidRDefault="001652C3" w:rsidP="00E0353B">
      <w:pPr>
        <w:pStyle w:val="PSTITRE2"/>
      </w:pPr>
      <w:r w:rsidRPr="00B21947">
        <w:t>Comment utiliser cet outil ?</w:t>
      </w:r>
      <w:r w:rsidR="00B21947" w:rsidRPr="00B21947">
        <w:rPr>
          <w:rFonts w:cs="Calibri"/>
          <w:noProof/>
          <w:sz w:val="30"/>
          <w:lang w:eastAsia="fr-FR"/>
        </w:rPr>
        <w:t xml:space="preserve"> </w:t>
      </w:r>
    </w:p>
    <w:p w14:paraId="6FA2CF06" w14:textId="77777777" w:rsidR="00CC1514" w:rsidRDefault="00CC1514" w:rsidP="00CC1514">
      <w:pPr>
        <w:spacing w:line="276" w:lineRule="auto"/>
      </w:pPr>
      <w:r>
        <w:t>Un tableau = un projet actuel ou en cours d’élaboration</w:t>
      </w:r>
    </w:p>
    <w:p w14:paraId="0320185B" w14:textId="77777777" w:rsidR="004B15EE" w:rsidRDefault="00CC1514" w:rsidP="00CC1514">
      <w:pPr>
        <w:spacing w:line="276" w:lineRule="auto"/>
      </w:pPr>
      <w:r>
        <w:t xml:space="preserve">Le tableau peut être copié autant que nécessaire, pour décortiquer l’ensemble de vos projets. </w:t>
      </w:r>
      <w:r w:rsidRPr="009B244E">
        <w:t>Nous vous proposons de :</w:t>
      </w:r>
      <w:r>
        <w:t xml:space="preserve"> </w:t>
      </w:r>
    </w:p>
    <w:p w14:paraId="756CC105" w14:textId="6D5C25B9" w:rsidR="00CC1514" w:rsidRPr="004B15EE" w:rsidRDefault="00CC1514" w:rsidP="004B15EE">
      <w:pPr>
        <w:pStyle w:val="Paragraphedeliste"/>
        <w:numPr>
          <w:ilvl w:val="0"/>
          <w:numId w:val="9"/>
        </w:numPr>
        <w:rPr>
          <w:color w:val="263373" w:themeColor="text1"/>
          <w:sz w:val="21"/>
        </w:rPr>
      </w:pPr>
      <w:r w:rsidRPr="004B15EE">
        <w:rPr>
          <w:color w:val="263373" w:themeColor="text1"/>
          <w:sz w:val="21"/>
        </w:rPr>
        <w:t>Utiliser une première fois le tableau pour questionner votre projet, seul·e ou avec des collègues / partenaires...</w:t>
      </w:r>
    </w:p>
    <w:p w14:paraId="6835E542" w14:textId="77777777" w:rsidR="00CC1514" w:rsidRPr="00CC1514" w:rsidRDefault="00CC1514" w:rsidP="00CC1514">
      <w:pPr>
        <w:pStyle w:val="Paragraphedeliste"/>
        <w:numPr>
          <w:ilvl w:val="0"/>
          <w:numId w:val="9"/>
        </w:numPr>
        <w:rPr>
          <w:color w:val="263373" w:themeColor="text1"/>
          <w:sz w:val="21"/>
        </w:rPr>
      </w:pPr>
      <w:r w:rsidRPr="00CC1514">
        <w:rPr>
          <w:color w:val="263373" w:themeColor="text1"/>
          <w:sz w:val="21"/>
        </w:rPr>
        <w:t xml:space="preserve">Laisser passer un peu de temps, favorable à la réflexion. </w:t>
      </w:r>
    </w:p>
    <w:p w14:paraId="76A90C56" w14:textId="1C230307" w:rsidR="00CC1514" w:rsidRPr="00CC1514" w:rsidRDefault="00CC1514" w:rsidP="00CC1514">
      <w:pPr>
        <w:pStyle w:val="Paragraphedeliste"/>
        <w:numPr>
          <w:ilvl w:val="0"/>
          <w:numId w:val="9"/>
        </w:numPr>
        <w:rPr>
          <w:color w:val="263373" w:themeColor="text1"/>
          <w:sz w:val="21"/>
        </w:rPr>
      </w:pPr>
      <w:r w:rsidRPr="00CC1514">
        <w:rPr>
          <w:color w:val="263373" w:themeColor="text1"/>
          <w:sz w:val="21"/>
        </w:rPr>
        <w:t>Utiliser une deuxième fois ce tableau et tenter de préciser vos réponses, d’affiner vos arguments ainsi que les pistes d’améliorations potentiels.</w:t>
      </w:r>
    </w:p>
    <w:p w14:paraId="4E4B26A5" w14:textId="37B315A2" w:rsidR="00CC1514" w:rsidRPr="00CC1514" w:rsidRDefault="004B15EE" w:rsidP="00CC1514">
      <w:pPr>
        <w:pStyle w:val="Paragraphedeliste"/>
        <w:numPr>
          <w:ilvl w:val="0"/>
          <w:numId w:val="9"/>
        </w:numPr>
        <w:rPr>
          <w:color w:val="263373" w:themeColor="text1"/>
          <w:sz w:val="21"/>
        </w:rPr>
      </w:pPr>
      <w:r>
        <w:rPr>
          <w:noProof/>
          <w:lang w:eastAsia="fr-FR"/>
        </w:rPr>
        <w:drawing>
          <wp:anchor distT="0" distB="0" distL="114300" distR="114300" simplePos="0" relativeHeight="251658240" behindDoc="0" locked="0" layoutInCell="1" allowOverlap="1" wp14:anchorId="67B074B0" wp14:editId="6588590F">
            <wp:simplePos x="0" y="0"/>
            <wp:positionH relativeFrom="column">
              <wp:posOffset>-66675</wp:posOffset>
            </wp:positionH>
            <wp:positionV relativeFrom="paragraph">
              <wp:posOffset>223520</wp:posOffset>
            </wp:positionV>
            <wp:extent cx="9770110" cy="1997710"/>
            <wp:effectExtent l="0" t="0" r="0" b="254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9770110" cy="1997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1514" w:rsidRPr="00CC1514">
        <w:rPr>
          <w:color w:val="263373" w:themeColor="text1"/>
          <w:sz w:val="21"/>
        </w:rPr>
        <w:t>Reprendre et compléter ce tableau au gré du déroulement de votre projet pour en mesurer les évolutions.</w:t>
      </w:r>
    </w:p>
    <w:p w14:paraId="2D00D8F6" w14:textId="20D21D19" w:rsidR="009D1967" w:rsidRDefault="009D1967">
      <w:pPr>
        <w:jc w:val="left"/>
      </w:pPr>
      <w:r>
        <w:br w:type="page"/>
      </w:r>
    </w:p>
    <w:p w14:paraId="20C896D1" w14:textId="4E535A4C" w:rsidR="00FA7DC4" w:rsidRPr="00230C64" w:rsidRDefault="00FA7DC4" w:rsidP="00FA7DC4">
      <w:pPr>
        <w:jc w:val="left"/>
        <w:rPr>
          <w:rFonts w:asciiTheme="majorHAnsi" w:hAnsiTheme="majorHAnsi" w:cstheme="majorHAnsi"/>
          <w:caps/>
          <w:sz w:val="24"/>
          <w:szCs w:val="36"/>
        </w:rPr>
      </w:pPr>
      <w:r w:rsidRPr="00380A1F">
        <w:rPr>
          <w:rFonts w:asciiTheme="majorHAnsi" w:hAnsiTheme="majorHAnsi" w:cstheme="majorHAnsi"/>
          <w:b/>
          <w:caps/>
          <w:color w:val="E73C7B" w:themeColor="accent2"/>
          <w:sz w:val="24"/>
          <w:szCs w:val="36"/>
        </w:rPr>
        <w:lastRenderedPageBreak/>
        <w:t xml:space="preserve">NOM DU PROJET : </w:t>
      </w:r>
      <w:r w:rsidR="00380A1F">
        <w:rPr>
          <w:rFonts w:asciiTheme="majorHAnsi" w:hAnsiTheme="majorHAnsi" w:cstheme="majorHAnsi"/>
          <w:b/>
          <w:caps/>
          <w:color w:val="E73C7B" w:themeColor="accent2"/>
          <w:sz w:val="24"/>
          <w:szCs w:val="36"/>
        </w:rPr>
        <w:t>_________________________________________________________________________________________________________</w:t>
      </w:r>
    </w:p>
    <w:tbl>
      <w:tblPr>
        <w:tblStyle w:val="Grilledutableau"/>
        <w:tblW w:w="5000" w:type="pct"/>
        <w:tblBorders>
          <w:top w:val="none" w:sz="0" w:space="0" w:color="auto"/>
          <w:left w:val="none" w:sz="0" w:space="0" w:color="auto"/>
          <w:bottom w:val="single" w:sz="4" w:space="0" w:color="263373" w:themeColor="text1"/>
          <w:right w:val="none" w:sz="0" w:space="0" w:color="auto"/>
          <w:insideH w:val="single" w:sz="4" w:space="0" w:color="263373" w:themeColor="text1"/>
          <w:insideV w:val="single" w:sz="4" w:space="0" w:color="263373" w:themeColor="text1"/>
        </w:tblBorders>
        <w:tblLook w:val="04A0" w:firstRow="1" w:lastRow="0" w:firstColumn="1" w:lastColumn="0" w:noHBand="0" w:noVBand="1"/>
      </w:tblPr>
      <w:tblGrid>
        <w:gridCol w:w="4391"/>
        <w:gridCol w:w="1845"/>
        <w:gridCol w:w="4395"/>
        <w:gridCol w:w="4767"/>
      </w:tblGrid>
      <w:tr w:rsidR="00FA7DC4" w:rsidRPr="00485456" w14:paraId="42F1029F" w14:textId="77777777" w:rsidTr="00167C18">
        <w:trPr>
          <w:trHeight w:val="136"/>
        </w:trPr>
        <w:tc>
          <w:tcPr>
            <w:tcW w:w="5000" w:type="pct"/>
            <w:gridSpan w:val="4"/>
            <w:shd w:val="clear" w:color="auto" w:fill="auto"/>
            <w:vAlign w:val="center"/>
          </w:tcPr>
          <w:p w14:paraId="4A4E8FD7" w14:textId="07A356DA" w:rsidR="00FA7DC4" w:rsidRPr="00AB6548" w:rsidRDefault="00CC1514" w:rsidP="005B32C1">
            <w:pPr>
              <w:pStyle w:val="PSCitation"/>
              <w:spacing w:after="60"/>
              <w:jc w:val="center"/>
            </w:pPr>
            <w:r>
              <w:rPr>
                <w:color w:val="263373" w:themeColor="text1"/>
              </w:rPr>
              <w:t>LES OBJECTIFS ET LES REGLES DE LA PARTICIPATION SONT-ILS CLAIRS ?</w:t>
            </w:r>
          </w:p>
        </w:tc>
      </w:tr>
      <w:tr w:rsidR="00FA7DC4" w:rsidRPr="00485456" w14:paraId="5C5652A4" w14:textId="77777777" w:rsidTr="005B32C1">
        <w:trPr>
          <w:trHeight w:val="908"/>
        </w:trPr>
        <w:tc>
          <w:tcPr>
            <w:tcW w:w="1426" w:type="pct"/>
            <w:shd w:val="clear" w:color="auto" w:fill="auto"/>
            <w:vAlign w:val="center"/>
          </w:tcPr>
          <w:p w14:paraId="32FE6D99" w14:textId="77777777" w:rsidR="00FA7DC4" w:rsidRPr="009D1967" w:rsidRDefault="00FA7DC4" w:rsidP="00167C18">
            <w:pPr>
              <w:jc w:val="center"/>
              <w:rPr>
                <w:rFonts w:cstheme="minorHAnsi"/>
                <w:b/>
                <w:caps/>
                <w:sz w:val="18"/>
                <w:szCs w:val="36"/>
              </w:rPr>
            </w:pPr>
            <w:r w:rsidRPr="009D1967">
              <w:rPr>
                <w:rFonts w:cstheme="minorHAnsi"/>
                <w:b/>
                <w:caps/>
                <w:sz w:val="18"/>
                <w:szCs w:val="36"/>
              </w:rPr>
              <w:t>DANS QUELLE MESURE…</w:t>
            </w:r>
          </w:p>
        </w:tc>
        <w:tc>
          <w:tcPr>
            <w:tcW w:w="599" w:type="pct"/>
            <w:vAlign w:val="center"/>
          </w:tcPr>
          <w:p w14:paraId="65BF4645" w14:textId="77777777" w:rsidR="00FA7DC4" w:rsidRPr="009D1967" w:rsidRDefault="00FA7DC4" w:rsidP="00167C18">
            <w:pPr>
              <w:spacing w:before="60"/>
              <w:jc w:val="center"/>
              <w:rPr>
                <w:rFonts w:cstheme="minorHAnsi"/>
                <w:b/>
                <w:caps/>
                <w:sz w:val="18"/>
                <w:szCs w:val="36"/>
              </w:rPr>
            </w:pPr>
            <w:r w:rsidRPr="009D1967">
              <w:rPr>
                <w:rFonts w:cstheme="minorHAnsi"/>
                <w:b/>
                <w:caps/>
                <w:sz w:val="18"/>
                <w:szCs w:val="36"/>
              </w:rPr>
              <w:t>PERCEPTION SUR VOTRE PROJET</w:t>
            </w:r>
          </w:p>
          <w:p w14:paraId="75F7AE0A" w14:textId="5B067A48" w:rsidR="00FA7DC4" w:rsidRPr="009D1967" w:rsidRDefault="00FA7DC4" w:rsidP="00380A1F">
            <w:pPr>
              <w:spacing w:before="60" w:after="60"/>
              <w:jc w:val="center"/>
              <w:rPr>
                <w:rFonts w:cstheme="minorHAnsi"/>
                <w:b/>
                <w:caps/>
                <w:sz w:val="18"/>
                <w:szCs w:val="36"/>
              </w:rPr>
            </w:pPr>
            <w:r w:rsidRPr="009D1967">
              <w:rPr>
                <w:rFonts w:cstheme="minorHAnsi"/>
                <w:b/>
                <w:sz w:val="18"/>
                <w:szCs w:val="36"/>
              </w:rPr>
              <w:t xml:space="preserve">(de </w:t>
            </w:r>
            <w:r w:rsidR="00380A1F" w:rsidRPr="009D1967">
              <w:rPr>
                <w:rFonts w:cstheme="minorHAnsi"/>
                <w:b/>
                <w:sz w:val="18"/>
                <w:szCs w:val="36"/>
              </w:rPr>
              <w:t xml:space="preserve">- </w:t>
            </w:r>
            <w:r w:rsidRPr="009D1967">
              <w:rPr>
                <w:rFonts w:cstheme="minorHAnsi"/>
                <w:b/>
                <w:sz w:val="18"/>
                <w:szCs w:val="36"/>
              </w:rPr>
              <w:t>- a ++)</w:t>
            </w:r>
          </w:p>
        </w:tc>
        <w:tc>
          <w:tcPr>
            <w:tcW w:w="1427" w:type="pct"/>
            <w:vAlign w:val="center"/>
          </w:tcPr>
          <w:p w14:paraId="39DCA1D4" w14:textId="77777777" w:rsidR="00FA7DC4" w:rsidRPr="009D1967" w:rsidRDefault="00FA7DC4" w:rsidP="00167C18">
            <w:pPr>
              <w:spacing w:before="60" w:after="60"/>
              <w:jc w:val="center"/>
              <w:rPr>
                <w:rFonts w:cstheme="minorHAnsi"/>
                <w:b/>
                <w:caps/>
                <w:sz w:val="18"/>
                <w:szCs w:val="36"/>
              </w:rPr>
            </w:pPr>
            <w:r w:rsidRPr="009D1967">
              <w:rPr>
                <w:rFonts w:cstheme="minorHAnsi"/>
                <w:b/>
                <w:caps/>
                <w:sz w:val="18"/>
                <w:szCs w:val="36"/>
              </w:rPr>
              <w:t>arguments</w:t>
            </w:r>
          </w:p>
        </w:tc>
        <w:tc>
          <w:tcPr>
            <w:tcW w:w="1548" w:type="pct"/>
            <w:vAlign w:val="center"/>
          </w:tcPr>
          <w:p w14:paraId="603926F1" w14:textId="77777777" w:rsidR="00FA7DC4" w:rsidRPr="009D1967" w:rsidRDefault="00FA7DC4" w:rsidP="00167C18">
            <w:pPr>
              <w:spacing w:before="60" w:after="60"/>
              <w:jc w:val="center"/>
              <w:rPr>
                <w:rFonts w:cstheme="minorHAnsi"/>
                <w:b/>
                <w:caps/>
                <w:sz w:val="18"/>
                <w:szCs w:val="36"/>
              </w:rPr>
            </w:pPr>
            <w:r w:rsidRPr="009D1967">
              <w:rPr>
                <w:rFonts w:cstheme="minorHAnsi"/>
                <w:b/>
                <w:caps/>
                <w:sz w:val="18"/>
                <w:szCs w:val="36"/>
              </w:rPr>
              <w:t>pistes d’amelioration</w:t>
            </w:r>
          </w:p>
          <w:p w14:paraId="0B97DF18" w14:textId="77777777" w:rsidR="00FA7DC4" w:rsidRPr="009D1967" w:rsidRDefault="00FA7DC4" w:rsidP="00167C18">
            <w:pPr>
              <w:spacing w:before="60" w:after="60"/>
              <w:jc w:val="center"/>
              <w:rPr>
                <w:rFonts w:cstheme="minorHAnsi"/>
                <w:b/>
                <w:caps/>
                <w:sz w:val="18"/>
                <w:szCs w:val="36"/>
              </w:rPr>
            </w:pPr>
            <w:r w:rsidRPr="009D1967">
              <w:rPr>
                <w:rFonts w:cstheme="minorHAnsi"/>
                <w:b/>
                <w:sz w:val="18"/>
                <w:szCs w:val="36"/>
              </w:rPr>
              <w:t>A court ou moyen terme</w:t>
            </w:r>
          </w:p>
        </w:tc>
      </w:tr>
      <w:tr w:rsidR="00CC1514" w:rsidRPr="00485456" w14:paraId="32114DC1" w14:textId="77777777" w:rsidTr="005B32C1">
        <w:trPr>
          <w:trHeight w:val="454"/>
        </w:trPr>
        <w:tc>
          <w:tcPr>
            <w:tcW w:w="1426" w:type="pct"/>
          </w:tcPr>
          <w:p w14:paraId="76AD3CE2" w14:textId="0DAE754A" w:rsidR="00CC1514" w:rsidRPr="005F179E" w:rsidRDefault="00CC1514" w:rsidP="00CC1514">
            <w:pPr>
              <w:spacing w:before="60" w:after="60"/>
              <w:jc w:val="left"/>
              <w:rPr>
                <w:noProof/>
                <w:lang w:eastAsia="fr-FR"/>
              </w:rPr>
            </w:pPr>
            <w:r>
              <w:t xml:space="preserve">… Le sens et les objectifs de la participation ont-ils été discutés et validés par l’ensemble des parties prenantes ? </w:t>
            </w:r>
          </w:p>
        </w:tc>
        <w:tc>
          <w:tcPr>
            <w:tcW w:w="599" w:type="pct"/>
          </w:tcPr>
          <w:p w14:paraId="6F05AC19" w14:textId="77777777" w:rsidR="00CC1514" w:rsidRPr="00292527" w:rsidRDefault="00CC1514" w:rsidP="00CC1514">
            <w:pPr>
              <w:spacing w:before="60" w:after="60"/>
              <w:jc w:val="left"/>
              <w:rPr>
                <w:rFonts w:cs="Calibri"/>
                <w:sz w:val="19"/>
                <w:szCs w:val="19"/>
                <w:lang w:eastAsia="fr-FR"/>
              </w:rPr>
            </w:pPr>
          </w:p>
        </w:tc>
        <w:tc>
          <w:tcPr>
            <w:tcW w:w="1427" w:type="pct"/>
          </w:tcPr>
          <w:p w14:paraId="47A840FB" w14:textId="77777777" w:rsidR="00CC1514" w:rsidRPr="00292527" w:rsidRDefault="00CC1514" w:rsidP="00CC1514">
            <w:pPr>
              <w:spacing w:before="60" w:after="60"/>
              <w:jc w:val="left"/>
              <w:rPr>
                <w:rFonts w:cs="Calibri"/>
                <w:sz w:val="19"/>
                <w:szCs w:val="19"/>
                <w:lang w:eastAsia="fr-FR"/>
              </w:rPr>
            </w:pPr>
          </w:p>
        </w:tc>
        <w:tc>
          <w:tcPr>
            <w:tcW w:w="1548" w:type="pct"/>
          </w:tcPr>
          <w:p w14:paraId="1CD1A771" w14:textId="77777777" w:rsidR="00CC1514" w:rsidRPr="00292527" w:rsidRDefault="00CC1514" w:rsidP="00CC1514">
            <w:pPr>
              <w:spacing w:before="60" w:after="60"/>
              <w:jc w:val="left"/>
              <w:rPr>
                <w:rFonts w:cs="Calibri"/>
                <w:sz w:val="19"/>
                <w:szCs w:val="19"/>
                <w:lang w:eastAsia="fr-FR"/>
              </w:rPr>
            </w:pPr>
          </w:p>
        </w:tc>
      </w:tr>
      <w:tr w:rsidR="00CC1514" w:rsidRPr="00485456" w14:paraId="3E44A7B4" w14:textId="77777777" w:rsidTr="005B32C1">
        <w:trPr>
          <w:trHeight w:val="454"/>
        </w:trPr>
        <w:tc>
          <w:tcPr>
            <w:tcW w:w="1426" w:type="pct"/>
          </w:tcPr>
          <w:p w14:paraId="5CE0A553" w14:textId="0B2E4DB6" w:rsidR="00CC1514" w:rsidRPr="005F179E" w:rsidRDefault="00CC1514" w:rsidP="00CC1514">
            <w:pPr>
              <w:spacing w:before="60" w:after="60"/>
              <w:jc w:val="left"/>
              <w:rPr>
                <w:noProof/>
                <w:lang w:eastAsia="fr-FR"/>
              </w:rPr>
            </w:pPr>
            <w:r>
              <w:t xml:space="preserve">… </w:t>
            </w:r>
            <w:r w:rsidRPr="00141AF1">
              <w:t xml:space="preserve">Un niveau de participation à atteindre </w:t>
            </w:r>
            <w:r>
              <w:t>a</w:t>
            </w:r>
            <w:r w:rsidR="005B32C1">
              <w:t>-</w:t>
            </w:r>
            <w:r w:rsidRPr="00141AF1">
              <w:t>t-il été défini ?</w:t>
            </w:r>
            <w:r>
              <w:t xml:space="preserve"> </w:t>
            </w:r>
          </w:p>
        </w:tc>
        <w:tc>
          <w:tcPr>
            <w:tcW w:w="599" w:type="pct"/>
          </w:tcPr>
          <w:p w14:paraId="3133548B" w14:textId="77777777" w:rsidR="00CC1514" w:rsidRPr="008F1C7F" w:rsidRDefault="00CC1514" w:rsidP="00CC1514">
            <w:pPr>
              <w:spacing w:before="60" w:after="60"/>
              <w:jc w:val="left"/>
              <w:rPr>
                <w:rFonts w:cs="Calibri"/>
                <w:sz w:val="19"/>
                <w:szCs w:val="19"/>
                <w:lang w:eastAsia="fr-FR"/>
              </w:rPr>
            </w:pPr>
          </w:p>
        </w:tc>
        <w:tc>
          <w:tcPr>
            <w:tcW w:w="1427" w:type="pct"/>
          </w:tcPr>
          <w:p w14:paraId="193F27D9" w14:textId="77777777" w:rsidR="00CC1514" w:rsidRPr="008F1C7F" w:rsidRDefault="00CC1514" w:rsidP="00CC1514">
            <w:pPr>
              <w:spacing w:before="60" w:after="60"/>
              <w:jc w:val="left"/>
              <w:rPr>
                <w:rFonts w:cs="Calibri"/>
                <w:sz w:val="19"/>
                <w:szCs w:val="19"/>
                <w:lang w:eastAsia="fr-FR"/>
              </w:rPr>
            </w:pPr>
          </w:p>
        </w:tc>
        <w:tc>
          <w:tcPr>
            <w:tcW w:w="1548" w:type="pct"/>
          </w:tcPr>
          <w:p w14:paraId="26E87106" w14:textId="77777777" w:rsidR="00CC1514" w:rsidRPr="008F1C7F" w:rsidRDefault="00CC1514" w:rsidP="00CC1514">
            <w:pPr>
              <w:spacing w:before="60" w:after="60"/>
              <w:jc w:val="left"/>
              <w:rPr>
                <w:rFonts w:cs="Calibri"/>
                <w:sz w:val="19"/>
                <w:szCs w:val="19"/>
                <w:lang w:eastAsia="fr-FR"/>
              </w:rPr>
            </w:pPr>
          </w:p>
        </w:tc>
      </w:tr>
      <w:tr w:rsidR="00FA7DC4" w:rsidRPr="00AB6548" w14:paraId="2E70CEDD" w14:textId="77777777" w:rsidTr="00167C18">
        <w:trPr>
          <w:trHeight w:val="136"/>
        </w:trPr>
        <w:tc>
          <w:tcPr>
            <w:tcW w:w="5000" w:type="pct"/>
            <w:gridSpan w:val="4"/>
            <w:shd w:val="clear" w:color="auto" w:fill="auto"/>
            <w:vAlign w:val="center"/>
          </w:tcPr>
          <w:p w14:paraId="1EAEAEB3" w14:textId="0352CC57" w:rsidR="00FA7DC4" w:rsidRPr="00CC1514" w:rsidRDefault="00CC1514" w:rsidP="005B32C1">
            <w:pPr>
              <w:pStyle w:val="PSCitation"/>
              <w:spacing w:after="60"/>
              <w:jc w:val="center"/>
              <w:rPr>
                <w:color w:val="263373" w:themeColor="text1"/>
              </w:rPr>
            </w:pPr>
            <w:r w:rsidRPr="00CC1514">
              <w:rPr>
                <w:color w:val="263373" w:themeColor="text1"/>
              </w:rPr>
              <w:t xml:space="preserve">LA METHODOLOGIE UTILISEE POUR LE PROCESSUS PARTICIPATIF EST-ELLE APPROPRIEE </w:t>
            </w:r>
            <w:r w:rsidR="005B32C1">
              <w:rPr>
                <w:color w:val="263373" w:themeColor="text1"/>
              </w:rPr>
              <w:br/>
            </w:r>
            <w:r w:rsidRPr="00CC1514">
              <w:rPr>
                <w:color w:val="263373" w:themeColor="text1"/>
              </w:rPr>
              <w:t>POUR STIMULER LA PARTICIPATION D’UN GRAND NOMBRE DE PERSONNES ?</w:t>
            </w:r>
          </w:p>
        </w:tc>
      </w:tr>
      <w:tr w:rsidR="00FA7DC4" w:rsidRPr="00AB6548" w14:paraId="32DBF126" w14:textId="77777777" w:rsidTr="005B32C1">
        <w:trPr>
          <w:trHeight w:val="908"/>
        </w:trPr>
        <w:tc>
          <w:tcPr>
            <w:tcW w:w="1426" w:type="pct"/>
            <w:shd w:val="clear" w:color="auto" w:fill="auto"/>
            <w:vAlign w:val="center"/>
          </w:tcPr>
          <w:p w14:paraId="38BCB2DA" w14:textId="77777777" w:rsidR="00FA7DC4" w:rsidRPr="009D1967" w:rsidRDefault="00FA7DC4" w:rsidP="00167C18">
            <w:pPr>
              <w:jc w:val="center"/>
              <w:rPr>
                <w:rFonts w:cstheme="minorHAnsi"/>
                <w:b/>
                <w:caps/>
                <w:sz w:val="18"/>
                <w:szCs w:val="36"/>
              </w:rPr>
            </w:pPr>
            <w:r w:rsidRPr="009D1967">
              <w:rPr>
                <w:rFonts w:cstheme="minorHAnsi"/>
                <w:b/>
                <w:caps/>
                <w:sz w:val="18"/>
                <w:szCs w:val="36"/>
              </w:rPr>
              <w:t>DANS QUELLE MESURE…</w:t>
            </w:r>
          </w:p>
        </w:tc>
        <w:tc>
          <w:tcPr>
            <w:tcW w:w="599" w:type="pct"/>
            <w:vAlign w:val="center"/>
          </w:tcPr>
          <w:p w14:paraId="3A26225F" w14:textId="77777777" w:rsidR="00FA7DC4" w:rsidRPr="009D1967" w:rsidRDefault="00FA7DC4" w:rsidP="00167C18">
            <w:pPr>
              <w:spacing w:before="60"/>
              <w:jc w:val="center"/>
              <w:rPr>
                <w:rFonts w:cstheme="minorHAnsi"/>
                <w:b/>
                <w:caps/>
                <w:sz w:val="18"/>
                <w:szCs w:val="36"/>
              </w:rPr>
            </w:pPr>
            <w:r w:rsidRPr="009D1967">
              <w:rPr>
                <w:rFonts w:cstheme="minorHAnsi"/>
                <w:b/>
                <w:caps/>
                <w:sz w:val="18"/>
                <w:szCs w:val="36"/>
              </w:rPr>
              <w:t>PERCEPTION SUR VOTRE PROJET</w:t>
            </w:r>
          </w:p>
          <w:p w14:paraId="640173CC" w14:textId="53FEED4E" w:rsidR="00FA7DC4" w:rsidRPr="009D1967" w:rsidRDefault="00380A1F" w:rsidP="00167C18">
            <w:pPr>
              <w:spacing w:before="60" w:after="60"/>
              <w:jc w:val="center"/>
              <w:rPr>
                <w:rFonts w:cstheme="minorHAnsi"/>
                <w:b/>
                <w:caps/>
                <w:sz w:val="18"/>
                <w:szCs w:val="36"/>
              </w:rPr>
            </w:pPr>
            <w:r w:rsidRPr="009D1967">
              <w:rPr>
                <w:rFonts w:cstheme="minorHAnsi"/>
                <w:b/>
                <w:sz w:val="18"/>
                <w:szCs w:val="36"/>
              </w:rPr>
              <w:t>(de - - a ++)</w:t>
            </w:r>
          </w:p>
        </w:tc>
        <w:tc>
          <w:tcPr>
            <w:tcW w:w="1427" w:type="pct"/>
            <w:vAlign w:val="center"/>
          </w:tcPr>
          <w:p w14:paraId="26C4386C" w14:textId="77777777" w:rsidR="00FA7DC4" w:rsidRPr="009D1967" w:rsidRDefault="00FA7DC4" w:rsidP="00167C18">
            <w:pPr>
              <w:spacing w:before="60" w:after="60"/>
              <w:jc w:val="center"/>
              <w:rPr>
                <w:rFonts w:cstheme="minorHAnsi"/>
                <w:b/>
                <w:caps/>
                <w:sz w:val="18"/>
                <w:szCs w:val="36"/>
              </w:rPr>
            </w:pPr>
            <w:r w:rsidRPr="009D1967">
              <w:rPr>
                <w:rFonts w:cstheme="minorHAnsi"/>
                <w:b/>
                <w:caps/>
                <w:sz w:val="18"/>
                <w:szCs w:val="36"/>
              </w:rPr>
              <w:t>arguments</w:t>
            </w:r>
          </w:p>
        </w:tc>
        <w:tc>
          <w:tcPr>
            <w:tcW w:w="1548" w:type="pct"/>
            <w:vAlign w:val="center"/>
          </w:tcPr>
          <w:p w14:paraId="50B53C82" w14:textId="77777777" w:rsidR="00FA7DC4" w:rsidRPr="009D1967" w:rsidRDefault="00FA7DC4" w:rsidP="00167C18">
            <w:pPr>
              <w:spacing w:before="60" w:after="60"/>
              <w:jc w:val="center"/>
              <w:rPr>
                <w:rFonts w:cstheme="minorHAnsi"/>
                <w:b/>
                <w:caps/>
                <w:sz w:val="18"/>
                <w:szCs w:val="36"/>
              </w:rPr>
            </w:pPr>
            <w:r w:rsidRPr="009D1967">
              <w:rPr>
                <w:rFonts w:cstheme="minorHAnsi"/>
                <w:b/>
                <w:caps/>
                <w:sz w:val="18"/>
                <w:szCs w:val="36"/>
              </w:rPr>
              <w:t>pistes d’amelioration</w:t>
            </w:r>
          </w:p>
          <w:p w14:paraId="53DF26AF" w14:textId="77777777" w:rsidR="00FA7DC4" w:rsidRPr="009D1967" w:rsidRDefault="00FA7DC4" w:rsidP="00167C18">
            <w:pPr>
              <w:spacing w:before="60" w:after="60"/>
              <w:jc w:val="center"/>
              <w:rPr>
                <w:rFonts w:cstheme="minorHAnsi"/>
                <w:b/>
                <w:caps/>
                <w:sz w:val="18"/>
                <w:szCs w:val="36"/>
              </w:rPr>
            </w:pPr>
            <w:r w:rsidRPr="009D1967">
              <w:rPr>
                <w:rFonts w:cstheme="minorHAnsi"/>
                <w:b/>
                <w:sz w:val="18"/>
                <w:szCs w:val="36"/>
              </w:rPr>
              <w:t>A court ou moyen terme</w:t>
            </w:r>
          </w:p>
        </w:tc>
      </w:tr>
      <w:tr w:rsidR="00CC1514" w:rsidRPr="00292527" w14:paraId="70645E7D" w14:textId="77777777" w:rsidTr="005B32C1">
        <w:trPr>
          <w:trHeight w:val="454"/>
        </w:trPr>
        <w:tc>
          <w:tcPr>
            <w:tcW w:w="1426" w:type="pct"/>
          </w:tcPr>
          <w:p w14:paraId="3ABF1606" w14:textId="577F39D8" w:rsidR="00CC1514" w:rsidRPr="005F179E" w:rsidRDefault="00CC1514" w:rsidP="00CC1514">
            <w:pPr>
              <w:spacing w:before="60" w:after="60"/>
              <w:jc w:val="left"/>
              <w:rPr>
                <w:noProof/>
                <w:lang w:eastAsia="fr-FR"/>
              </w:rPr>
            </w:pPr>
            <w:r>
              <w:t>… La méthodologie utilisée pour le processus participatif est-elle appropriée pour stimuler la participation d’un grand nombre de personnes ?</w:t>
            </w:r>
          </w:p>
        </w:tc>
        <w:tc>
          <w:tcPr>
            <w:tcW w:w="599" w:type="pct"/>
          </w:tcPr>
          <w:p w14:paraId="4FBCA824" w14:textId="77777777" w:rsidR="00CC1514" w:rsidRPr="00292527" w:rsidRDefault="00CC1514" w:rsidP="00CC1514">
            <w:pPr>
              <w:spacing w:before="60" w:after="60"/>
              <w:jc w:val="left"/>
              <w:rPr>
                <w:rFonts w:cs="Calibri"/>
                <w:sz w:val="19"/>
                <w:szCs w:val="19"/>
                <w:lang w:eastAsia="fr-FR"/>
              </w:rPr>
            </w:pPr>
          </w:p>
        </w:tc>
        <w:tc>
          <w:tcPr>
            <w:tcW w:w="1427" w:type="pct"/>
          </w:tcPr>
          <w:p w14:paraId="138B3D41" w14:textId="77777777" w:rsidR="00CC1514" w:rsidRPr="00292527" w:rsidRDefault="00CC1514" w:rsidP="00CC1514">
            <w:pPr>
              <w:spacing w:before="60" w:after="60"/>
              <w:jc w:val="left"/>
              <w:rPr>
                <w:rFonts w:cs="Calibri"/>
                <w:sz w:val="19"/>
                <w:szCs w:val="19"/>
                <w:lang w:eastAsia="fr-FR"/>
              </w:rPr>
            </w:pPr>
          </w:p>
        </w:tc>
        <w:tc>
          <w:tcPr>
            <w:tcW w:w="1548" w:type="pct"/>
          </w:tcPr>
          <w:p w14:paraId="5FB9A7B9" w14:textId="77777777" w:rsidR="00CC1514" w:rsidRPr="00292527" w:rsidRDefault="00CC1514" w:rsidP="00CC1514">
            <w:pPr>
              <w:spacing w:before="60" w:after="60"/>
              <w:jc w:val="left"/>
              <w:rPr>
                <w:rFonts w:cs="Calibri"/>
                <w:sz w:val="19"/>
                <w:szCs w:val="19"/>
                <w:lang w:eastAsia="fr-FR"/>
              </w:rPr>
            </w:pPr>
          </w:p>
        </w:tc>
      </w:tr>
      <w:tr w:rsidR="00CC1514" w:rsidRPr="008F1C7F" w14:paraId="3825B0CE" w14:textId="77777777" w:rsidTr="005B32C1">
        <w:trPr>
          <w:trHeight w:val="454"/>
        </w:trPr>
        <w:tc>
          <w:tcPr>
            <w:tcW w:w="1426" w:type="pct"/>
          </w:tcPr>
          <w:p w14:paraId="5589CC08" w14:textId="2DE05907" w:rsidR="00CC1514" w:rsidRPr="005F179E" w:rsidRDefault="00CC1514" w:rsidP="00CC1514">
            <w:pPr>
              <w:spacing w:before="60" w:after="60"/>
              <w:jc w:val="left"/>
              <w:rPr>
                <w:noProof/>
                <w:lang w:eastAsia="fr-FR"/>
              </w:rPr>
            </w:pPr>
            <w:r>
              <w:t>… La question ou le problème posé a-t-il fait l’objet d’échanges entre les parties prenantes du projet ?</w:t>
            </w:r>
          </w:p>
        </w:tc>
        <w:tc>
          <w:tcPr>
            <w:tcW w:w="599" w:type="pct"/>
          </w:tcPr>
          <w:p w14:paraId="22653B08" w14:textId="77777777" w:rsidR="00CC1514" w:rsidRPr="008F1C7F" w:rsidRDefault="00CC1514" w:rsidP="00CC1514">
            <w:pPr>
              <w:spacing w:before="60" w:after="60"/>
              <w:jc w:val="left"/>
              <w:rPr>
                <w:rFonts w:cs="Calibri"/>
                <w:sz w:val="19"/>
                <w:szCs w:val="19"/>
                <w:lang w:eastAsia="fr-FR"/>
              </w:rPr>
            </w:pPr>
          </w:p>
        </w:tc>
        <w:tc>
          <w:tcPr>
            <w:tcW w:w="1427" w:type="pct"/>
          </w:tcPr>
          <w:p w14:paraId="20965981" w14:textId="77777777" w:rsidR="00CC1514" w:rsidRPr="008F1C7F" w:rsidRDefault="00CC1514" w:rsidP="00CC1514">
            <w:pPr>
              <w:spacing w:before="60" w:after="60"/>
              <w:jc w:val="left"/>
              <w:rPr>
                <w:rFonts w:cs="Calibri"/>
                <w:sz w:val="19"/>
                <w:szCs w:val="19"/>
                <w:lang w:eastAsia="fr-FR"/>
              </w:rPr>
            </w:pPr>
          </w:p>
        </w:tc>
        <w:tc>
          <w:tcPr>
            <w:tcW w:w="1548" w:type="pct"/>
          </w:tcPr>
          <w:p w14:paraId="42F47B29" w14:textId="77777777" w:rsidR="00CC1514" w:rsidRPr="008F1C7F" w:rsidRDefault="00CC1514" w:rsidP="00CC1514">
            <w:pPr>
              <w:spacing w:before="60" w:after="60"/>
              <w:jc w:val="left"/>
              <w:rPr>
                <w:rFonts w:cs="Calibri"/>
                <w:sz w:val="19"/>
                <w:szCs w:val="19"/>
                <w:lang w:eastAsia="fr-FR"/>
              </w:rPr>
            </w:pPr>
          </w:p>
        </w:tc>
      </w:tr>
      <w:tr w:rsidR="00CC1514" w:rsidRPr="008F1C7F" w14:paraId="02C33B3F" w14:textId="77777777" w:rsidTr="005B32C1">
        <w:trPr>
          <w:trHeight w:val="454"/>
        </w:trPr>
        <w:tc>
          <w:tcPr>
            <w:tcW w:w="1426" w:type="pct"/>
          </w:tcPr>
          <w:p w14:paraId="2E9F1F91" w14:textId="4F627A5F" w:rsidR="00CC1514" w:rsidRDefault="00CC1514" w:rsidP="00CC1514">
            <w:pPr>
              <w:spacing w:before="60" w:after="60"/>
              <w:jc w:val="left"/>
            </w:pPr>
            <w:r>
              <w:t xml:space="preserve">… Un point a-t-il été fait sur les connaissances à partager pour permettre à chacun de s’engager ? </w:t>
            </w:r>
          </w:p>
        </w:tc>
        <w:tc>
          <w:tcPr>
            <w:tcW w:w="599" w:type="pct"/>
          </w:tcPr>
          <w:p w14:paraId="298AC396" w14:textId="77777777" w:rsidR="00CC1514" w:rsidRPr="008F1C7F" w:rsidRDefault="00CC1514" w:rsidP="00CC1514">
            <w:pPr>
              <w:spacing w:before="60" w:after="60"/>
              <w:jc w:val="left"/>
              <w:rPr>
                <w:rFonts w:cs="Calibri"/>
                <w:sz w:val="19"/>
                <w:szCs w:val="19"/>
                <w:lang w:eastAsia="fr-FR"/>
              </w:rPr>
            </w:pPr>
          </w:p>
        </w:tc>
        <w:tc>
          <w:tcPr>
            <w:tcW w:w="1427" w:type="pct"/>
          </w:tcPr>
          <w:p w14:paraId="4B7E1706" w14:textId="77777777" w:rsidR="00CC1514" w:rsidRPr="008F1C7F" w:rsidRDefault="00CC1514" w:rsidP="00CC1514">
            <w:pPr>
              <w:spacing w:before="60" w:after="60"/>
              <w:jc w:val="left"/>
              <w:rPr>
                <w:rFonts w:cs="Calibri"/>
                <w:sz w:val="19"/>
                <w:szCs w:val="19"/>
                <w:lang w:eastAsia="fr-FR"/>
              </w:rPr>
            </w:pPr>
          </w:p>
        </w:tc>
        <w:tc>
          <w:tcPr>
            <w:tcW w:w="1548" w:type="pct"/>
          </w:tcPr>
          <w:p w14:paraId="3F463099" w14:textId="77777777" w:rsidR="00CC1514" w:rsidRPr="008F1C7F" w:rsidRDefault="00CC1514" w:rsidP="00CC1514">
            <w:pPr>
              <w:spacing w:before="60" w:after="60"/>
              <w:jc w:val="left"/>
              <w:rPr>
                <w:rFonts w:cs="Calibri"/>
                <w:sz w:val="19"/>
                <w:szCs w:val="19"/>
                <w:lang w:eastAsia="fr-FR"/>
              </w:rPr>
            </w:pPr>
          </w:p>
        </w:tc>
      </w:tr>
      <w:tr w:rsidR="00CC1514" w:rsidRPr="008F1C7F" w14:paraId="0B01E4A8" w14:textId="77777777" w:rsidTr="005B32C1">
        <w:trPr>
          <w:trHeight w:val="454"/>
        </w:trPr>
        <w:tc>
          <w:tcPr>
            <w:tcW w:w="1426" w:type="pct"/>
          </w:tcPr>
          <w:p w14:paraId="16C49550" w14:textId="700A6A37" w:rsidR="00CC1514" w:rsidRDefault="00CC1514" w:rsidP="00CC1514">
            <w:pPr>
              <w:spacing w:before="60" w:after="60"/>
              <w:jc w:val="left"/>
            </w:pPr>
            <w:r>
              <w:t xml:space="preserve">… Des techniques d’animation ont-elles été choisies pour faciliter la prise de </w:t>
            </w:r>
            <w:r>
              <w:lastRenderedPageBreak/>
              <w:t xml:space="preserve">parole et le positionnement des participants ? </w:t>
            </w:r>
          </w:p>
        </w:tc>
        <w:tc>
          <w:tcPr>
            <w:tcW w:w="599" w:type="pct"/>
          </w:tcPr>
          <w:p w14:paraId="0EA0E51A" w14:textId="77777777" w:rsidR="00CC1514" w:rsidRPr="008F1C7F" w:rsidRDefault="00CC1514" w:rsidP="00CC1514">
            <w:pPr>
              <w:spacing w:before="60" w:after="60"/>
              <w:jc w:val="left"/>
              <w:rPr>
                <w:rFonts w:cs="Calibri"/>
                <w:sz w:val="19"/>
                <w:szCs w:val="19"/>
                <w:lang w:eastAsia="fr-FR"/>
              </w:rPr>
            </w:pPr>
          </w:p>
        </w:tc>
        <w:tc>
          <w:tcPr>
            <w:tcW w:w="1427" w:type="pct"/>
          </w:tcPr>
          <w:p w14:paraId="4D81C20E" w14:textId="77777777" w:rsidR="00CC1514" w:rsidRPr="008F1C7F" w:rsidRDefault="00CC1514" w:rsidP="00CC1514">
            <w:pPr>
              <w:spacing w:before="60" w:after="60"/>
              <w:jc w:val="left"/>
              <w:rPr>
                <w:rFonts w:cs="Calibri"/>
                <w:sz w:val="19"/>
                <w:szCs w:val="19"/>
                <w:lang w:eastAsia="fr-FR"/>
              </w:rPr>
            </w:pPr>
          </w:p>
        </w:tc>
        <w:tc>
          <w:tcPr>
            <w:tcW w:w="1548" w:type="pct"/>
          </w:tcPr>
          <w:p w14:paraId="05FE61FD" w14:textId="77777777" w:rsidR="00CC1514" w:rsidRPr="008F1C7F" w:rsidRDefault="00CC1514" w:rsidP="00CC1514">
            <w:pPr>
              <w:spacing w:before="60" w:after="60"/>
              <w:jc w:val="left"/>
              <w:rPr>
                <w:rFonts w:cs="Calibri"/>
                <w:sz w:val="19"/>
                <w:szCs w:val="19"/>
                <w:lang w:eastAsia="fr-FR"/>
              </w:rPr>
            </w:pPr>
          </w:p>
        </w:tc>
      </w:tr>
      <w:tr w:rsidR="00CC1514" w:rsidRPr="008F1C7F" w14:paraId="2404EF7A" w14:textId="77777777" w:rsidTr="005B32C1">
        <w:trPr>
          <w:trHeight w:val="454"/>
        </w:trPr>
        <w:tc>
          <w:tcPr>
            <w:tcW w:w="1426" w:type="pct"/>
          </w:tcPr>
          <w:p w14:paraId="6B05B141" w14:textId="1D90E368" w:rsidR="00CC1514" w:rsidRDefault="00CC1514" w:rsidP="00252B7E">
            <w:pPr>
              <w:spacing w:before="60" w:after="60"/>
              <w:jc w:val="left"/>
            </w:pPr>
            <w:r>
              <w:t>… Le repérage et la mobilisation des acteurs ont-ils fait l‘objet d’une stratégie spécifique</w:t>
            </w:r>
            <w:r w:rsidR="00252B7E">
              <w:t> ?</w:t>
            </w:r>
            <w:r>
              <w:t xml:space="preserve"> </w:t>
            </w:r>
          </w:p>
        </w:tc>
        <w:tc>
          <w:tcPr>
            <w:tcW w:w="599" w:type="pct"/>
          </w:tcPr>
          <w:p w14:paraId="546E05A5" w14:textId="77777777" w:rsidR="00CC1514" w:rsidRPr="008F1C7F" w:rsidRDefault="00CC1514" w:rsidP="00CC1514">
            <w:pPr>
              <w:spacing w:before="60" w:after="60"/>
              <w:jc w:val="left"/>
              <w:rPr>
                <w:rFonts w:cs="Calibri"/>
                <w:sz w:val="19"/>
                <w:szCs w:val="19"/>
                <w:lang w:eastAsia="fr-FR"/>
              </w:rPr>
            </w:pPr>
          </w:p>
        </w:tc>
        <w:tc>
          <w:tcPr>
            <w:tcW w:w="1427" w:type="pct"/>
          </w:tcPr>
          <w:p w14:paraId="1BDB6EAC" w14:textId="77777777" w:rsidR="00CC1514" w:rsidRPr="008F1C7F" w:rsidRDefault="00CC1514" w:rsidP="00CC1514">
            <w:pPr>
              <w:spacing w:before="60" w:after="60"/>
              <w:jc w:val="left"/>
              <w:rPr>
                <w:rFonts w:cs="Calibri"/>
                <w:sz w:val="19"/>
                <w:szCs w:val="19"/>
                <w:lang w:eastAsia="fr-FR"/>
              </w:rPr>
            </w:pPr>
          </w:p>
        </w:tc>
        <w:tc>
          <w:tcPr>
            <w:tcW w:w="1548" w:type="pct"/>
          </w:tcPr>
          <w:p w14:paraId="4C318D42" w14:textId="77777777" w:rsidR="00CC1514" w:rsidRPr="008F1C7F" w:rsidRDefault="00CC1514" w:rsidP="00CC1514">
            <w:pPr>
              <w:spacing w:before="60" w:after="60"/>
              <w:jc w:val="left"/>
              <w:rPr>
                <w:rFonts w:cs="Calibri"/>
                <w:sz w:val="19"/>
                <w:szCs w:val="19"/>
                <w:lang w:eastAsia="fr-FR"/>
              </w:rPr>
            </w:pPr>
          </w:p>
        </w:tc>
      </w:tr>
      <w:tr w:rsidR="00CC1514" w:rsidRPr="00AB6548" w14:paraId="5947C5E3" w14:textId="77777777" w:rsidTr="00DD3757">
        <w:trPr>
          <w:trHeight w:val="136"/>
        </w:trPr>
        <w:tc>
          <w:tcPr>
            <w:tcW w:w="5000" w:type="pct"/>
            <w:gridSpan w:val="4"/>
            <w:shd w:val="clear" w:color="auto" w:fill="auto"/>
            <w:vAlign w:val="center"/>
          </w:tcPr>
          <w:p w14:paraId="0E366EDD" w14:textId="2646BBB9" w:rsidR="00CC1514" w:rsidRPr="00AB6548" w:rsidRDefault="005B32C1" w:rsidP="00CC1514">
            <w:pPr>
              <w:pStyle w:val="PSCitation"/>
              <w:spacing w:after="60"/>
              <w:jc w:val="center"/>
            </w:pPr>
            <w:r w:rsidRPr="005B32C1">
              <w:rPr>
                <w:color w:val="263373" w:themeColor="text1"/>
              </w:rPr>
              <w:t>DANS QUELLE MESURE LA PARTICIPATION A-T-ELLE FAIT L’OBJET D’UNE EVALUATION ?</w:t>
            </w:r>
          </w:p>
        </w:tc>
      </w:tr>
      <w:tr w:rsidR="00CC1514" w:rsidRPr="00AB6548" w14:paraId="59E1D6D5" w14:textId="77777777" w:rsidTr="005B32C1">
        <w:trPr>
          <w:trHeight w:val="908"/>
        </w:trPr>
        <w:tc>
          <w:tcPr>
            <w:tcW w:w="1426" w:type="pct"/>
            <w:shd w:val="clear" w:color="auto" w:fill="auto"/>
            <w:vAlign w:val="center"/>
          </w:tcPr>
          <w:p w14:paraId="317F78BF" w14:textId="77777777" w:rsidR="00CC1514" w:rsidRPr="009D1967" w:rsidRDefault="00CC1514" w:rsidP="00DD3757">
            <w:pPr>
              <w:jc w:val="center"/>
              <w:rPr>
                <w:rFonts w:cstheme="minorHAnsi"/>
                <w:b/>
                <w:caps/>
                <w:sz w:val="18"/>
                <w:szCs w:val="36"/>
              </w:rPr>
            </w:pPr>
            <w:r w:rsidRPr="009D1967">
              <w:rPr>
                <w:rFonts w:cstheme="minorHAnsi"/>
                <w:b/>
                <w:caps/>
                <w:sz w:val="18"/>
                <w:szCs w:val="36"/>
              </w:rPr>
              <w:t>DANS QUELLE MESURE…</w:t>
            </w:r>
          </w:p>
        </w:tc>
        <w:tc>
          <w:tcPr>
            <w:tcW w:w="599" w:type="pct"/>
            <w:vAlign w:val="center"/>
          </w:tcPr>
          <w:p w14:paraId="024804B8" w14:textId="77777777" w:rsidR="00CC1514" w:rsidRPr="009D1967" w:rsidRDefault="00CC1514" w:rsidP="00DD3757">
            <w:pPr>
              <w:spacing w:before="60"/>
              <w:jc w:val="center"/>
              <w:rPr>
                <w:rFonts w:cstheme="minorHAnsi"/>
                <w:b/>
                <w:caps/>
                <w:sz w:val="18"/>
                <w:szCs w:val="36"/>
              </w:rPr>
            </w:pPr>
            <w:r w:rsidRPr="009D1967">
              <w:rPr>
                <w:rFonts w:cstheme="minorHAnsi"/>
                <w:b/>
                <w:caps/>
                <w:sz w:val="18"/>
                <w:szCs w:val="36"/>
              </w:rPr>
              <w:t>PERCEPTION SUR VOTRE PROJET</w:t>
            </w:r>
          </w:p>
          <w:p w14:paraId="1FE9A558" w14:textId="77777777" w:rsidR="00CC1514" w:rsidRPr="009D1967" w:rsidRDefault="00CC1514" w:rsidP="00DD3757">
            <w:pPr>
              <w:spacing w:before="60" w:after="60"/>
              <w:jc w:val="center"/>
              <w:rPr>
                <w:rFonts w:cstheme="minorHAnsi"/>
                <w:b/>
                <w:caps/>
                <w:sz w:val="18"/>
                <w:szCs w:val="36"/>
              </w:rPr>
            </w:pPr>
            <w:r w:rsidRPr="009D1967">
              <w:rPr>
                <w:rFonts w:cstheme="minorHAnsi"/>
                <w:b/>
                <w:sz w:val="18"/>
                <w:szCs w:val="36"/>
              </w:rPr>
              <w:t>(de - - a ++)</w:t>
            </w:r>
          </w:p>
        </w:tc>
        <w:tc>
          <w:tcPr>
            <w:tcW w:w="1427" w:type="pct"/>
            <w:vAlign w:val="center"/>
          </w:tcPr>
          <w:p w14:paraId="6178D1AC" w14:textId="77777777" w:rsidR="00CC1514" w:rsidRPr="009D1967" w:rsidRDefault="00CC1514" w:rsidP="00DD3757">
            <w:pPr>
              <w:spacing w:before="60" w:after="60"/>
              <w:jc w:val="center"/>
              <w:rPr>
                <w:rFonts w:cstheme="minorHAnsi"/>
                <w:b/>
                <w:caps/>
                <w:sz w:val="18"/>
                <w:szCs w:val="36"/>
              </w:rPr>
            </w:pPr>
            <w:r w:rsidRPr="009D1967">
              <w:rPr>
                <w:rFonts w:cstheme="minorHAnsi"/>
                <w:b/>
                <w:caps/>
                <w:sz w:val="18"/>
                <w:szCs w:val="36"/>
              </w:rPr>
              <w:t>arguments</w:t>
            </w:r>
          </w:p>
        </w:tc>
        <w:tc>
          <w:tcPr>
            <w:tcW w:w="1548" w:type="pct"/>
            <w:vAlign w:val="center"/>
          </w:tcPr>
          <w:p w14:paraId="7310A6DF" w14:textId="77777777" w:rsidR="00CC1514" w:rsidRPr="009D1967" w:rsidRDefault="00CC1514" w:rsidP="00DD3757">
            <w:pPr>
              <w:spacing w:before="60" w:after="60"/>
              <w:jc w:val="center"/>
              <w:rPr>
                <w:rFonts w:cstheme="minorHAnsi"/>
                <w:b/>
                <w:caps/>
                <w:sz w:val="18"/>
                <w:szCs w:val="36"/>
              </w:rPr>
            </w:pPr>
            <w:r w:rsidRPr="009D1967">
              <w:rPr>
                <w:rFonts w:cstheme="minorHAnsi"/>
                <w:b/>
                <w:caps/>
                <w:sz w:val="18"/>
                <w:szCs w:val="36"/>
              </w:rPr>
              <w:t>pistes d’amelioration</w:t>
            </w:r>
          </w:p>
          <w:p w14:paraId="60DEAEB9" w14:textId="77777777" w:rsidR="00CC1514" w:rsidRPr="009D1967" w:rsidRDefault="00CC1514" w:rsidP="00DD3757">
            <w:pPr>
              <w:spacing w:before="60" w:after="60"/>
              <w:jc w:val="center"/>
              <w:rPr>
                <w:rFonts w:cstheme="minorHAnsi"/>
                <w:b/>
                <w:caps/>
                <w:sz w:val="18"/>
                <w:szCs w:val="36"/>
              </w:rPr>
            </w:pPr>
            <w:r w:rsidRPr="009D1967">
              <w:rPr>
                <w:rFonts w:cstheme="minorHAnsi"/>
                <w:b/>
                <w:sz w:val="18"/>
                <w:szCs w:val="36"/>
              </w:rPr>
              <w:t>A court ou moyen terme</w:t>
            </w:r>
          </w:p>
        </w:tc>
      </w:tr>
      <w:tr w:rsidR="00CC1514" w:rsidRPr="00292527" w14:paraId="1EAFFBE7" w14:textId="77777777" w:rsidTr="005B32C1">
        <w:trPr>
          <w:trHeight w:val="454"/>
        </w:trPr>
        <w:tc>
          <w:tcPr>
            <w:tcW w:w="1426" w:type="pct"/>
          </w:tcPr>
          <w:p w14:paraId="47FB8B3C" w14:textId="3C37077A" w:rsidR="00CC1514" w:rsidRPr="005F179E" w:rsidRDefault="00CC1514" w:rsidP="00CC1514">
            <w:pPr>
              <w:spacing w:before="60" w:after="60"/>
              <w:jc w:val="left"/>
              <w:rPr>
                <w:noProof/>
                <w:lang w:eastAsia="fr-FR"/>
              </w:rPr>
            </w:pPr>
            <w:r>
              <w:t xml:space="preserve">… Les participants collaborent à l’élaboration et à la mise en œuvre de l’évaluation ? </w:t>
            </w:r>
          </w:p>
        </w:tc>
        <w:tc>
          <w:tcPr>
            <w:tcW w:w="599" w:type="pct"/>
          </w:tcPr>
          <w:p w14:paraId="18195F2E" w14:textId="77777777" w:rsidR="00CC1514" w:rsidRPr="00292527" w:rsidRDefault="00CC1514" w:rsidP="00CC1514">
            <w:pPr>
              <w:spacing w:before="60" w:after="60"/>
              <w:jc w:val="left"/>
              <w:rPr>
                <w:rFonts w:cs="Calibri"/>
                <w:sz w:val="19"/>
                <w:szCs w:val="19"/>
                <w:lang w:eastAsia="fr-FR"/>
              </w:rPr>
            </w:pPr>
          </w:p>
        </w:tc>
        <w:tc>
          <w:tcPr>
            <w:tcW w:w="1427" w:type="pct"/>
          </w:tcPr>
          <w:p w14:paraId="20652E25" w14:textId="77777777" w:rsidR="00CC1514" w:rsidRPr="00292527" w:rsidRDefault="00CC1514" w:rsidP="00CC1514">
            <w:pPr>
              <w:spacing w:before="60" w:after="60"/>
              <w:jc w:val="left"/>
              <w:rPr>
                <w:rFonts w:cs="Calibri"/>
                <w:sz w:val="19"/>
                <w:szCs w:val="19"/>
                <w:lang w:eastAsia="fr-FR"/>
              </w:rPr>
            </w:pPr>
          </w:p>
        </w:tc>
        <w:tc>
          <w:tcPr>
            <w:tcW w:w="1548" w:type="pct"/>
          </w:tcPr>
          <w:p w14:paraId="64A81163" w14:textId="77777777" w:rsidR="00CC1514" w:rsidRPr="00292527" w:rsidRDefault="00CC1514" w:rsidP="00CC1514">
            <w:pPr>
              <w:spacing w:before="60" w:after="60"/>
              <w:jc w:val="left"/>
              <w:rPr>
                <w:rFonts w:cs="Calibri"/>
                <w:sz w:val="19"/>
                <w:szCs w:val="19"/>
                <w:lang w:eastAsia="fr-FR"/>
              </w:rPr>
            </w:pPr>
          </w:p>
        </w:tc>
      </w:tr>
      <w:tr w:rsidR="00CC1514" w:rsidRPr="008F1C7F" w14:paraId="2C1D1DE4" w14:textId="77777777" w:rsidTr="005B32C1">
        <w:trPr>
          <w:trHeight w:val="454"/>
        </w:trPr>
        <w:tc>
          <w:tcPr>
            <w:tcW w:w="1426" w:type="pct"/>
          </w:tcPr>
          <w:p w14:paraId="605F86D6" w14:textId="48FC8E2B" w:rsidR="00CC1514" w:rsidRPr="005F179E" w:rsidRDefault="00CC1514" w:rsidP="00CC1514">
            <w:pPr>
              <w:spacing w:before="60" w:after="60"/>
              <w:jc w:val="left"/>
              <w:rPr>
                <w:noProof/>
                <w:lang w:eastAsia="fr-FR"/>
              </w:rPr>
            </w:pPr>
            <w:r>
              <w:t xml:space="preserve">… Le niveau de participation attendu a-t-il été atteint ? </w:t>
            </w:r>
          </w:p>
        </w:tc>
        <w:tc>
          <w:tcPr>
            <w:tcW w:w="599" w:type="pct"/>
          </w:tcPr>
          <w:p w14:paraId="4BC4A93E" w14:textId="77777777" w:rsidR="00CC1514" w:rsidRPr="008F1C7F" w:rsidRDefault="00CC1514" w:rsidP="00CC1514">
            <w:pPr>
              <w:spacing w:before="60" w:after="60"/>
              <w:jc w:val="left"/>
              <w:rPr>
                <w:rFonts w:cs="Calibri"/>
                <w:sz w:val="19"/>
                <w:szCs w:val="19"/>
                <w:lang w:eastAsia="fr-FR"/>
              </w:rPr>
            </w:pPr>
          </w:p>
        </w:tc>
        <w:tc>
          <w:tcPr>
            <w:tcW w:w="1427" w:type="pct"/>
          </w:tcPr>
          <w:p w14:paraId="529D7FC5" w14:textId="77777777" w:rsidR="00CC1514" w:rsidRPr="008F1C7F" w:rsidRDefault="00CC1514" w:rsidP="00CC1514">
            <w:pPr>
              <w:spacing w:before="60" w:after="60"/>
              <w:jc w:val="left"/>
              <w:rPr>
                <w:rFonts w:cs="Calibri"/>
                <w:sz w:val="19"/>
                <w:szCs w:val="19"/>
                <w:lang w:eastAsia="fr-FR"/>
              </w:rPr>
            </w:pPr>
          </w:p>
        </w:tc>
        <w:tc>
          <w:tcPr>
            <w:tcW w:w="1548" w:type="pct"/>
          </w:tcPr>
          <w:p w14:paraId="7F3B9702" w14:textId="77777777" w:rsidR="00CC1514" w:rsidRPr="008F1C7F" w:rsidRDefault="00CC1514" w:rsidP="00CC1514">
            <w:pPr>
              <w:spacing w:before="60" w:after="60"/>
              <w:jc w:val="left"/>
              <w:rPr>
                <w:rFonts w:cs="Calibri"/>
                <w:sz w:val="19"/>
                <w:szCs w:val="19"/>
                <w:lang w:eastAsia="fr-FR"/>
              </w:rPr>
            </w:pPr>
          </w:p>
        </w:tc>
      </w:tr>
    </w:tbl>
    <w:p w14:paraId="7B8AB73F" w14:textId="02337358" w:rsidR="009D1967" w:rsidRDefault="00230C64" w:rsidP="00230C64">
      <w:pPr>
        <w:pStyle w:val="PSCitation"/>
        <w:jc w:val="center"/>
      </w:pPr>
      <w:r w:rsidRPr="00230C64">
        <w:t>Cet outil est à votre disposition. N’hésitez pas à l’adapter selon vos besoins.</w:t>
      </w:r>
    </w:p>
    <w:p w14:paraId="44F4AF8B" w14:textId="0A4F2133" w:rsidR="009D1967" w:rsidRDefault="009D1967" w:rsidP="00230C64">
      <w:pPr>
        <w:pStyle w:val="PSCitation"/>
        <w:jc w:val="center"/>
      </w:pPr>
    </w:p>
    <w:p w14:paraId="18B94BF1" w14:textId="654A31A4" w:rsidR="009D1967" w:rsidRDefault="009D1967" w:rsidP="00230C64">
      <w:pPr>
        <w:pStyle w:val="PSCitation"/>
        <w:jc w:val="center"/>
      </w:pPr>
    </w:p>
    <w:p w14:paraId="75D7A149" w14:textId="6E579BBC" w:rsidR="00252B7E" w:rsidRDefault="00252B7E" w:rsidP="00230C64">
      <w:pPr>
        <w:pStyle w:val="PSCitation"/>
        <w:jc w:val="center"/>
      </w:pPr>
    </w:p>
    <w:p w14:paraId="31FE7AC0" w14:textId="0EE84236" w:rsidR="00252B7E" w:rsidRDefault="00252B7E" w:rsidP="00230C64">
      <w:pPr>
        <w:pStyle w:val="PSCitation"/>
        <w:jc w:val="center"/>
      </w:pPr>
    </w:p>
    <w:p w14:paraId="7F40B7E7" w14:textId="68732443" w:rsidR="00252B7E" w:rsidRDefault="00252B7E" w:rsidP="00230C64">
      <w:pPr>
        <w:pStyle w:val="PSCitation"/>
        <w:jc w:val="center"/>
      </w:pPr>
    </w:p>
    <w:p w14:paraId="2443158E" w14:textId="4C672E97" w:rsidR="00252B7E" w:rsidRDefault="00252B7E" w:rsidP="00230C64">
      <w:pPr>
        <w:pStyle w:val="PSCitation"/>
        <w:jc w:val="center"/>
      </w:pPr>
    </w:p>
    <w:p w14:paraId="2D734454" w14:textId="77777777" w:rsidR="00252B7E" w:rsidRDefault="00252B7E" w:rsidP="00230C64">
      <w:pPr>
        <w:pStyle w:val="PSCitation"/>
        <w:jc w:val="center"/>
      </w:pPr>
    </w:p>
    <w:sectPr w:rsidR="00252B7E" w:rsidSect="00CE1141">
      <w:footnotePr>
        <w:numFmt w:val="chicago"/>
      </w:footnotePr>
      <w:type w:val="continuous"/>
      <w:pgSz w:w="16838" w:h="11906" w:orient="landscape" w:code="9"/>
      <w:pgMar w:top="720" w:right="720" w:bottom="720" w:left="720" w:header="567" w:footer="454" w:gutter="0"/>
      <w:cols w:space="708"/>
      <w:vAlign w:val="bottom"/>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DB685" w14:textId="77777777" w:rsidR="008D2C09" w:rsidRDefault="008D2C09" w:rsidP="006F0CC2">
      <w:r>
        <w:separator/>
      </w:r>
    </w:p>
  </w:endnote>
  <w:endnote w:type="continuationSeparator" w:id="0">
    <w:p w14:paraId="1C1BC3B6" w14:textId="77777777" w:rsidR="008D2C09" w:rsidRDefault="008D2C09" w:rsidP="006F0C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Brandon Text Regular">
    <w:panose1 w:val="00000000000000000000"/>
    <w:charset w:val="00"/>
    <w:family w:val="swiss"/>
    <w:notTrueType/>
    <w:pitch w:val="variable"/>
    <w:sig w:usb0="A00000AF" w:usb1="5000205B" w:usb2="00000000" w:usb3="00000000" w:csb0="0000009B" w:csb1="00000000"/>
  </w:font>
  <w:font w:name="Open Sans ExtraBold">
    <w:altName w:val="Times New Roman"/>
    <w:charset w:val="00"/>
    <w:family w:val="swiss"/>
    <w:pitch w:val="variable"/>
    <w:sig w:usb0="E00002EF" w:usb1="4000205B" w:usb2="00000028" w:usb3="00000000" w:csb0="0000019F" w:csb1="00000000"/>
  </w:font>
  <w:font w:name="Open Sans Light">
    <w:altName w:val="Corbel Light"/>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Brandon Text Bold">
    <w:panose1 w:val="00000000000000000000"/>
    <w:charset w:val="00"/>
    <w:family w:val="swiss"/>
    <w:notTrueType/>
    <w:pitch w:val="variable"/>
    <w:sig w:usb0="A00000AF" w:usb1="50002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50159F" w14:textId="4EE32663" w:rsidR="009F1280" w:rsidRDefault="009F1280">
    <w:pPr>
      <w:pStyle w:val="Pieddepage"/>
      <w:jc w:val="right"/>
    </w:pPr>
  </w:p>
  <w:p w14:paraId="705A6A2C" w14:textId="49848AB7" w:rsidR="009F1280" w:rsidRDefault="009F1280" w:rsidP="00C07FD2">
    <w:pPr>
      <w:pStyle w:val="Pieddepage"/>
      <w:rPr>
        <w:b/>
        <w:bCs/>
      </w:rPr>
    </w:pPr>
    <w:r>
      <w:t xml:space="preserve">Page </w:t>
    </w:r>
    <w:r>
      <w:rPr>
        <w:b/>
        <w:bCs/>
      </w:rPr>
      <w:fldChar w:fldCharType="begin"/>
    </w:r>
    <w:r>
      <w:rPr>
        <w:b/>
        <w:bCs/>
      </w:rPr>
      <w:instrText>PAGE  \* Arabic  \* MERGEFORMAT</w:instrText>
    </w:r>
    <w:r>
      <w:rPr>
        <w:b/>
        <w:bCs/>
      </w:rPr>
      <w:fldChar w:fldCharType="separate"/>
    </w:r>
    <w:r w:rsidR="00323FFD">
      <w:rPr>
        <w:b/>
        <w:bCs/>
        <w:noProof/>
      </w:rPr>
      <w:t>2</w:t>
    </w:r>
    <w:r>
      <w:rPr>
        <w:b/>
        <w:bCs/>
      </w:rPr>
      <w:fldChar w:fldCharType="end"/>
    </w:r>
    <w:r>
      <w:t xml:space="preserve"> sur </w:t>
    </w:r>
    <w:r>
      <w:rPr>
        <w:b/>
        <w:bCs/>
      </w:rPr>
      <w:fldChar w:fldCharType="begin"/>
    </w:r>
    <w:r>
      <w:rPr>
        <w:b/>
        <w:bCs/>
      </w:rPr>
      <w:instrText>NUMPAGES  \* Arabic  \* MERGEFORMAT</w:instrText>
    </w:r>
    <w:r>
      <w:rPr>
        <w:b/>
        <w:bCs/>
      </w:rPr>
      <w:fldChar w:fldCharType="separate"/>
    </w:r>
    <w:r w:rsidR="00323FFD">
      <w:rPr>
        <w:b/>
        <w:bCs/>
        <w:noProof/>
      </w:rPr>
      <w:t>3</w:t>
    </w:r>
    <w:r>
      <w:rPr>
        <w:b/>
        <w:bCs/>
      </w:rPr>
      <w:fldChar w:fldCharType="end"/>
    </w:r>
  </w:p>
  <w:p w14:paraId="57A80C06" w14:textId="5DB7DF61" w:rsidR="009F1280" w:rsidRDefault="001652C3" w:rsidP="00C07FD2">
    <w:pPr>
      <w:pStyle w:val="Pieddepage"/>
      <w:jc w:val="center"/>
    </w:pPr>
    <w:r>
      <w:t>Un outil pour la pratique, en toute autonomie</w:t>
    </w:r>
    <w:r w:rsidR="009F1280">
      <w:t xml:space="preserve"> </w:t>
    </w:r>
    <w:r>
      <w:t>–</w:t>
    </w:r>
    <w:r w:rsidR="009F1280">
      <w:t xml:space="preserve"> </w:t>
    </w:r>
    <w:r w:rsidR="00FB4308">
      <w:t xml:space="preserve">Séquence </w:t>
    </w:r>
    <w:r w:rsidR="005B32C1">
      <w:t>5</w:t>
    </w:r>
    <w:r w:rsidR="00FB4308">
      <w:t xml:space="preserve"> – </w:t>
    </w:r>
    <w:r>
      <w:t>Module 1</w:t>
    </w:r>
    <w:r w:rsidR="00B904D2">
      <w:t xml:space="preserve"> – </w:t>
    </w:r>
    <w:hyperlink r:id="rId1" w:history="1">
      <w:r w:rsidRPr="00230C64">
        <w:rPr>
          <w:rStyle w:val="Lienhypertexte"/>
          <w:u w:val="single"/>
        </w:rPr>
        <w:t>e-parcours Promotion de la santé</w:t>
      </w:r>
    </w:hyperlink>
    <w:r>
      <w:t xml:space="preserve"> </w:t>
    </w:r>
    <w:r w:rsidR="00B21947">
      <w:t>– PromoSanté Ile-de-France</w:t>
    </w:r>
    <w:r w:rsidR="009F1280">
      <w:t xml:space="preserve">– </w:t>
    </w:r>
    <w:r>
      <w:t>202</w:t>
    </w:r>
    <w:r w:rsidR="009F1280">
      <w:rPr>
        <w:noProof/>
        <w:lang w:eastAsia="fr-FR"/>
      </w:rPr>
      <w:drawing>
        <wp:anchor distT="0" distB="0" distL="114300" distR="114300" simplePos="0" relativeHeight="251683840" behindDoc="1" locked="1" layoutInCell="1" allowOverlap="1" wp14:anchorId="0D99BCDE" wp14:editId="5109E837">
          <wp:simplePos x="0" y="0"/>
          <wp:positionH relativeFrom="page">
            <wp:posOffset>10160</wp:posOffset>
          </wp:positionH>
          <wp:positionV relativeFrom="page">
            <wp:posOffset>9290685</wp:posOffset>
          </wp:positionV>
          <wp:extent cx="7559040" cy="1404620"/>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S_191205_MasqueWord_EXE_12.png"/>
                  <pic:cNvPicPr/>
                </pic:nvPicPr>
                <pic:blipFill rotWithShape="1">
                  <a:blip r:embed="rId2">
                    <a:extLst>
                      <a:ext uri="{28A0092B-C50C-407E-A947-70E740481C1C}">
                        <a14:useLocalDpi xmlns:a14="http://schemas.microsoft.com/office/drawing/2010/main" val="0"/>
                      </a:ext>
                    </a:extLst>
                  </a:blip>
                  <a:srcRect/>
                  <a:stretch/>
                </pic:blipFill>
                <pic:spPr bwMode="auto">
                  <a:xfrm>
                    <a:off x="0" y="0"/>
                    <a:ext cx="7559040" cy="140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801D3" w14:textId="6AE77136" w:rsidR="001652C3" w:rsidRPr="00BD57AF" w:rsidRDefault="00B21947" w:rsidP="00AB6548">
    <w:pPr>
      <w:pStyle w:val="Pieddepage"/>
      <w:jc w:val="center"/>
      <w:rPr>
        <w:color w:val="FFFFFF" w:themeColor="background1"/>
      </w:rPr>
    </w:pPr>
    <w:r>
      <w:rPr>
        <w:noProof/>
        <w:color w:val="E73C7B" w:themeColor="accent2"/>
        <w:lang w:eastAsia="fr-FR"/>
      </w:rPr>
      <mc:AlternateContent>
        <mc:Choice Requires="wps">
          <w:drawing>
            <wp:anchor distT="0" distB="0" distL="114300" distR="114300" simplePos="0" relativeHeight="251682815" behindDoc="0" locked="0" layoutInCell="1" allowOverlap="1" wp14:anchorId="7E812A72" wp14:editId="700AAF2C">
              <wp:simplePos x="0" y="0"/>
              <wp:positionH relativeFrom="column">
                <wp:posOffset>4292600</wp:posOffset>
              </wp:positionH>
              <wp:positionV relativeFrom="paragraph">
                <wp:posOffset>-1461135</wp:posOffset>
              </wp:positionV>
              <wp:extent cx="8831626" cy="4324350"/>
              <wp:effectExtent l="0" t="0" r="7620" b="0"/>
              <wp:wrapNone/>
              <wp:docPr id="22" name="Ellipse 22"/>
              <wp:cNvGraphicFramePr/>
              <a:graphic xmlns:a="http://schemas.openxmlformats.org/drawingml/2006/main">
                <a:graphicData uri="http://schemas.microsoft.com/office/word/2010/wordprocessingShape">
                  <wps:wsp>
                    <wps:cNvSpPr/>
                    <wps:spPr>
                      <a:xfrm>
                        <a:off x="0" y="0"/>
                        <a:ext cx="8831626" cy="4324350"/>
                      </a:xfrm>
                      <a:prstGeom prst="ellipse">
                        <a:avLst/>
                      </a:prstGeom>
                      <a:blipFill dpi="0" rotWithShape="1">
                        <a:blip r:embed="rId1">
                          <a:alphaModFix amt="47000"/>
                        </a:blip>
                        <a:srcRect/>
                        <a:tile tx="0" ty="0" sx="100000" sy="100000" flip="none" algn="tl"/>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12498D" id="Ellipse 22" o:spid="_x0000_s1026" style="position:absolute;margin-left:338pt;margin-top:-115.05pt;width:695.4pt;height:340.5pt;z-index:2516828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" stroked="f" strokeweight="2pt">
              <v:fill r:id="rId2" o:title="" opacity="30802f" recolor="t" rotate="t" type="tile"/>
            </v:oval>
          </w:pict>
        </mc:Fallback>
      </mc:AlternateContent>
    </w:r>
    <w:r>
      <w:rPr>
        <w:noProof/>
        <w:lang w:eastAsia="fr-FR"/>
      </w:rPr>
      <w:drawing>
        <wp:anchor distT="0" distB="0" distL="114300" distR="114300" simplePos="0" relativeHeight="251694080" behindDoc="0" locked="1" layoutInCell="1" allowOverlap="1" wp14:anchorId="37227EC9" wp14:editId="18114EFD">
          <wp:simplePos x="0" y="0"/>
          <wp:positionH relativeFrom="page">
            <wp:posOffset>-50800</wp:posOffset>
          </wp:positionH>
          <wp:positionV relativeFrom="page">
            <wp:posOffset>5867400</wp:posOffset>
          </wp:positionV>
          <wp:extent cx="9652000" cy="179324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S_191205_MasqueWord_EXE_12.png"/>
                  <pic:cNvPicPr/>
                </pic:nvPicPr>
                <pic:blipFill rotWithShape="1">
                  <a:blip r:embed="rId3">
                    <a:extLst>
                      <a:ext uri="{28A0092B-C50C-407E-A947-70E740481C1C}">
                        <a14:useLocalDpi xmlns:a14="http://schemas.microsoft.com/office/drawing/2010/main" val="0"/>
                      </a:ext>
                    </a:extLst>
                  </a:blip>
                  <a:srcRect/>
                  <a:stretch/>
                </pic:blipFill>
                <pic:spPr bwMode="auto">
                  <a:xfrm>
                    <a:off x="0" y="0"/>
                    <a:ext cx="9652000" cy="17932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2C3" w:rsidRPr="00BD57AF">
      <w:rPr>
        <w:color w:val="FFFFFF" w:themeColor="background1"/>
      </w:rPr>
      <w:t xml:space="preserve">Un outil pour la pratique, en toute autonomie – Module 1 e-parcours Promotion de la santé – </w:t>
    </w:r>
    <w:r w:rsidR="00BD57AF" w:rsidRPr="00BD57AF">
      <w:rPr>
        <w:color w:val="FFFFFF" w:themeColor="background1"/>
      </w:rPr>
      <w:t xml:space="preserve">PromoSanté Ile-de-France – </w:t>
    </w:r>
    <w:r w:rsidR="001652C3" w:rsidRPr="00BD57AF">
      <w:rPr>
        <w:color w:val="FFFFFF" w:themeColor="background1"/>
      </w:rPr>
      <w:t>202</w:t>
    </w:r>
    <w:r w:rsidR="001652C3" w:rsidRPr="00BD57AF">
      <w:rPr>
        <w:noProof/>
        <w:color w:val="FFFFFF" w:themeColor="background1"/>
        <w:lang w:eastAsia="fr-FR"/>
      </w:rPr>
      <w:drawing>
        <wp:anchor distT="0" distB="0" distL="114300" distR="114300" simplePos="0" relativeHeight="251687936" behindDoc="1" locked="1" layoutInCell="1" allowOverlap="1" wp14:anchorId="430BCF1D" wp14:editId="371560BB">
          <wp:simplePos x="0" y="0"/>
          <wp:positionH relativeFrom="page">
            <wp:posOffset>10160</wp:posOffset>
          </wp:positionH>
          <wp:positionV relativeFrom="page">
            <wp:posOffset>9290685</wp:posOffset>
          </wp:positionV>
          <wp:extent cx="7559040" cy="1404620"/>
          <wp:effectExtent l="0" t="0" r="0" b="50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S_191205_MasqueWord_EXE_12.png"/>
                  <pic:cNvPicPr/>
                </pic:nvPicPr>
                <pic:blipFill rotWithShape="1">
                  <a:blip r:embed="rId3">
                    <a:extLst>
                      <a:ext uri="{28A0092B-C50C-407E-A947-70E740481C1C}">
                        <a14:useLocalDpi xmlns:a14="http://schemas.microsoft.com/office/drawing/2010/main" val="0"/>
                      </a:ext>
                    </a:extLst>
                  </a:blip>
                  <a:srcRect/>
                  <a:stretch/>
                </pic:blipFill>
                <pic:spPr bwMode="auto">
                  <a:xfrm>
                    <a:off x="0" y="0"/>
                    <a:ext cx="7559040" cy="1404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652C3" w:rsidRPr="00BD57AF">
      <w:rPr>
        <w:color w:val="FFFFFF" w:themeColor="background1"/>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0081F" w14:textId="77777777" w:rsidR="008D2C09" w:rsidRDefault="008D2C09" w:rsidP="006F0CC2">
      <w:r>
        <w:separator/>
      </w:r>
    </w:p>
  </w:footnote>
  <w:footnote w:type="continuationSeparator" w:id="0">
    <w:p w14:paraId="1B3B31A4" w14:textId="77777777" w:rsidR="008D2C09" w:rsidRDefault="008D2C09" w:rsidP="006F0C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3BB6D5" w14:textId="77777777" w:rsidR="009F1280" w:rsidRDefault="009F1280" w:rsidP="009630FD">
    <w:pPr>
      <w:pStyle w:val="En-tte"/>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01EF7" w14:textId="03AF7524" w:rsidR="009F1280" w:rsidRDefault="004B15EE" w:rsidP="001652C3">
    <w:pPr>
      <w:pStyle w:val="En-tte"/>
      <w:ind w:firstLine="708"/>
    </w:pPr>
    <w:r>
      <w:rPr>
        <w:noProof/>
        <w:color w:val="E73C7B" w:themeColor="accent2"/>
        <w:lang w:eastAsia="fr-FR"/>
      </w:rPr>
      <w:drawing>
        <wp:anchor distT="0" distB="0" distL="114300" distR="114300" simplePos="0" relativeHeight="251697152" behindDoc="0" locked="0" layoutInCell="1" allowOverlap="1" wp14:anchorId="271A03DA" wp14:editId="10EEB7EE">
          <wp:simplePos x="0" y="0"/>
          <wp:positionH relativeFrom="page">
            <wp:align>left</wp:align>
          </wp:positionH>
          <wp:positionV relativeFrom="paragraph">
            <wp:posOffset>-356870</wp:posOffset>
          </wp:positionV>
          <wp:extent cx="990600" cy="990600"/>
          <wp:effectExtent l="0" t="0" r="0" b="0"/>
          <wp:wrapNone/>
          <wp:docPr id="7" name="Image 7" descr="logo-pas-de-cote-s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pas-de-cote-sa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87" cy="990687"/>
                  </a:xfrm>
                  <a:prstGeom prst="rect">
                    <a:avLst/>
                  </a:prstGeom>
                  <a:noFill/>
                </pic:spPr>
              </pic:pic>
            </a:graphicData>
          </a:graphic>
          <wp14:sizeRelH relativeFrom="page">
            <wp14:pctWidth>0</wp14:pctWidth>
          </wp14:sizeRelH>
          <wp14:sizeRelV relativeFrom="page">
            <wp14:pctHeight>0</wp14:pctHeight>
          </wp14:sizeRelV>
        </wp:anchor>
      </w:drawing>
    </w:r>
    <w:r w:rsidRPr="00D75FBF">
      <w:rPr>
        <w:rFonts w:cs="Calibri"/>
        <w:noProof/>
        <w:sz w:val="52"/>
        <w:lang w:eastAsia="fr-FR"/>
      </w:rPr>
      <w:drawing>
        <wp:anchor distT="0" distB="0" distL="114300" distR="114300" simplePos="0" relativeHeight="251696128" behindDoc="0" locked="0" layoutInCell="1" allowOverlap="1" wp14:anchorId="7B513A5C" wp14:editId="1EE10EE7">
          <wp:simplePos x="0" y="0"/>
          <wp:positionH relativeFrom="column">
            <wp:posOffset>618490</wp:posOffset>
          </wp:positionH>
          <wp:positionV relativeFrom="paragraph">
            <wp:posOffset>-265430</wp:posOffset>
          </wp:positionV>
          <wp:extent cx="1559560" cy="635635"/>
          <wp:effectExtent l="0" t="0" r="254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S_Logo_Signature.png"/>
                  <pic:cNvPicPr/>
                </pic:nvPicPr>
                <pic:blipFill>
                  <a:blip r:embed="rId2">
                    <a:extLst>
                      <a:ext uri="{28A0092B-C50C-407E-A947-70E740481C1C}">
                        <a14:useLocalDpi xmlns:a14="http://schemas.microsoft.com/office/drawing/2010/main" val="0"/>
                      </a:ext>
                    </a:extLst>
                  </a:blip>
                  <a:stretch>
                    <a:fillRect/>
                  </a:stretch>
                </pic:blipFill>
                <pic:spPr>
                  <a:xfrm>
                    <a:off x="0" y="0"/>
                    <a:ext cx="1559560" cy="635635"/>
                  </a:xfrm>
                  <a:prstGeom prst="rect">
                    <a:avLst/>
                  </a:prstGeom>
                </pic:spPr>
              </pic:pic>
            </a:graphicData>
          </a:graphic>
          <wp14:sizeRelH relativeFrom="margin">
            <wp14:pctWidth>0</wp14:pctWidth>
          </wp14:sizeRelH>
          <wp14:sizeRelV relativeFrom="margin">
            <wp14:pctHeight>0</wp14:pctHeight>
          </wp14:sizeRelV>
        </wp:anchor>
      </w:drawing>
    </w:r>
    <w:r w:rsidR="00B21947">
      <w:rPr>
        <w:noProof/>
        <w:lang w:eastAsia="fr-FR"/>
      </w:rPr>
      <w:drawing>
        <wp:anchor distT="0" distB="0" distL="114300" distR="114300" simplePos="0" relativeHeight="251692032" behindDoc="1" locked="0" layoutInCell="1" allowOverlap="1" wp14:anchorId="10E3008C" wp14:editId="626AF7D2">
          <wp:simplePos x="0" y="0"/>
          <wp:positionH relativeFrom="page">
            <wp:posOffset>12700</wp:posOffset>
          </wp:positionH>
          <wp:positionV relativeFrom="page">
            <wp:posOffset>0</wp:posOffset>
          </wp:positionV>
          <wp:extent cx="10712450" cy="2756535"/>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S_191205_MasqueWord_EXE_9.png"/>
                  <pic:cNvPicPr/>
                </pic:nvPicPr>
                <pic:blipFill rotWithShape="1">
                  <a:blip r:embed="rId3">
                    <a:extLst>
                      <a:ext uri="{28A0092B-C50C-407E-A947-70E740481C1C}">
                        <a14:useLocalDpi xmlns:a14="http://schemas.microsoft.com/office/drawing/2010/main" val="0"/>
                      </a:ext>
                    </a:extLst>
                  </a:blip>
                  <a:srcRect/>
                  <a:stretch/>
                </pic:blipFill>
                <pic:spPr bwMode="auto">
                  <a:xfrm rot="10800000">
                    <a:off x="0" y="0"/>
                    <a:ext cx="10712450" cy="27565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1280">
      <w:t xml:space="preserve">                </w:t>
    </w:r>
    <w:r w:rsidR="009F1280">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PS_191014_LOGO_PSIDF_petaleRose"/>
      </v:shape>
    </w:pict>
  </w:numPicBullet>
  <w:abstractNum w:abstractNumId="0" w15:restartNumberingAfterBreak="0">
    <w:nsid w:val="0CC22027"/>
    <w:multiLevelType w:val="hybridMultilevel"/>
    <w:tmpl w:val="BEB6E9BE"/>
    <w:lvl w:ilvl="0" w:tplc="040C0001">
      <w:start w:val="1"/>
      <w:numFmt w:val="bullet"/>
      <w:lvlText w:val=""/>
      <w:lvlJc w:val="left"/>
      <w:pPr>
        <w:ind w:left="777" w:hanging="360"/>
      </w:pPr>
      <w:rPr>
        <w:rFonts w:ascii="Symbol" w:hAnsi="Symbol" w:hint="default"/>
      </w:rPr>
    </w:lvl>
    <w:lvl w:ilvl="1" w:tplc="040C0003" w:tentative="1">
      <w:start w:val="1"/>
      <w:numFmt w:val="bullet"/>
      <w:lvlText w:val="o"/>
      <w:lvlJc w:val="left"/>
      <w:pPr>
        <w:ind w:left="1497" w:hanging="360"/>
      </w:pPr>
      <w:rPr>
        <w:rFonts w:ascii="Courier New" w:hAnsi="Courier New" w:cs="Courier New" w:hint="default"/>
      </w:rPr>
    </w:lvl>
    <w:lvl w:ilvl="2" w:tplc="040C0005" w:tentative="1">
      <w:start w:val="1"/>
      <w:numFmt w:val="bullet"/>
      <w:lvlText w:val=""/>
      <w:lvlJc w:val="left"/>
      <w:pPr>
        <w:ind w:left="2217" w:hanging="360"/>
      </w:pPr>
      <w:rPr>
        <w:rFonts w:ascii="Wingdings" w:hAnsi="Wingdings" w:hint="default"/>
      </w:rPr>
    </w:lvl>
    <w:lvl w:ilvl="3" w:tplc="040C0001" w:tentative="1">
      <w:start w:val="1"/>
      <w:numFmt w:val="bullet"/>
      <w:lvlText w:val=""/>
      <w:lvlJc w:val="left"/>
      <w:pPr>
        <w:ind w:left="2937" w:hanging="360"/>
      </w:pPr>
      <w:rPr>
        <w:rFonts w:ascii="Symbol" w:hAnsi="Symbol" w:hint="default"/>
      </w:rPr>
    </w:lvl>
    <w:lvl w:ilvl="4" w:tplc="040C0003" w:tentative="1">
      <w:start w:val="1"/>
      <w:numFmt w:val="bullet"/>
      <w:lvlText w:val="o"/>
      <w:lvlJc w:val="left"/>
      <w:pPr>
        <w:ind w:left="3657" w:hanging="360"/>
      </w:pPr>
      <w:rPr>
        <w:rFonts w:ascii="Courier New" w:hAnsi="Courier New" w:cs="Courier New" w:hint="default"/>
      </w:rPr>
    </w:lvl>
    <w:lvl w:ilvl="5" w:tplc="040C0005" w:tentative="1">
      <w:start w:val="1"/>
      <w:numFmt w:val="bullet"/>
      <w:lvlText w:val=""/>
      <w:lvlJc w:val="left"/>
      <w:pPr>
        <w:ind w:left="4377" w:hanging="360"/>
      </w:pPr>
      <w:rPr>
        <w:rFonts w:ascii="Wingdings" w:hAnsi="Wingdings" w:hint="default"/>
      </w:rPr>
    </w:lvl>
    <w:lvl w:ilvl="6" w:tplc="040C0001" w:tentative="1">
      <w:start w:val="1"/>
      <w:numFmt w:val="bullet"/>
      <w:lvlText w:val=""/>
      <w:lvlJc w:val="left"/>
      <w:pPr>
        <w:ind w:left="5097" w:hanging="360"/>
      </w:pPr>
      <w:rPr>
        <w:rFonts w:ascii="Symbol" w:hAnsi="Symbol" w:hint="default"/>
      </w:rPr>
    </w:lvl>
    <w:lvl w:ilvl="7" w:tplc="040C0003" w:tentative="1">
      <w:start w:val="1"/>
      <w:numFmt w:val="bullet"/>
      <w:lvlText w:val="o"/>
      <w:lvlJc w:val="left"/>
      <w:pPr>
        <w:ind w:left="5817" w:hanging="360"/>
      </w:pPr>
      <w:rPr>
        <w:rFonts w:ascii="Courier New" w:hAnsi="Courier New" w:cs="Courier New" w:hint="default"/>
      </w:rPr>
    </w:lvl>
    <w:lvl w:ilvl="8" w:tplc="040C0005" w:tentative="1">
      <w:start w:val="1"/>
      <w:numFmt w:val="bullet"/>
      <w:lvlText w:val=""/>
      <w:lvlJc w:val="left"/>
      <w:pPr>
        <w:ind w:left="6537" w:hanging="360"/>
      </w:pPr>
      <w:rPr>
        <w:rFonts w:ascii="Wingdings" w:hAnsi="Wingdings" w:hint="default"/>
      </w:rPr>
    </w:lvl>
  </w:abstractNum>
  <w:abstractNum w:abstractNumId="1" w15:restartNumberingAfterBreak="0">
    <w:nsid w:val="179571F9"/>
    <w:multiLevelType w:val="hybridMultilevel"/>
    <w:tmpl w:val="46D609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F">
      <w:start w:val="1"/>
      <w:numFmt w:val="decimal"/>
      <w:lvlText w:val="%4."/>
      <w:lvlJc w:val="left"/>
      <w:pPr>
        <w:ind w:left="2880" w:hanging="360"/>
      </w:pPr>
      <w:rPr>
        <w:rFont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918353C"/>
    <w:multiLevelType w:val="hybridMultilevel"/>
    <w:tmpl w:val="D3505F8E"/>
    <w:lvl w:ilvl="0" w:tplc="D67A91AA">
      <w:numFmt w:val="bullet"/>
      <w:lvlText w:val="-"/>
      <w:lvlJc w:val="left"/>
      <w:pPr>
        <w:ind w:left="360" w:hanging="360"/>
      </w:pPr>
      <w:rPr>
        <w:rFonts w:ascii="Open Sans" w:eastAsiaTheme="minorHAnsi" w:hAnsi="Open Sans" w:cs="Open Sans"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37AC132A"/>
    <w:multiLevelType w:val="hybridMultilevel"/>
    <w:tmpl w:val="6A2C886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40540607"/>
    <w:multiLevelType w:val="hybridMultilevel"/>
    <w:tmpl w:val="DB98003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73C0FB1"/>
    <w:multiLevelType w:val="multilevel"/>
    <w:tmpl w:val="2EEED460"/>
    <w:lvl w:ilvl="0">
      <w:start w:val="1"/>
      <w:numFmt w:val="bullet"/>
      <w:pStyle w:val="PSPuce1"/>
      <w:lvlText w:val=""/>
      <w:lvlPicBulletId w:val="0"/>
      <w:lvlJc w:val="left"/>
      <w:pPr>
        <w:ind w:left="4565" w:hanging="340"/>
      </w:pPr>
      <w:rPr>
        <w:rFonts w:ascii="Symbol" w:hAnsi="Symbol" w:hint="default"/>
        <w:color w:val="auto"/>
      </w:rPr>
    </w:lvl>
    <w:lvl w:ilvl="1">
      <w:start w:val="1"/>
      <w:numFmt w:val="bullet"/>
      <w:pStyle w:val="PSPuce2"/>
      <w:lvlText w:val="·"/>
      <w:lvlJc w:val="left"/>
      <w:pPr>
        <w:tabs>
          <w:tab w:val="num" w:pos="3318"/>
        </w:tabs>
        <w:ind w:left="3148" w:hanging="57"/>
      </w:pPr>
      <w:rPr>
        <w:rFonts w:ascii="Symbol" w:hAnsi="Symbol" w:hint="default"/>
        <w:color w:val="263373" w:themeColor="text1"/>
      </w:rPr>
    </w:lvl>
    <w:lvl w:ilvl="2">
      <w:start w:val="1"/>
      <w:numFmt w:val="bullet"/>
      <w:pStyle w:val="PSPuce3"/>
      <w:lvlText w:val="-"/>
      <w:lvlJc w:val="left"/>
      <w:pPr>
        <w:ind w:left="9356" w:firstLine="397"/>
      </w:pPr>
      <w:rPr>
        <w:rFonts w:ascii="Open Sans" w:hAnsi="Open Sans" w:hint="default"/>
        <w:color w:val="auto"/>
      </w:rPr>
    </w:lvl>
    <w:lvl w:ilvl="3">
      <w:start w:val="1"/>
      <w:numFmt w:val="decimal"/>
      <w:lvlText w:val="(%4)"/>
      <w:lvlJc w:val="left"/>
      <w:pPr>
        <w:ind w:left="680" w:firstLine="0"/>
      </w:pPr>
      <w:rPr>
        <w:rFonts w:hint="default"/>
      </w:rPr>
    </w:lvl>
    <w:lvl w:ilvl="4">
      <w:start w:val="1"/>
      <w:numFmt w:val="lowerLetter"/>
      <w:lvlText w:val="(%5)"/>
      <w:lvlJc w:val="left"/>
      <w:pPr>
        <w:ind w:left="680" w:firstLine="0"/>
      </w:pPr>
      <w:rPr>
        <w:rFonts w:hint="default"/>
      </w:rPr>
    </w:lvl>
    <w:lvl w:ilvl="5">
      <w:start w:val="1"/>
      <w:numFmt w:val="lowerRoman"/>
      <w:lvlText w:val="(%6)"/>
      <w:lvlJc w:val="left"/>
      <w:pPr>
        <w:ind w:left="680" w:firstLine="0"/>
      </w:pPr>
      <w:rPr>
        <w:rFonts w:hint="default"/>
      </w:rPr>
    </w:lvl>
    <w:lvl w:ilvl="6">
      <w:start w:val="1"/>
      <w:numFmt w:val="decimal"/>
      <w:lvlText w:val="%7."/>
      <w:lvlJc w:val="left"/>
      <w:pPr>
        <w:ind w:left="680" w:firstLine="0"/>
      </w:pPr>
      <w:rPr>
        <w:rFonts w:hint="default"/>
      </w:rPr>
    </w:lvl>
    <w:lvl w:ilvl="7">
      <w:start w:val="1"/>
      <w:numFmt w:val="lowerLetter"/>
      <w:lvlText w:val="%8."/>
      <w:lvlJc w:val="left"/>
      <w:pPr>
        <w:ind w:left="680" w:firstLine="0"/>
      </w:pPr>
      <w:rPr>
        <w:rFonts w:hint="default"/>
      </w:rPr>
    </w:lvl>
    <w:lvl w:ilvl="8">
      <w:start w:val="1"/>
      <w:numFmt w:val="lowerRoman"/>
      <w:lvlText w:val="%9."/>
      <w:lvlJc w:val="left"/>
      <w:pPr>
        <w:ind w:left="680" w:firstLine="0"/>
      </w:pPr>
      <w:rPr>
        <w:rFonts w:hint="default"/>
      </w:rPr>
    </w:lvl>
  </w:abstractNum>
  <w:abstractNum w:abstractNumId="6" w15:restartNumberingAfterBreak="0">
    <w:nsid w:val="4825086A"/>
    <w:multiLevelType w:val="hybridMultilevel"/>
    <w:tmpl w:val="D0C82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F663E1B"/>
    <w:multiLevelType w:val="hybridMultilevel"/>
    <w:tmpl w:val="996438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071469E"/>
    <w:multiLevelType w:val="hybridMultilevel"/>
    <w:tmpl w:val="998E74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54174ACB"/>
    <w:multiLevelType w:val="hybridMultilevel"/>
    <w:tmpl w:val="51662F5A"/>
    <w:lvl w:ilvl="0" w:tplc="040C000F">
      <w:start w:val="1"/>
      <w:numFmt w:val="decimal"/>
      <w:lvlText w:val="%1."/>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F">
      <w:start w:val="1"/>
      <w:numFmt w:val="decimal"/>
      <w:lvlText w:val="%4."/>
      <w:lvlJc w:val="left"/>
      <w:pPr>
        <w:ind w:left="2880" w:hanging="360"/>
      </w:pPr>
      <w:rPr>
        <w:rFonts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8210940"/>
    <w:multiLevelType w:val="hybridMultilevel"/>
    <w:tmpl w:val="AE9894B4"/>
    <w:lvl w:ilvl="0" w:tplc="1736D0EC">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9227FDA"/>
    <w:multiLevelType w:val="hybridMultilevel"/>
    <w:tmpl w:val="517439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1A803E8"/>
    <w:multiLevelType w:val="hybridMultilevel"/>
    <w:tmpl w:val="EFF652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6D87DB3"/>
    <w:multiLevelType w:val="hybridMultilevel"/>
    <w:tmpl w:val="FB7C6340"/>
    <w:lvl w:ilvl="0" w:tplc="72CC760E">
      <w:start w:val="17"/>
      <w:numFmt w:val="bullet"/>
      <w:lvlText w:val="-"/>
      <w:lvlJc w:val="left"/>
      <w:pPr>
        <w:ind w:left="360" w:hanging="360"/>
      </w:pPr>
      <w:rPr>
        <w:rFonts w:ascii="Brandon Text Regular" w:eastAsiaTheme="minorHAnsi" w:hAnsi="Brandon Text Regular" w:cstheme="minorBidi" w:hint="default"/>
        <w:b/>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5"/>
  </w:num>
  <w:num w:numId="2">
    <w:abstractNumId w:val="0"/>
  </w:num>
  <w:num w:numId="3">
    <w:abstractNumId w:val="5"/>
  </w:num>
  <w:num w:numId="4">
    <w:abstractNumId w:val="7"/>
  </w:num>
  <w:num w:numId="5">
    <w:abstractNumId w:val="5"/>
  </w:num>
  <w:num w:numId="6">
    <w:abstractNumId w:val="12"/>
  </w:num>
  <w:num w:numId="7">
    <w:abstractNumId w:val="3"/>
  </w:num>
  <w:num w:numId="8">
    <w:abstractNumId w:val="6"/>
  </w:num>
  <w:num w:numId="9">
    <w:abstractNumId w:val="8"/>
  </w:num>
  <w:num w:numId="10">
    <w:abstractNumId w:val="4"/>
  </w:num>
  <w:num w:numId="11">
    <w:abstractNumId w:val="11"/>
  </w:num>
  <w:num w:numId="12">
    <w:abstractNumId w:val="2"/>
  </w:num>
  <w:num w:numId="13">
    <w:abstractNumId w:val="13"/>
  </w:num>
  <w:num w:numId="14">
    <w:abstractNumId w:val="9"/>
  </w:num>
  <w:num w:numId="15">
    <w:abstractNumId w:val="10"/>
  </w:num>
  <w:num w:numId="16">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drawingGridHorizontalSpacing w:val="110"/>
  <w:displayHorizontalDrawingGridEvery w:val="2"/>
  <w:displayVerticalDrawingGridEvery w:val="2"/>
  <w:doNotShadeFormData/>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6C03"/>
    <w:rsid w:val="00000590"/>
    <w:rsid w:val="0000059D"/>
    <w:rsid w:val="00000642"/>
    <w:rsid w:val="00001EA0"/>
    <w:rsid w:val="000030A6"/>
    <w:rsid w:val="00003432"/>
    <w:rsid w:val="00003A53"/>
    <w:rsid w:val="00004402"/>
    <w:rsid w:val="0000577B"/>
    <w:rsid w:val="000121DD"/>
    <w:rsid w:val="00014D90"/>
    <w:rsid w:val="00017006"/>
    <w:rsid w:val="00020D24"/>
    <w:rsid w:val="0002101C"/>
    <w:rsid w:val="00023FBC"/>
    <w:rsid w:val="00025528"/>
    <w:rsid w:val="00025FD0"/>
    <w:rsid w:val="000275D8"/>
    <w:rsid w:val="00031074"/>
    <w:rsid w:val="00031211"/>
    <w:rsid w:val="00031BB3"/>
    <w:rsid w:val="000321D4"/>
    <w:rsid w:val="00032E57"/>
    <w:rsid w:val="0003333B"/>
    <w:rsid w:val="00033450"/>
    <w:rsid w:val="00035A2E"/>
    <w:rsid w:val="00036204"/>
    <w:rsid w:val="00036C03"/>
    <w:rsid w:val="00036FE3"/>
    <w:rsid w:val="00037156"/>
    <w:rsid w:val="0003770C"/>
    <w:rsid w:val="000432C3"/>
    <w:rsid w:val="000453E5"/>
    <w:rsid w:val="000462A8"/>
    <w:rsid w:val="000476B5"/>
    <w:rsid w:val="00047BCA"/>
    <w:rsid w:val="00050511"/>
    <w:rsid w:val="00050B20"/>
    <w:rsid w:val="000512BA"/>
    <w:rsid w:val="00053BB0"/>
    <w:rsid w:val="00055C28"/>
    <w:rsid w:val="000637D3"/>
    <w:rsid w:val="000640D1"/>
    <w:rsid w:val="0006483E"/>
    <w:rsid w:val="00064BCE"/>
    <w:rsid w:val="00067E00"/>
    <w:rsid w:val="000702C1"/>
    <w:rsid w:val="00070C4C"/>
    <w:rsid w:val="00071E5C"/>
    <w:rsid w:val="00072415"/>
    <w:rsid w:val="00074496"/>
    <w:rsid w:val="00074C06"/>
    <w:rsid w:val="00075662"/>
    <w:rsid w:val="000768D4"/>
    <w:rsid w:val="000865A0"/>
    <w:rsid w:val="00091AF7"/>
    <w:rsid w:val="0009334A"/>
    <w:rsid w:val="00096119"/>
    <w:rsid w:val="00096FD5"/>
    <w:rsid w:val="00097874"/>
    <w:rsid w:val="00097C82"/>
    <w:rsid w:val="000A0D26"/>
    <w:rsid w:val="000A15D3"/>
    <w:rsid w:val="000A2723"/>
    <w:rsid w:val="000A426E"/>
    <w:rsid w:val="000A718F"/>
    <w:rsid w:val="000A7290"/>
    <w:rsid w:val="000A752A"/>
    <w:rsid w:val="000B1026"/>
    <w:rsid w:val="000B25DB"/>
    <w:rsid w:val="000B37D6"/>
    <w:rsid w:val="000B3FD1"/>
    <w:rsid w:val="000B4D35"/>
    <w:rsid w:val="000B6425"/>
    <w:rsid w:val="000C089A"/>
    <w:rsid w:val="000C282D"/>
    <w:rsid w:val="000C5183"/>
    <w:rsid w:val="000C600A"/>
    <w:rsid w:val="000C6924"/>
    <w:rsid w:val="000D0B27"/>
    <w:rsid w:val="000D2734"/>
    <w:rsid w:val="000D2E5C"/>
    <w:rsid w:val="000D45BB"/>
    <w:rsid w:val="000D45CF"/>
    <w:rsid w:val="000D4C27"/>
    <w:rsid w:val="000D4D46"/>
    <w:rsid w:val="000D53E2"/>
    <w:rsid w:val="000D6DF4"/>
    <w:rsid w:val="000D77EB"/>
    <w:rsid w:val="000D7A3D"/>
    <w:rsid w:val="000D7CD5"/>
    <w:rsid w:val="000E1D5C"/>
    <w:rsid w:val="000E2BF9"/>
    <w:rsid w:val="000E66D7"/>
    <w:rsid w:val="000E66DB"/>
    <w:rsid w:val="000E7813"/>
    <w:rsid w:val="000E7870"/>
    <w:rsid w:val="000F0804"/>
    <w:rsid w:val="000F0873"/>
    <w:rsid w:val="000F1324"/>
    <w:rsid w:val="000F2B50"/>
    <w:rsid w:val="000F2D8B"/>
    <w:rsid w:val="000F32F9"/>
    <w:rsid w:val="000F3DE7"/>
    <w:rsid w:val="000F54E1"/>
    <w:rsid w:val="000F5AB3"/>
    <w:rsid w:val="000F7429"/>
    <w:rsid w:val="001001DF"/>
    <w:rsid w:val="00102361"/>
    <w:rsid w:val="001029F8"/>
    <w:rsid w:val="001059BD"/>
    <w:rsid w:val="00106462"/>
    <w:rsid w:val="00106A4F"/>
    <w:rsid w:val="00107BFF"/>
    <w:rsid w:val="001103AF"/>
    <w:rsid w:val="00110BF9"/>
    <w:rsid w:val="00111F3E"/>
    <w:rsid w:val="0011381C"/>
    <w:rsid w:val="001169DC"/>
    <w:rsid w:val="001171B5"/>
    <w:rsid w:val="00122AA3"/>
    <w:rsid w:val="001231B2"/>
    <w:rsid w:val="00123B15"/>
    <w:rsid w:val="00123D65"/>
    <w:rsid w:val="00124742"/>
    <w:rsid w:val="001261FC"/>
    <w:rsid w:val="00126C29"/>
    <w:rsid w:val="00130191"/>
    <w:rsid w:val="00131CE8"/>
    <w:rsid w:val="00132C70"/>
    <w:rsid w:val="00133A2B"/>
    <w:rsid w:val="0013746D"/>
    <w:rsid w:val="001411E8"/>
    <w:rsid w:val="001419F1"/>
    <w:rsid w:val="001420A4"/>
    <w:rsid w:val="001461D0"/>
    <w:rsid w:val="0015063E"/>
    <w:rsid w:val="00151383"/>
    <w:rsid w:val="0015187E"/>
    <w:rsid w:val="00152A0A"/>
    <w:rsid w:val="00153C9B"/>
    <w:rsid w:val="0015426A"/>
    <w:rsid w:val="00160184"/>
    <w:rsid w:val="001608FA"/>
    <w:rsid w:val="001612B9"/>
    <w:rsid w:val="001624EA"/>
    <w:rsid w:val="00162612"/>
    <w:rsid w:val="00164CD7"/>
    <w:rsid w:val="00164EF7"/>
    <w:rsid w:val="001652C3"/>
    <w:rsid w:val="00165691"/>
    <w:rsid w:val="0017056A"/>
    <w:rsid w:val="0017152E"/>
    <w:rsid w:val="00171BAD"/>
    <w:rsid w:val="00171D5D"/>
    <w:rsid w:val="001729FB"/>
    <w:rsid w:val="0017614A"/>
    <w:rsid w:val="00182086"/>
    <w:rsid w:val="00184F00"/>
    <w:rsid w:val="00185184"/>
    <w:rsid w:val="00185451"/>
    <w:rsid w:val="00187A6F"/>
    <w:rsid w:val="00191D51"/>
    <w:rsid w:val="00193240"/>
    <w:rsid w:val="001937BE"/>
    <w:rsid w:val="00193D86"/>
    <w:rsid w:val="00197830"/>
    <w:rsid w:val="00197B7E"/>
    <w:rsid w:val="001A0DB5"/>
    <w:rsid w:val="001A19F4"/>
    <w:rsid w:val="001A1BC9"/>
    <w:rsid w:val="001A1C8E"/>
    <w:rsid w:val="001A2300"/>
    <w:rsid w:val="001A23EB"/>
    <w:rsid w:val="001A5173"/>
    <w:rsid w:val="001A585B"/>
    <w:rsid w:val="001A77E2"/>
    <w:rsid w:val="001B1801"/>
    <w:rsid w:val="001B1C52"/>
    <w:rsid w:val="001B5026"/>
    <w:rsid w:val="001B6790"/>
    <w:rsid w:val="001B77EA"/>
    <w:rsid w:val="001B7C4F"/>
    <w:rsid w:val="001B7F49"/>
    <w:rsid w:val="001C07C9"/>
    <w:rsid w:val="001C089E"/>
    <w:rsid w:val="001C1190"/>
    <w:rsid w:val="001C14EA"/>
    <w:rsid w:val="001C2F9D"/>
    <w:rsid w:val="001C4CFC"/>
    <w:rsid w:val="001C5315"/>
    <w:rsid w:val="001C532B"/>
    <w:rsid w:val="001C6608"/>
    <w:rsid w:val="001C7719"/>
    <w:rsid w:val="001D1B4F"/>
    <w:rsid w:val="001D58A9"/>
    <w:rsid w:val="001D5BBB"/>
    <w:rsid w:val="001D7013"/>
    <w:rsid w:val="001D78DD"/>
    <w:rsid w:val="001E63D1"/>
    <w:rsid w:val="001F061F"/>
    <w:rsid w:val="001F0862"/>
    <w:rsid w:val="001F0F3B"/>
    <w:rsid w:val="001F1B04"/>
    <w:rsid w:val="001F1C34"/>
    <w:rsid w:val="001F4D79"/>
    <w:rsid w:val="002007F0"/>
    <w:rsid w:val="002018BB"/>
    <w:rsid w:val="002022B3"/>
    <w:rsid w:val="00202989"/>
    <w:rsid w:val="00204520"/>
    <w:rsid w:val="00204688"/>
    <w:rsid w:val="00204845"/>
    <w:rsid w:val="0020547B"/>
    <w:rsid w:val="00205667"/>
    <w:rsid w:val="00207148"/>
    <w:rsid w:val="00207D7C"/>
    <w:rsid w:val="002103F3"/>
    <w:rsid w:val="00211FEF"/>
    <w:rsid w:val="002162CE"/>
    <w:rsid w:val="00217314"/>
    <w:rsid w:val="00217467"/>
    <w:rsid w:val="002178B5"/>
    <w:rsid w:val="00221FDD"/>
    <w:rsid w:val="002268CB"/>
    <w:rsid w:val="00230C64"/>
    <w:rsid w:val="00233E63"/>
    <w:rsid w:val="00234D68"/>
    <w:rsid w:val="00236326"/>
    <w:rsid w:val="00237CD0"/>
    <w:rsid w:val="00240345"/>
    <w:rsid w:val="00241931"/>
    <w:rsid w:val="00242ADA"/>
    <w:rsid w:val="00243AD5"/>
    <w:rsid w:val="00243EDA"/>
    <w:rsid w:val="002476FA"/>
    <w:rsid w:val="00247A4F"/>
    <w:rsid w:val="00250945"/>
    <w:rsid w:val="00251310"/>
    <w:rsid w:val="00251574"/>
    <w:rsid w:val="00251FA5"/>
    <w:rsid w:val="0025213E"/>
    <w:rsid w:val="00252997"/>
    <w:rsid w:val="00252B7E"/>
    <w:rsid w:val="00253DC7"/>
    <w:rsid w:val="0025503D"/>
    <w:rsid w:val="00257963"/>
    <w:rsid w:val="00265452"/>
    <w:rsid w:val="002669C9"/>
    <w:rsid w:val="0026722A"/>
    <w:rsid w:val="00272933"/>
    <w:rsid w:val="00272A6C"/>
    <w:rsid w:val="00273277"/>
    <w:rsid w:val="002755D0"/>
    <w:rsid w:val="00280574"/>
    <w:rsid w:val="002824D0"/>
    <w:rsid w:val="00283695"/>
    <w:rsid w:val="00284B39"/>
    <w:rsid w:val="00285E8B"/>
    <w:rsid w:val="0029017F"/>
    <w:rsid w:val="0029037F"/>
    <w:rsid w:val="00292527"/>
    <w:rsid w:val="00292BBA"/>
    <w:rsid w:val="00293756"/>
    <w:rsid w:val="00293E0C"/>
    <w:rsid w:val="00295AB4"/>
    <w:rsid w:val="00297317"/>
    <w:rsid w:val="002A265E"/>
    <w:rsid w:val="002A6167"/>
    <w:rsid w:val="002A71F9"/>
    <w:rsid w:val="002B185F"/>
    <w:rsid w:val="002B57AD"/>
    <w:rsid w:val="002B5FCD"/>
    <w:rsid w:val="002B6325"/>
    <w:rsid w:val="002C0368"/>
    <w:rsid w:val="002C2886"/>
    <w:rsid w:val="002C2CE1"/>
    <w:rsid w:val="002C2D84"/>
    <w:rsid w:val="002C639F"/>
    <w:rsid w:val="002C659C"/>
    <w:rsid w:val="002D1E43"/>
    <w:rsid w:val="002D263C"/>
    <w:rsid w:val="002D3CE7"/>
    <w:rsid w:val="002D3FB8"/>
    <w:rsid w:val="002D5806"/>
    <w:rsid w:val="002D5E0A"/>
    <w:rsid w:val="002D6DB7"/>
    <w:rsid w:val="002E08E8"/>
    <w:rsid w:val="002E16DD"/>
    <w:rsid w:val="002E2C7F"/>
    <w:rsid w:val="002E6E2F"/>
    <w:rsid w:val="002F256F"/>
    <w:rsid w:val="002F40CE"/>
    <w:rsid w:val="002F4A06"/>
    <w:rsid w:val="002F52B6"/>
    <w:rsid w:val="002F652B"/>
    <w:rsid w:val="00300907"/>
    <w:rsid w:val="00300C89"/>
    <w:rsid w:val="00301475"/>
    <w:rsid w:val="00302B61"/>
    <w:rsid w:val="00302FAB"/>
    <w:rsid w:val="00304F15"/>
    <w:rsid w:val="003078DA"/>
    <w:rsid w:val="00310BC6"/>
    <w:rsid w:val="0031444F"/>
    <w:rsid w:val="00317859"/>
    <w:rsid w:val="00320837"/>
    <w:rsid w:val="00320EF8"/>
    <w:rsid w:val="00320F42"/>
    <w:rsid w:val="0032140B"/>
    <w:rsid w:val="003225AA"/>
    <w:rsid w:val="00323FFD"/>
    <w:rsid w:val="0032576F"/>
    <w:rsid w:val="003271D9"/>
    <w:rsid w:val="00330F82"/>
    <w:rsid w:val="00331520"/>
    <w:rsid w:val="003323D5"/>
    <w:rsid w:val="003329AA"/>
    <w:rsid w:val="00333D90"/>
    <w:rsid w:val="0033587C"/>
    <w:rsid w:val="003362A2"/>
    <w:rsid w:val="00340A96"/>
    <w:rsid w:val="00341C64"/>
    <w:rsid w:val="00343B63"/>
    <w:rsid w:val="0034469B"/>
    <w:rsid w:val="00344CF2"/>
    <w:rsid w:val="00345F40"/>
    <w:rsid w:val="003462FC"/>
    <w:rsid w:val="003477A3"/>
    <w:rsid w:val="00347F4F"/>
    <w:rsid w:val="0035086F"/>
    <w:rsid w:val="0035114C"/>
    <w:rsid w:val="003513B3"/>
    <w:rsid w:val="00351A7C"/>
    <w:rsid w:val="00352151"/>
    <w:rsid w:val="00352DC6"/>
    <w:rsid w:val="0035351E"/>
    <w:rsid w:val="00355B42"/>
    <w:rsid w:val="00355CA4"/>
    <w:rsid w:val="003576C7"/>
    <w:rsid w:val="00360C92"/>
    <w:rsid w:val="0036103D"/>
    <w:rsid w:val="00361646"/>
    <w:rsid w:val="00363C0B"/>
    <w:rsid w:val="00363CEE"/>
    <w:rsid w:val="00364898"/>
    <w:rsid w:val="00365EDC"/>
    <w:rsid w:val="00367D8A"/>
    <w:rsid w:val="00375153"/>
    <w:rsid w:val="003768C3"/>
    <w:rsid w:val="00377244"/>
    <w:rsid w:val="00377467"/>
    <w:rsid w:val="00380A1F"/>
    <w:rsid w:val="00380B72"/>
    <w:rsid w:val="00381036"/>
    <w:rsid w:val="0038566E"/>
    <w:rsid w:val="00386D82"/>
    <w:rsid w:val="00393AF2"/>
    <w:rsid w:val="00394496"/>
    <w:rsid w:val="00394AE1"/>
    <w:rsid w:val="00395160"/>
    <w:rsid w:val="0039776F"/>
    <w:rsid w:val="003A00C2"/>
    <w:rsid w:val="003A07EC"/>
    <w:rsid w:val="003A0BF7"/>
    <w:rsid w:val="003A2211"/>
    <w:rsid w:val="003A4365"/>
    <w:rsid w:val="003A55E2"/>
    <w:rsid w:val="003A6D99"/>
    <w:rsid w:val="003A7702"/>
    <w:rsid w:val="003B25C9"/>
    <w:rsid w:val="003B33B3"/>
    <w:rsid w:val="003B57D6"/>
    <w:rsid w:val="003B6C1C"/>
    <w:rsid w:val="003C093B"/>
    <w:rsid w:val="003C1C01"/>
    <w:rsid w:val="003C6810"/>
    <w:rsid w:val="003C6D63"/>
    <w:rsid w:val="003D0058"/>
    <w:rsid w:val="003D16EC"/>
    <w:rsid w:val="003D1C63"/>
    <w:rsid w:val="003D301D"/>
    <w:rsid w:val="003D33D5"/>
    <w:rsid w:val="003D4E89"/>
    <w:rsid w:val="003D542C"/>
    <w:rsid w:val="003D73DF"/>
    <w:rsid w:val="003D79B9"/>
    <w:rsid w:val="003E0F86"/>
    <w:rsid w:val="003E1B1A"/>
    <w:rsid w:val="003E1D13"/>
    <w:rsid w:val="003E21B4"/>
    <w:rsid w:val="003E5C38"/>
    <w:rsid w:val="003E704D"/>
    <w:rsid w:val="003E7103"/>
    <w:rsid w:val="003E7681"/>
    <w:rsid w:val="003F3A70"/>
    <w:rsid w:val="003F3CC7"/>
    <w:rsid w:val="003F73E6"/>
    <w:rsid w:val="0040069F"/>
    <w:rsid w:val="00401575"/>
    <w:rsid w:val="004022B4"/>
    <w:rsid w:val="00403D2D"/>
    <w:rsid w:val="00404089"/>
    <w:rsid w:val="004040BE"/>
    <w:rsid w:val="00405DAB"/>
    <w:rsid w:val="00407049"/>
    <w:rsid w:val="00410E9B"/>
    <w:rsid w:val="0041247F"/>
    <w:rsid w:val="00412856"/>
    <w:rsid w:val="00412CD5"/>
    <w:rsid w:val="00414123"/>
    <w:rsid w:val="00415967"/>
    <w:rsid w:val="00416F53"/>
    <w:rsid w:val="00417518"/>
    <w:rsid w:val="00420193"/>
    <w:rsid w:val="00420DE8"/>
    <w:rsid w:val="004226C2"/>
    <w:rsid w:val="00423F8E"/>
    <w:rsid w:val="004243A0"/>
    <w:rsid w:val="00425842"/>
    <w:rsid w:val="004273A3"/>
    <w:rsid w:val="0043074E"/>
    <w:rsid w:val="0043235D"/>
    <w:rsid w:val="00432F41"/>
    <w:rsid w:val="0043413D"/>
    <w:rsid w:val="00436362"/>
    <w:rsid w:val="0043736F"/>
    <w:rsid w:val="0044064C"/>
    <w:rsid w:val="00440D04"/>
    <w:rsid w:val="00440F5C"/>
    <w:rsid w:val="0044219E"/>
    <w:rsid w:val="00446127"/>
    <w:rsid w:val="004469C3"/>
    <w:rsid w:val="00447447"/>
    <w:rsid w:val="0045216F"/>
    <w:rsid w:val="00452C88"/>
    <w:rsid w:val="00452EF1"/>
    <w:rsid w:val="00452F04"/>
    <w:rsid w:val="0045464C"/>
    <w:rsid w:val="00454E68"/>
    <w:rsid w:val="00454F9A"/>
    <w:rsid w:val="00455831"/>
    <w:rsid w:val="00456F28"/>
    <w:rsid w:val="00457C9E"/>
    <w:rsid w:val="004630F9"/>
    <w:rsid w:val="00465153"/>
    <w:rsid w:val="00465481"/>
    <w:rsid w:val="004656EF"/>
    <w:rsid w:val="00466BF4"/>
    <w:rsid w:val="00470CB0"/>
    <w:rsid w:val="004722E3"/>
    <w:rsid w:val="00472F71"/>
    <w:rsid w:val="004751D0"/>
    <w:rsid w:val="00476DCB"/>
    <w:rsid w:val="00480677"/>
    <w:rsid w:val="00483326"/>
    <w:rsid w:val="00484E94"/>
    <w:rsid w:val="00485456"/>
    <w:rsid w:val="00486A5A"/>
    <w:rsid w:val="00487936"/>
    <w:rsid w:val="00490320"/>
    <w:rsid w:val="00490690"/>
    <w:rsid w:val="0049142C"/>
    <w:rsid w:val="00491E10"/>
    <w:rsid w:val="00493516"/>
    <w:rsid w:val="00494494"/>
    <w:rsid w:val="0049516A"/>
    <w:rsid w:val="004962C8"/>
    <w:rsid w:val="004A3A99"/>
    <w:rsid w:val="004A75E8"/>
    <w:rsid w:val="004B15EE"/>
    <w:rsid w:val="004B174E"/>
    <w:rsid w:val="004B1D68"/>
    <w:rsid w:val="004B31C9"/>
    <w:rsid w:val="004B3453"/>
    <w:rsid w:val="004B34B0"/>
    <w:rsid w:val="004B3A28"/>
    <w:rsid w:val="004B4507"/>
    <w:rsid w:val="004B5F48"/>
    <w:rsid w:val="004B65B0"/>
    <w:rsid w:val="004C2D02"/>
    <w:rsid w:val="004C41FA"/>
    <w:rsid w:val="004C55D6"/>
    <w:rsid w:val="004C6101"/>
    <w:rsid w:val="004D0422"/>
    <w:rsid w:val="004D0C07"/>
    <w:rsid w:val="004D101E"/>
    <w:rsid w:val="004D11AB"/>
    <w:rsid w:val="004D377A"/>
    <w:rsid w:val="004D3D1B"/>
    <w:rsid w:val="004D5432"/>
    <w:rsid w:val="004D6B9C"/>
    <w:rsid w:val="004D7FDA"/>
    <w:rsid w:val="004E1126"/>
    <w:rsid w:val="004E336F"/>
    <w:rsid w:val="004F02C0"/>
    <w:rsid w:val="004F0AE2"/>
    <w:rsid w:val="004F0C57"/>
    <w:rsid w:val="004F1EFF"/>
    <w:rsid w:val="004F2927"/>
    <w:rsid w:val="004F2DC9"/>
    <w:rsid w:val="004F55A5"/>
    <w:rsid w:val="004F6576"/>
    <w:rsid w:val="004F6DFA"/>
    <w:rsid w:val="004F7C57"/>
    <w:rsid w:val="004F7F54"/>
    <w:rsid w:val="00502B39"/>
    <w:rsid w:val="0050353F"/>
    <w:rsid w:val="00503F78"/>
    <w:rsid w:val="005069BE"/>
    <w:rsid w:val="00506AA7"/>
    <w:rsid w:val="00507949"/>
    <w:rsid w:val="00507EDA"/>
    <w:rsid w:val="00507F69"/>
    <w:rsid w:val="005110AC"/>
    <w:rsid w:val="005125DB"/>
    <w:rsid w:val="00513F53"/>
    <w:rsid w:val="00513F63"/>
    <w:rsid w:val="00515D86"/>
    <w:rsid w:val="0051603E"/>
    <w:rsid w:val="005210D9"/>
    <w:rsid w:val="00522E0D"/>
    <w:rsid w:val="00525CF7"/>
    <w:rsid w:val="00526042"/>
    <w:rsid w:val="0052623D"/>
    <w:rsid w:val="00526B2D"/>
    <w:rsid w:val="005275A7"/>
    <w:rsid w:val="00532331"/>
    <w:rsid w:val="005370B8"/>
    <w:rsid w:val="00541597"/>
    <w:rsid w:val="00542A95"/>
    <w:rsid w:val="00544345"/>
    <w:rsid w:val="00545C2D"/>
    <w:rsid w:val="00547A6F"/>
    <w:rsid w:val="005514D8"/>
    <w:rsid w:val="00551D85"/>
    <w:rsid w:val="0055429B"/>
    <w:rsid w:val="00555799"/>
    <w:rsid w:val="00555D42"/>
    <w:rsid w:val="00557BE6"/>
    <w:rsid w:val="00557D96"/>
    <w:rsid w:val="00560543"/>
    <w:rsid w:val="00561956"/>
    <w:rsid w:val="00561FBC"/>
    <w:rsid w:val="005622EE"/>
    <w:rsid w:val="0056378C"/>
    <w:rsid w:val="00564A1B"/>
    <w:rsid w:val="0056501E"/>
    <w:rsid w:val="00565172"/>
    <w:rsid w:val="005661DC"/>
    <w:rsid w:val="00567531"/>
    <w:rsid w:val="00567BF7"/>
    <w:rsid w:val="00570180"/>
    <w:rsid w:val="00570CF1"/>
    <w:rsid w:val="00572DEA"/>
    <w:rsid w:val="00573880"/>
    <w:rsid w:val="00574576"/>
    <w:rsid w:val="0057494E"/>
    <w:rsid w:val="005752C7"/>
    <w:rsid w:val="005839E5"/>
    <w:rsid w:val="005866A4"/>
    <w:rsid w:val="00587C9D"/>
    <w:rsid w:val="005902B8"/>
    <w:rsid w:val="00592ACA"/>
    <w:rsid w:val="005932B6"/>
    <w:rsid w:val="00594096"/>
    <w:rsid w:val="00596358"/>
    <w:rsid w:val="00596E2D"/>
    <w:rsid w:val="005970A9"/>
    <w:rsid w:val="00597DA8"/>
    <w:rsid w:val="005A4372"/>
    <w:rsid w:val="005A689A"/>
    <w:rsid w:val="005A71CA"/>
    <w:rsid w:val="005B28D5"/>
    <w:rsid w:val="005B31D6"/>
    <w:rsid w:val="005B32C1"/>
    <w:rsid w:val="005B4E99"/>
    <w:rsid w:val="005B4EF8"/>
    <w:rsid w:val="005B520C"/>
    <w:rsid w:val="005B6233"/>
    <w:rsid w:val="005B7661"/>
    <w:rsid w:val="005C0C3C"/>
    <w:rsid w:val="005C659C"/>
    <w:rsid w:val="005C775F"/>
    <w:rsid w:val="005D1FDB"/>
    <w:rsid w:val="005D4707"/>
    <w:rsid w:val="005D4729"/>
    <w:rsid w:val="005D65D9"/>
    <w:rsid w:val="005D7CE3"/>
    <w:rsid w:val="005D7F11"/>
    <w:rsid w:val="005E03FD"/>
    <w:rsid w:val="005E0958"/>
    <w:rsid w:val="005E1947"/>
    <w:rsid w:val="005E2420"/>
    <w:rsid w:val="005E2443"/>
    <w:rsid w:val="005E28CB"/>
    <w:rsid w:val="005E2AE6"/>
    <w:rsid w:val="005E327B"/>
    <w:rsid w:val="005E3345"/>
    <w:rsid w:val="005E355E"/>
    <w:rsid w:val="005E3F42"/>
    <w:rsid w:val="005E4671"/>
    <w:rsid w:val="005F0016"/>
    <w:rsid w:val="005F179E"/>
    <w:rsid w:val="005F38D7"/>
    <w:rsid w:val="005F44DD"/>
    <w:rsid w:val="005F4B17"/>
    <w:rsid w:val="005F5FB4"/>
    <w:rsid w:val="005F6DA9"/>
    <w:rsid w:val="00600446"/>
    <w:rsid w:val="006027AE"/>
    <w:rsid w:val="00603120"/>
    <w:rsid w:val="006068DF"/>
    <w:rsid w:val="00607693"/>
    <w:rsid w:val="00607817"/>
    <w:rsid w:val="00607BF1"/>
    <w:rsid w:val="00611624"/>
    <w:rsid w:val="00612BD1"/>
    <w:rsid w:val="00613144"/>
    <w:rsid w:val="00613A35"/>
    <w:rsid w:val="00614821"/>
    <w:rsid w:val="0061682B"/>
    <w:rsid w:val="00620D12"/>
    <w:rsid w:val="00622303"/>
    <w:rsid w:val="00622F4D"/>
    <w:rsid w:val="00623097"/>
    <w:rsid w:val="0062321A"/>
    <w:rsid w:val="00624286"/>
    <w:rsid w:val="0062466D"/>
    <w:rsid w:val="00625F87"/>
    <w:rsid w:val="00631206"/>
    <w:rsid w:val="00633A94"/>
    <w:rsid w:val="00634072"/>
    <w:rsid w:val="00634D55"/>
    <w:rsid w:val="00635E1E"/>
    <w:rsid w:val="006375C9"/>
    <w:rsid w:val="00641981"/>
    <w:rsid w:val="00642C2E"/>
    <w:rsid w:val="00646166"/>
    <w:rsid w:val="006462EC"/>
    <w:rsid w:val="006478E9"/>
    <w:rsid w:val="00650F9A"/>
    <w:rsid w:val="006543D5"/>
    <w:rsid w:val="00655A10"/>
    <w:rsid w:val="006561CB"/>
    <w:rsid w:val="006570BC"/>
    <w:rsid w:val="006577D3"/>
    <w:rsid w:val="00661502"/>
    <w:rsid w:val="00662ADE"/>
    <w:rsid w:val="00666D32"/>
    <w:rsid w:val="00666E99"/>
    <w:rsid w:val="00666FEA"/>
    <w:rsid w:val="00671189"/>
    <w:rsid w:val="00671494"/>
    <w:rsid w:val="00671A09"/>
    <w:rsid w:val="00672960"/>
    <w:rsid w:val="00672DC8"/>
    <w:rsid w:val="006734E3"/>
    <w:rsid w:val="00673555"/>
    <w:rsid w:val="00674556"/>
    <w:rsid w:val="00674A82"/>
    <w:rsid w:val="00675A23"/>
    <w:rsid w:val="00677533"/>
    <w:rsid w:val="006817F4"/>
    <w:rsid w:val="006837AF"/>
    <w:rsid w:val="00683C60"/>
    <w:rsid w:val="00685DAA"/>
    <w:rsid w:val="00686873"/>
    <w:rsid w:val="00686A50"/>
    <w:rsid w:val="00690D39"/>
    <w:rsid w:val="006911FB"/>
    <w:rsid w:val="00691F84"/>
    <w:rsid w:val="00694958"/>
    <w:rsid w:val="00694D81"/>
    <w:rsid w:val="006A0F4C"/>
    <w:rsid w:val="006A279C"/>
    <w:rsid w:val="006A28D1"/>
    <w:rsid w:val="006A299D"/>
    <w:rsid w:val="006A2A64"/>
    <w:rsid w:val="006A359A"/>
    <w:rsid w:val="006A5CC1"/>
    <w:rsid w:val="006A5D00"/>
    <w:rsid w:val="006A60DE"/>
    <w:rsid w:val="006A7D6D"/>
    <w:rsid w:val="006B1032"/>
    <w:rsid w:val="006B1812"/>
    <w:rsid w:val="006B5C7E"/>
    <w:rsid w:val="006B64B8"/>
    <w:rsid w:val="006B6815"/>
    <w:rsid w:val="006B7AD9"/>
    <w:rsid w:val="006C41A2"/>
    <w:rsid w:val="006C5C46"/>
    <w:rsid w:val="006C627B"/>
    <w:rsid w:val="006C7A0A"/>
    <w:rsid w:val="006D06D5"/>
    <w:rsid w:val="006D1BA8"/>
    <w:rsid w:val="006D43BD"/>
    <w:rsid w:val="006D5BE3"/>
    <w:rsid w:val="006D5FF2"/>
    <w:rsid w:val="006E08EB"/>
    <w:rsid w:val="006E1194"/>
    <w:rsid w:val="006E2785"/>
    <w:rsid w:val="006E27BF"/>
    <w:rsid w:val="006E4E3C"/>
    <w:rsid w:val="006E5EC2"/>
    <w:rsid w:val="006E7C6F"/>
    <w:rsid w:val="006F0CC2"/>
    <w:rsid w:val="006F2EF5"/>
    <w:rsid w:val="006F316F"/>
    <w:rsid w:val="006F4131"/>
    <w:rsid w:val="006F5AEA"/>
    <w:rsid w:val="006F659B"/>
    <w:rsid w:val="006F742F"/>
    <w:rsid w:val="006F77BF"/>
    <w:rsid w:val="00700950"/>
    <w:rsid w:val="0070287C"/>
    <w:rsid w:val="00703A45"/>
    <w:rsid w:val="00705091"/>
    <w:rsid w:val="007067DC"/>
    <w:rsid w:val="00712A16"/>
    <w:rsid w:val="00712CD6"/>
    <w:rsid w:val="0071372B"/>
    <w:rsid w:val="007141DC"/>
    <w:rsid w:val="0072127E"/>
    <w:rsid w:val="00724113"/>
    <w:rsid w:val="00732948"/>
    <w:rsid w:val="0073447F"/>
    <w:rsid w:val="0073498A"/>
    <w:rsid w:val="0074028F"/>
    <w:rsid w:val="0074076D"/>
    <w:rsid w:val="00740ADF"/>
    <w:rsid w:val="00741A16"/>
    <w:rsid w:val="00741D4A"/>
    <w:rsid w:val="0074210D"/>
    <w:rsid w:val="00742E27"/>
    <w:rsid w:val="00743397"/>
    <w:rsid w:val="00746D6E"/>
    <w:rsid w:val="007521AF"/>
    <w:rsid w:val="00754CA6"/>
    <w:rsid w:val="00755E65"/>
    <w:rsid w:val="00760E4C"/>
    <w:rsid w:val="00760F4B"/>
    <w:rsid w:val="00761008"/>
    <w:rsid w:val="00762AE8"/>
    <w:rsid w:val="00764A3C"/>
    <w:rsid w:val="007669E1"/>
    <w:rsid w:val="0076733A"/>
    <w:rsid w:val="00771B0F"/>
    <w:rsid w:val="00771B22"/>
    <w:rsid w:val="00772054"/>
    <w:rsid w:val="007724E4"/>
    <w:rsid w:val="00772E69"/>
    <w:rsid w:val="007738F0"/>
    <w:rsid w:val="00773D58"/>
    <w:rsid w:val="00774E63"/>
    <w:rsid w:val="00776634"/>
    <w:rsid w:val="00776F66"/>
    <w:rsid w:val="00777DEE"/>
    <w:rsid w:val="0078136B"/>
    <w:rsid w:val="00782418"/>
    <w:rsid w:val="00783BE2"/>
    <w:rsid w:val="00794B79"/>
    <w:rsid w:val="00795E85"/>
    <w:rsid w:val="00796DE4"/>
    <w:rsid w:val="007A295C"/>
    <w:rsid w:val="007A3136"/>
    <w:rsid w:val="007A6B26"/>
    <w:rsid w:val="007A7E69"/>
    <w:rsid w:val="007B2699"/>
    <w:rsid w:val="007B3366"/>
    <w:rsid w:val="007B482C"/>
    <w:rsid w:val="007B4C25"/>
    <w:rsid w:val="007B53F8"/>
    <w:rsid w:val="007B58B4"/>
    <w:rsid w:val="007B7D4C"/>
    <w:rsid w:val="007C1564"/>
    <w:rsid w:val="007C29DE"/>
    <w:rsid w:val="007C3AAA"/>
    <w:rsid w:val="007C54CE"/>
    <w:rsid w:val="007C6426"/>
    <w:rsid w:val="007C6FE0"/>
    <w:rsid w:val="007C77EE"/>
    <w:rsid w:val="007C7C0A"/>
    <w:rsid w:val="007D2AB3"/>
    <w:rsid w:val="007D3538"/>
    <w:rsid w:val="007D3A15"/>
    <w:rsid w:val="007E317D"/>
    <w:rsid w:val="007E4D7D"/>
    <w:rsid w:val="007E6425"/>
    <w:rsid w:val="007F2FF3"/>
    <w:rsid w:val="007F31F4"/>
    <w:rsid w:val="007F37C9"/>
    <w:rsid w:val="007F54C9"/>
    <w:rsid w:val="007F5591"/>
    <w:rsid w:val="008004FC"/>
    <w:rsid w:val="00801335"/>
    <w:rsid w:val="00801C23"/>
    <w:rsid w:val="00801DC9"/>
    <w:rsid w:val="008026CA"/>
    <w:rsid w:val="0080313B"/>
    <w:rsid w:val="008044A3"/>
    <w:rsid w:val="00805129"/>
    <w:rsid w:val="0080574B"/>
    <w:rsid w:val="008075F8"/>
    <w:rsid w:val="00807D98"/>
    <w:rsid w:val="008124BD"/>
    <w:rsid w:val="00814DAE"/>
    <w:rsid w:val="00815B14"/>
    <w:rsid w:val="0081648D"/>
    <w:rsid w:val="00816608"/>
    <w:rsid w:val="00816D48"/>
    <w:rsid w:val="008179FB"/>
    <w:rsid w:val="0082197B"/>
    <w:rsid w:val="0082314C"/>
    <w:rsid w:val="00823CB7"/>
    <w:rsid w:val="0082576B"/>
    <w:rsid w:val="00826034"/>
    <w:rsid w:val="00830944"/>
    <w:rsid w:val="00835CC8"/>
    <w:rsid w:val="00836326"/>
    <w:rsid w:val="00837A61"/>
    <w:rsid w:val="00837B53"/>
    <w:rsid w:val="00844956"/>
    <w:rsid w:val="00847155"/>
    <w:rsid w:val="0084781A"/>
    <w:rsid w:val="00850F25"/>
    <w:rsid w:val="00851AE6"/>
    <w:rsid w:val="00853693"/>
    <w:rsid w:val="00853C33"/>
    <w:rsid w:val="00854620"/>
    <w:rsid w:val="008635D7"/>
    <w:rsid w:val="00864D37"/>
    <w:rsid w:val="00867FFE"/>
    <w:rsid w:val="008707D9"/>
    <w:rsid w:val="008714D1"/>
    <w:rsid w:val="008719C5"/>
    <w:rsid w:val="00872E5A"/>
    <w:rsid w:val="00872F0F"/>
    <w:rsid w:val="008732D6"/>
    <w:rsid w:val="00873540"/>
    <w:rsid w:val="008740D3"/>
    <w:rsid w:val="00874F0F"/>
    <w:rsid w:val="00876126"/>
    <w:rsid w:val="00877117"/>
    <w:rsid w:val="008800F1"/>
    <w:rsid w:val="00880740"/>
    <w:rsid w:val="008846ED"/>
    <w:rsid w:val="00887240"/>
    <w:rsid w:val="0089090E"/>
    <w:rsid w:val="00891155"/>
    <w:rsid w:val="00891164"/>
    <w:rsid w:val="0089140C"/>
    <w:rsid w:val="00895CBC"/>
    <w:rsid w:val="00896FB0"/>
    <w:rsid w:val="008A04E1"/>
    <w:rsid w:val="008A0F76"/>
    <w:rsid w:val="008A1F10"/>
    <w:rsid w:val="008A39BF"/>
    <w:rsid w:val="008A39FB"/>
    <w:rsid w:val="008A5840"/>
    <w:rsid w:val="008A6BC6"/>
    <w:rsid w:val="008B09E6"/>
    <w:rsid w:val="008B1969"/>
    <w:rsid w:val="008B210C"/>
    <w:rsid w:val="008B2C00"/>
    <w:rsid w:val="008B38D1"/>
    <w:rsid w:val="008B4C48"/>
    <w:rsid w:val="008B65AA"/>
    <w:rsid w:val="008B6CA4"/>
    <w:rsid w:val="008C12C9"/>
    <w:rsid w:val="008C25D9"/>
    <w:rsid w:val="008C349D"/>
    <w:rsid w:val="008C42DC"/>
    <w:rsid w:val="008D2C09"/>
    <w:rsid w:val="008D3E38"/>
    <w:rsid w:val="008D4D07"/>
    <w:rsid w:val="008D510E"/>
    <w:rsid w:val="008D580B"/>
    <w:rsid w:val="008E0AE3"/>
    <w:rsid w:val="008E0BA1"/>
    <w:rsid w:val="008E1126"/>
    <w:rsid w:val="008E1311"/>
    <w:rsid w:val="008E3B25"/>
    <w:rsid w:val="008E5431"/>
    <w:rsid w:val="008E6400"/>
    <w:rsid w:val="008E64E6"/>
    <w:rsid w:val="008F1B96"/>
    <w:rsid w:val="008F1C7F"/>
    <w:rsid w:val="008F2781"/>
    <w:rsid w:val="008F2A13"/>
    <w:rsid w:val="008F4375"/>
    <w:rsid w:val="008F4ACC"/>
    <w:rsid w:val="008F54DF"/>
    <w:rsid w:val="008F6ABB"/>
    <w:rsid w:val="00900273"/>
    <w:rsid w:val="0090156C"/>
    <w:rsid w:val="009017E7"/>
    <w:rsid w:val="00901A2A"/>
    <w:rsid w:val="00902241"/>
    <w:rsid w:val="00904782"/>
    <w:rsid w:val="00913D10"/>
    <w:rsid w:val="009144F0"/>
    <w:rsid w:val="009148A7"/>
    <w:rsid w:val="00915043"/>
    <w:rsid w:val="009155BA"/>
    <w:rsid w:val="00917421"/>
    <w:rsid w:val="0092046A"/>
    <w:rsid w:val="00920C63"/>
    <w:rsid w:val="00920CEC"/>
    <w:rsid w:val="009216D8"/>
    <w:rsid w:val="00922D36"/>
    <w:rsid w:val="009230A5"/>
    <w:rsid w:val="00930029"/>
    <w:rsid w:val="00930677"/>
    <w:rsid w:val="00931181"/>
    <w:rsid w:val="009329E7"/>
    <w:rsid w:val="00933720"/>
    <w:rsid w:val="00934F04"/>
    <w:rsid w:val="00935BE7"/>
    <w:rsid w:val="009372A5"/>
    <w:rsid w:val="009400E4"/>
    <w:rsid w:val="009404A9"/>
    <w:rsid w:val="009410A8"/>
    <w:rsid w:val="009411BB"/>
    <w:rsid w:val="00942DC5"/>
    <w:rsid w:val="00943315"/>
    <w:rsid w:val="009437D1"/>
    <w:rsid w:val="00943A77"/>
    <w:rsid w:val="00943E1B"/>
    <w:rsid w:val="00946C81"/>
    <w:rsid w:val="009501E3"/>
    <w:rsid w:val="009536EC"/>
    <w:rsid w:val="00955045"/>
    <w:rsid w:val="009569C2"/>
    <w:rsid w:val="00957B85"/>
    <w:rsid w:val="009606D4"/>
    <w:rsid w:val="00960EAB"/>
    <w:rsid w:val="009623DD"/>
    <w:rsid w:val="0096288D"/>
    <w:rsid w:val="009630FD"/>
    <w:rsid w:val="0096387E"/>
    <w:rsid w:val="00965099"/>
    <w:rsid w:val="00965B3D"/>
    <w:rsid w:val="009667C5"/>
    <w:rsid w:val="00966AE9"/>
    <w:rsid w:val="00967563"/>
    <w:rsid w:val="00967602"/>
    <w:rsid w:val="00967BF1"/>
    <w:rsid w:val="00970DB8"/>
    <w:rsid w:val="00972932"/>
    <w:rsid w:val="009734C8"/>
    <w:rsid w:val="00973C2B"/>
    <w:rsid w:val="009742C5"/>
    <w:rsid w:val="0097513C"/>
    <w:rsid w:val="00975993"/>
    <w:rsid w:val="009772F1"/>
    <w:rsid w:val="009776E3"/>
    <w:rsid w:val="00984586"/>
    <w:rsid w:val="00984905"/>
    <w:rsid w:val="00984DB1"/>
    <w:rsid w:val="00985D92"/>
    <w:rsid w:val="009865E6"/>
    <w:rsid w:val="00987187"/>
    <w:rsid w:val="00987329"/>
    <w:rsid w:val="009877D2"/>
    <w:rsid w:val="0099098B"/>
    <w:rsid w:val="00991C58"/>
    <w:rsid w:val="00993F75"/>
    <w:rsid w:val="00995E81"/>
    <w:rsid w:val="009964A0"/>
    <w:rsid w:val="009968C5"/>
    <w:rsid w:val="00996DB6"/>
    <w:rsid w:val="009A0E40"/>
    <w:rsid w:val="009A15AC"/>
    <w:rsid w:val="009A23AB"/>
    <w:rsid w:val="009A331D"/>
    <w:rsid w:val="009A4E74"/>
    <w:rsid w:val="009A5F2D"/>
    <w:rsid w:val="009B138F"/>
    <w:rsid w:val="009B178E"/>
    <w:rsid w:val="009B1A4D"/>
    <w:rsid w:val="009B33BC"/>
    <w:rsid w:val="009B3476"/>
    <w:rsid w:val="009B3878"/>
    <w:rsid w:val="009B3C11"/>
    <w:rsid w:val="009B4A9C"/>
    <w:rsid w:val="009B4B87"/>
    <w:rsid w:val="009B4CDC"/>
    <w:rsid w:val="009B770C"/>
    <w:rsid w:val="009B7A46"/>
    <w:rsid w:val="009C2DEE"/>
    <w:rsid w:val="009C44ED"/>
    <w:rsid w:val="009C5305"/>
    <w:rsid w:val="009C56BA"/>
    <w:rsid w:val="009D0C7A"/>
    <w:rsid w:val="009D180E"/>
    <w:rsid w:val="009D1967"/>
    <w:rsid w:val="009D4FB4"/>
    <w:rsid w:val="009D62EE"/>
    <w:rsid w:val="009D66D7"/>
    <w:rsid w:val="009D7892"/>
    <w:rsid w:val="009D7BA6"/>
    <w:rsid w:val="009E31C5"/>
    <w:rsid w:val="009E3327"/>
    <w:rsid w:val="009E390B"/>
    <w:rsid w:val="009E3A92"/>
    <w:rsid w:val="009E46E9"/>
    <w:rsid w:val="009E4A91"/>
    <w:rsid w:val="009E79B0"/>
    <w:rsid w:val="009E79B9"/>
    <w:rsid w:val="009E7C58"/>
    <w:rsid w:val="009E7F4A"/>
    <w:rsid w:val="009F1280"/>
    <w:rsid w:val="009F24A1"/>
    <w:rsid w:val="009F2914"/>
    <w:rsid w:val="009F29E3"/>
    <w:rsid w:val="009F4F15"/>
    <w:rsid w:val="009F54DA"/>
    <w:rsid w:val="009F7B77"/>
    <w:rsid w:val="009F7E91"/>
    <w:rsid w:val="00A00A94"/>
    <w:rsid w:val="00A00AB7"/>
    <w:rsid w:val="00A0664A"/>
    <w:rsid w:val="00A110D1"/>
    <w:rsid w:val="00A11DC2"/>
    <w:rsid w:val="00A1215C"/>
    <w:rsid w:val="00A1280B"/>
    <w:rsid w:val="00A14B44"/>
    <w:rsid w:val="00A15276"/>
    <w:rsid w:val="00A158A3"/>
    <w:rsid w:val="00A22CFA"/>
    <w:rsid w:val="00A23ABE"/>
    <w:rsid w:val="00A24F88"/>
    <w:rsid w:val="00A313AF"/>
    <w:rsid w:val="00A32E28"/>
    <w:rsid w:val="00A37D59"/>
    <w:rsid w:val="00A408E4"/>
    <w:rsid w:val="00A41E16"/>
    <w:rsid w:val="00A4314C"/>
    <w:rsid w:val="00A44D6A"/>
    <w:rsid w:val="00A44E0D"/>
    <w:rsid w:val="00A456A1"/>
    <w:rsid w:val="00A46182"/>
    <w:rsid w:val="00A46442"/>
    <w:rsid w:val="00A46A4A"/>
    <w:rsid w:val="00A53B36"/>
    <w:rsid w:val="00A54841"/>
    <w:rsid w:val="00A55AC4"/>
    <w:rsid w:val="00A56C92"/>
    <w:rsid w:val="00A57A1C"/>
    <w:rsid w:val="00A57C38"/>
    <w:rsid w:val="00A60B0E"/>
    <w:rsid w:val="00A62098"/>
    <w:rsid w:val="00A62F8B"/>
    <w:rsid w:val="00A633D1"/>
    <w:rsid w:val="00A63BD4"/>
    <w:rsid w:val="00A64348"/>
    <w:rsid w:val="00A675BE"/>
    <w:rsid w:val="00A7242E"/>
    <w:rsid w:val="00A75139"/>
    <w:rsid w:val="00A759BC"/>
    <w:rsid w:val="00A75A75"/>
    <w:rsid w:val="00A80C83"/>
    <w:rsid w:val="00A81C1F"/>
    <w:rsid w:val="00A81F04"/>
    <w:rsid w:val="00A8392F"/>
    <w:rsid w:val="00A8653F"/>
    <w:rsid w:val="00A87A05"/>
    <w:rsid w:val="00A9202D"/>
    <w:rsid w:val="00A92604"/>
    <w:rsid w:val="00A92929"/>
    <w:rsid w:val="00A92D2B"/>
    <w:rsid w:val="00A934D2"/>
    <w:rsid w:val="00A93F78"/>
    <w:rsid w:val="00A95853"/>
    <w:rsid w:val="00A9589F"/>
    <w:rsid w:val="00A96885"/>
    <w:rsid w:val="00A9757D"/>
    <w:rsid w:val="00AA04F0"/>
    <w:rsid w:val="00AA2F01"/>
    <w:rsid w:val="00AA560F"/>
    <w:rsid w:val="00AA5944"/>
    <w:rsid w:val="00AB32A6"/>
    <w:rsid w:val="00AB4184"/>
    <w:rsid w:val="00AB4281"/>
    <w:rsid w:val="00AB4AF4"/>
    <w:rsid w:val="00AB51DC"/>
    <w:rsid w:val="00AB534F"/>
    <w:rsid w:val="00AB588B"/>
    <w:rsid w:val="00AB6548"/>
    <w:rsid w:val="00AB700B"/>
    <w:rsid w:val="00AC0157"/>
    <w:rsid w:val="00AC0BA4"/>
    <w:rsid w:val="00AC23AE"/>
    <w:rsid w:val="00AC4019"/>
    <w:rsid w:val="00AC4F99"/>
    <w:rsid w:val="00AC74FC"/>
    <w:rsid w:val="00AC7FBB"/>
    <w:rsid w:val="00AD04C5"/>
    <w:rsid w:val="00AD05DE"/>
    <w:rsid w:val="00AD08AB"/>
    <w:rsid w:val="00AD10A7"/>
    <w:rsid w:val="00AD17A0"/>
    <w:rsid w:val="00AD1F59"/>
    <w:rsid w:val="00AD28CB"/>
    <w:rsid w:val="00AD335E"/>
    <w:rsid w:val="00AD340F"/>
    <w:rsid w:val="00AD3AC9"/>
    <w:rsid w:val="00AD47EC"/>
    <w:rsid w:val="00AD55A3"/>
    <w:rsid w:val="00AD7B3F"/>
    <w:rsid w:val="00AD7C0E"/>
    <w:rsid w:val="00AE0030"/>
    <w:rsid w:val="00AE1C84"/>
    <w:rsid w:val="00AE31F3"/>
    <w:rsid w:val="00AE35A9"/>
    <w:rsid w:val="00AE42B5"/>
    <w:rsid w:val="00AE4D20"/>
    <w:rsid w:val="00AE641A"/>
    <w:rsid w:val="00AE74E3"/>
    <w:rsid w:val="00AE7BEC"/>
    <w:rsid w:val="00AF0030"/>
    <w:rsid w:val="00AF693D"/>
    <w:rsid w:val="00AF6CEC"/>
    <w:rsid w:val="00AF7B91"/>
    <w:rsid w:val="00B00744"/>
    <w:rsid w:val="00B01FCD"/>
    <w:rsid w:val="00B02711"/>
    <w:rsid w:val="00B03097"/>
    <w:rsid w:val="00B0774E"/>
    <w:rsid w:val="00B113FD"/>
    <w:rsid w:val="00B11846"/>
    <w:rsid w:val="00B1333C"/>
    <w:rsid w:val="00B13754"/>
    <w:rsid w:val="00B17514"/>
    <w:rsid w:val="00B21947"/>
    <w:rsid w:val="00B2292D"/>
    <w:rsid w:val="00B2411C"/>
    <w:rsid w:val="00B25D95"/>
    <w:rsid w:val="00B26058"/>
    <w:rsid w:val="00B27FE9"/>
    <w:rsid w:val="00B3020A"/>
    <w:rsid w:val="00B318AE"/>
    <w:rsid w:val="00B32132"/>
    <w:rsid w:val="00B32F4C"/>
    <w:rsid w:val="00B35BFF"/>
    <w:rsid w:val="00B37CFD"/>
    <w:rsid w:val="00B4013D"/>
    <w:rsid w:val="00B4096B"/>
    <w:rsid w:val="00B40C54"/>
    <w:rsid w:val="00B41E06"/>
    <w:rsid w:val="00B41E7F"/>
    <w:rsid w:val="00B43928"/>
    <w:rsid w:val="00B45651"/>
    <w:rsid w:val="00B45EED"/>
    <w:rsid w:val="00B47F59"/>
    <w:rsid w:val="00B500DD"/>
    <w:rsid w:val="00B50761"/>
    <w:rsid w:val="00B52E5B"/>
    <w:rsid w:val="00B54772"/>
    <w:rsid w:val="00B553EF"/>
    <w:rsid w:val="00B575A2"/>
    <w:rsid w:val="00B6329A"/>
    <w:rsid w:val="00B645C7"/>
    <w:rsid w:val="00B6471F"/>
    <w:rsid w:val="00B6491A"/>
    <w:rsid w:val="00B64DA0"/>
    <w:rsid w:val="00B64F18"/>
    <w:rsid w:val="00B70624"/>
    <w:rsid w:val="00B707FC"/>
    <w:rsid w:val="00B72F35"/>
    <w:rsid w:val="00B73408"/>
    <w:rsid w:val="00B760A9"/>
    <w:rsid w:val="00B80967"/>
    <w:rsid w:val="00B81120"/>
    <w:rsid w:val="00B82759"/>
    <w:rsid w:val="00B83A52"/>
    <w:rsid w:val="00B84D61"/>
    <w:rsid w:val="00B85A08"/>
    <w:rsid w:val="00B86855"/>
    <w:rsid w:val="00B904D2"/>
    <w:rsid w:val="00B917F2"/>
    <w:rsid w:val="00B92580"/>
    <w:rsid w:val="00B92FB1"/>
    <w:rsid w:val="00B952D1"/>
    <w:rsid w:val="00B9664F"/>
    <w:rsid w:val="00BA02FB"/>
    <w:rsid w:val="00BA4B99"/>
    <w:rsid w:val="00BA5ADB"/>
    <w:rsid w:val="00BA744D"/>
    <w:rsid w:val="00BA7E59"/>
    <w:rsid w:val="00BB0310"/>
    <w:rsid w:val="00BB0634"/>
    <w:rsid w:val="00BB1729"/>
    <w:rsid w:val="00BB23B4"/>
    <w:rsid w:val="00BB26A4"/>
    <w:rsid w:val="00BB27A8"/>
    <w:rsid w:val="00BB3E1F"/>
    <w:rsid w:val="00BB4501"/>
    <w:rsid w:val="00BB4BBD"/>
    <w:rsid w:val="00BB71AD"/>
    <w:rsid w:val="00BC0985"/>
    <w:rsid w:val="00BC0FF3"/>
    <w:rsid w:val="00BC5C4A"/>
    <w:rsid w:val="00BD04A6"/>
    <w:rsid w:val="00BD1B24"/>
    <w:rsid w:val="00BD3930"/>
    <w:rsid w:val="00BD3B42"/>
    <w:rsid w:val="00BD4A8C"/>
    <w:rsid w:val="00BD57AF"/>
    <w:rsid w:val="00BD697C"/>
    <w:rsid w:val="00BE0382"/>
    <w:rsid w:val="00BE4197"/>
    <w:rsid w:val="00BE43BB"/>
    <w:rsid w:val="00BE598B"/>
    <w:rsid w:val="00BE790F"/>
    <w:rsid w:val="00BE7B05"/>
    <w:rsid w:val="00BF057C"/>
    <w:rsid w:val="00BF0F84"/>
    <w:rsid w:val="00BF6350"/>
    <w:rsid w:val="00BF7BAD"/>
    <w:rsid w:val="00C002F4"/>
    <w:rsid w:val="00C00564"/>
    <w:rsid w:val="00C013BD"/>
    <w:rsid w:val="00C022EE"/>
    <w:rsid w:val="00C03AEB"/>
    <w:rsid w:val="00C04940"/>
    <w:rsid w:val="00C06269"/>
    <w:rsid w:val="00C06910"/>
    <w:rsid w:val="00C07FD2"/>
    <w:rsid w:val="00C10E75"/>
    <w:rsid w:val="00C11690"/>
    <w:rsid w:val="00C12536"/>
    <w:rsid w:val="00C15640"/>
    <w:rsid w:val="00C176B0"/>
    <w:rsid w:val="00C20E64"/>
    <w:rsid w:val="00C2146A"/>
    <w:rsid w:val="00C2154F"/>
    <w:rsid w:val="00C21B90"/>
    <w:rsid w:val="00C2243B"/>
    <w:rsid w:val="00C26428"/>
    <w:rsid w:val="00C26CDE"/>
    <w:rsid w:val="00C26FEF"/>
    <w:rsid w:val="00C30882"/>
    <w:rsid w:val="00C31559"/>
    <w:rsid w:val="00C31F14"/>
    <w:rsid w:val="00C34973"/>
    <w:rsid w:val="00C35B5E"/>
    <w:rsid w:val="00C360CF"/>
    <w:rsid w:val="00C36358"/>
    <w:rsid w:val="00C37204"/>
    <w:rsid w:val="00C3764E"/>
    <w:rsid w:val="00C378B6"/>
    <w:rsid w:val="00C42282"/>
    <w:rsid w:val="00C43031"/>
    <w:rsid w:val="00C47D4C"/>
    <w:rsid w:val="00C509B4"/>
    <w:rsid w:val="00C54413"/>
    <w:rsid w:val="00C552CF"/>
    <w:rsid w:val="00C55565"/>
    <w:rsid w:val="00C57C0F"/>
    <w:rsid w:val="00C60DD9"/>
    <w:rsid w:val="00C6133A"/>
    <w:rsid w:val="00C62618"/>
    <w:rsid w:val="00C62B15"/>
    <w:rsid w:val="00C6605C"/>
    <w:rsid w:val="00C71FDD"/>
    <w:rsid w:val="00C73681"/>
    <w:rsid w:val="00C75099"/>
    <w:rsid w:val="00C76705"/>
    <w:rsid w:val="00C81F46"/>
    <w:rsid w:val="00C84B45"/>
    <w:rsid w:val="00C871FA"/>
    <w:rsid w:val="00C9358D"/>
    <w:rsid w:val="00C93CF5"/>
    <w:rsid w:val="00C94B9D"/>
    <w:rsid w:val="00C96335"/>
    <w:rsid w:val="00C96F7E"/>
    <w:rsid w:val="00C97C30"/>
    <w:rsid w:val="00CA0185"/>
    <w:rsid w:val="00CA0857"/>
    <w:rsid w:val="00CA0FF4"/>
    <w:rsid w:val="00CA13B5"/>
    <w:rsid w:val="00CA1DA5"/>
    <w:rsid w:val="00CA384F"/>
    <w:rsid w:val="00CA4552"/>
    <w:rsid w:val="00CA482D"/>
    <w:rsid w:val="00CA492B"/>
    <w:rsid w:val="00CA5774"/>
    <w:rsid w:val="00CA75FF"/>
    <w:rsid w:val="00CA7B24"/>
    <w:rsid w:val="00CB0767"/>
    <w:rsid w:val="00CB1561"/>
    <w:rsid w:val="00CB4927"/>
    <w:rsid w:val="00CB74DC"/>
    <w:rsid w:val="00CC0508"/>
    <w:rsid w:val="00CC1514"/>
    <w:rsid w:val="00CC2650"/>
    <w:rsid w:val="00CC42F5"/>
    <w:rsid w:val="00CC436F"/>
    <w:rsid w:val="00CC594C"/>
    <w:rsid w:val="00CD0833"/>
    <w:rsid w:val="00CD1AF4"/>
    <w:rsid w:val="00CD2468"/>
    <w:rsid w:val="00CD2697"/>
    <w:rsid w:val="00CD2D84"/>
    <w:rsid w:val="00CD3088"/>
    <w:rsid w:val="00CD3634"/>
    <w:rsid w:val="00CD3B06"/>
    <w:rsid w:val="00CD4B84"/>
    <w:rsid w:val="00CD7394"/>
    <w:rsid w:val="00CD74CB"/>
    <w:rsid w:val="00CD7A39"/>
    <w:rsid w:val="00CE0710"/>
    <w:rsid w:val="00CE1141"/>
    <w:rsid w:val="00CE2B71"/>
    <w:rsid w:val="00CE3AAD"/>
    <w:rsid w:val="00CE6751"/>
    <w:rsid w:val="00CF09E1"/>
    <w:rsid w:val="00CF0DC0"/>
    <w:rsid w:val="00CF3F50"/>
    <w:rsid w:val="00CF40BE"/>
    <w:rsid w:val="00CF55B6"/>
    <w:rsid w:val="00CF619E"/>
    <w:rsid w:val="00D049AB"/>
    <w:rsid w:val="00D04DF2"/>
    <w:rsid w:val="00D052A2"/>
    <w:rsid w:val="00D06A3C"/>
    <w:rsid w:val="00D07E98"/>
    <w:rsid w:val="00D10F51"/>
    <w:rsid w:val="00D11EAF"/>
    <w:rsid w:val="00D12C0B"/>
    <w:rsid w:val="00D12C76"/>
    <w:rsid w:val="00D13074"/>
    <w:rsid w:val="00D132CD"/>
    <w:rsid w:val="00D13333"/>
    <w:rsid w:val="00D1387D"/>
    <w:rsid w:val="00D144B3"/>
    <w:rsid w:val="00D15004"/>
    <w:rsid w:val="00D15612"/>
    <w:rsid w:val="00D203B8"/>
    <w:rsid w:val="00D20B89"/>
    <w:rsid w:val="00D22B4B"/>
    <w:rsid w:val="00D265D9"/>
    <w:rsid w:val="00D268CE"/>
    <w:rsid w:val="00D31239"/>
    <w:rsid w:val="00D35C6B"/>
    <w:rsid w:val="00D360B0"/>
    <w:rsid w:val="00D37EFE"/>
    <w:rsid w:val="00D4040C"/>
    <w:rsid w:val="00D42886"/>
    <w:rsid w:val="00D44D3A"/>
    <w:rsid w:val="00D477AB"/>
    <w:rsid w:val="00D5084F"/>
    <w:rsid w:val="00D51160"/>
    <w:rsid w:val="00D51C5A"/>
    <w:rsid w:val="00D52C65"/>
    <w:rsid w:val="00D532FE"/>
    <w:rsid w:val="00D53A51"/>
    <w:rsid w:val="00D54C2A"/>
    <w:rsid w:val="00D54D65"/>
    <w:rsid w:val="00D55F7F"/>
    <w:rsid w:val="00D56500"/>
    <w:rsid w:val="00D575CD"/>
    <w:rsid w:val="00D57783"/>
    <w:rsid w:val="00D60D32"/>
    <w:rsid w:val="00D62D1D"/>
    <w:rsid w:val="00D642C4"/>
    <w:rsid w:val="00D66972"/>
    <w:rsid w:val="00D67BDB"/>
    <w:rsid w:val="00D707A7"/>
    <w:rsid w:val="00D71DF9"/>
    <w:rsid w:val="00D75958"/>
    <w:rsid w:val="00D75FBF"/>
    <w:rsid w:val="00D761C2"/>
    <w:rsid w:val="00D76D6E"/>
    <w:rsid w:val="00D77567"/>
    <w:rsid w:val="00D777E7"/>
    <w:rsid w:val="00D803D5"/>
    <w:rsid w:val="00D805DE"/>
    <w:rsid w:val="00D821D9"/>
    <w:rsid w:val="00D827C4"/>
    <w:rsid w:val="00D829CD"/>
    <w:rsid w:val="00D84D0A"/>
    <w:rsid w:val="00D850AF"/>
    <w:rsid w:val="00D85B81"/>
    <w:rsid w:val="00D90601"/>
    <w:rsid w:val="00D91B89"/>
    <w:rsid w:val="00D931F2"/>
    <w:rsid w:val="00D965AD"/>
    <w:rsid w:val="00D96B87"/>
    <w:rsid w:val="00D97842"/>
    <w:rsid w:val="00DA0510"/>
    <w:rsid w:val="00DA0571"/>
    <w:rsid w:val="00DA27E1"/>
    <w:rsid w:val="00DA2FD3"/>
    <w:rsid w:val="00DA3E7A"/>
    <w:rsid w:val="00DA4C6C"/>
    <w:rsid w:val="00DA56E6"/>
    <w:rsid w:val="00DA7BCA"/>
    <w:rsid w:val="00DB04B5"/>
    <w:rsid w:val="00DB17D6"/>
    <w:rsid w:val="00DB1A0C"/>
    <w:rsid w:val="00DB49DC"/>
    <w:rsid w:val="00DB76F5"/>
    <w:rsid w:val="00DC10EA"/>
    <w:rsid w:val="00DC2956"/>
    <w:rsid w:val="00DC44E6"/>
    <w:rsid w:val="00DC4D06"/>
    <w:rsid w:val="00DC613B"/>
    <w:rsid w:val="00DC73F6"/>
    <w:rsid w:val="00DC765B"/>
    <w:rsid w:val="00DD05A4"/>
    <w:rsid w:val="00DD0693"/>
    <w:rsid w:val="00DD0C53"/>
    <w:rsid w:val="00DD21C8"/>
    <w:rsid w:val="00DD26D5"/>
    <w:rsid w:val="00DD29B4"/>
    <w:rsid w:val="00DD2ABB"/>
    <w:rsid w:val="00DD4AFC"/>
    <w:rsid w:val="00DE3EAB"/>
    <w:rsid w:val="00DE4264"/>
    <w:rsid w:val="00DE45F2"/>
    <w:rsid w:val="00DE4AEF"/>
    <w:rsid w:val="00DE4C98"/>
    <w:rsid w:val="00DE5825"/>
    <w:rsid w:val="00DE5BE4"/>
    <w:rsid w:val="00DE6160"/>
    <w:rsid w:val="00DE72B9"/>
    <w:rsid w:val="00DE74EE"/>
    <w:rsid w:val="00DF0086"/>
    <w:rsid w:val="00DF1084"/>
    <w:rsid w:val="00DF1756"/>
    <w:rsid w:val="00DF1AEF"/>
    <w:rsid w:val="00DF2F58"/>
    <w:rsid w:val="00DF3B42"/>
    <w:rsid w:val="00DF4546"/>
    <w:rsid w:val="00DF51F6"/>
    <w:rsid w:val="00DF666E"/>
    <w:rsid w:val="00DF682C"/>
    <w:rsid w:val="00DF7443"/>
    <w:rsid w:val="00E01A70"/>
    <w:rsid w:val="00E01BCA"/>
    <w:rsid w:val="00E01E11"/>
    <w:rsid w:val="00E0353B"/>
    <w:rsid w:val="00E07940"/>
    <w:rsid w:val="00E11C8E"/>
    <w:rsid w:val="00E1267F"/>
    <w:rsid w:val="00E127DE"/>
    <w:rsid w:val="00E1300E"/>
    <w:rsid w:val="00E13982"/>
    <w:rsid w:val="00E14AC4"/>
    <w:rsid w:val="00E15809"/>
    <w:rsid w:val="00E1731D"/>
    <w:rsid w:val="00E1792B"/>
    <w:rsid w:val="00E20D56"/>
    <w:rsid w:val="00E212B4"/>
    <w:rsid w:val="00E217C9"/>
    <w:rsid w:val="00E218B5"/>
    <w:rsid w:val="00E26844"/>
    <w:rsid w:val="00E26DE6"/>
    <w:rsid w:val="00E30B0F"/>
    <w:rsid w:val="00E3143C"/>
    <w:rsid w:val="00E31C97"/>
    <w:rsid w:val="00E3267E"/>
    <w:rsid w:val="00E329E4"/>
    <w:rsid w:val="00E331B1"/>
    <w:rsid w:val="00E345B9"/>
    <w:rsid w:val="00E35705"/>
    <w:rsid w:val="00E36B9C"/>
    <w:rsid w:val="00E41854"/>
    <w:rsid w:val="00E42BAB"/>
    <w:rsid w:val="00E43800"/>
    <w:rsid w:val="00E44A8C"/>
    <w:rsid w:val="00E45E03"/>
    <w:rsid w:val="00E469AE"/>
    <w:rsid w:val="00E47B91"/>
    <w:rsid w:val="00E500A3"/>
    <w:rsid w:val="00E519C1"/>
    <w:rsid w:val="00E51E73"/>
    <w:rsid w:val="00E563D1"/>
    <w:rsid w:val="00E569D4"/>
    <w:rsid w:val="00E56AF2"/>
    <w:rsid w:val="00E57085"/>
    <w:rsid w:val="00E57A7D"/>
    <w:rsid w:val="00E57E69"/>
    <w:rsid w:val="00E57F67"/>
    <w:rsid w:val="00E60040"/>
    <w:rsid w:val="00E610C4"/>
    <w:rsid w:val="00E618AD"/>
    <w:rsid w:val="00E620E1"/>
    <w:rsid w:val="00E63030"/>
    <w:rsid w:val="00E64156"/>
    <w:rsid w:val="00E644FB"/>
    <w:rsid w:val="00E64909"/>
    <w:rsid w:val="00E655C1"/>
    <w:rsid w:val="00E665C2"/>
    <w:rsid w:val="00E66E17"/>
    <w:rsid w:val="00E70A78"/>
    <w:rsid w:val="00E73794"/>
    <w:rsid w:val="00E75829"/>
    <w:rsid w:val="00E76761"/>
    <w:rsid w:val="00E775A5"/>
    <w:rsid w:val="00E82363"/>
    <w:rsid w:val="00E82936"/>
    <w:rsid w:val="00E83484"/>
    <w:rsid w:val="00E8539A"/>
    <w:rsid w:val="00E85F25"/>
    <w:rsid w:val="00E87351"/>
    <w:rsid w:val="00E902A1"/>
    <w:rsid w:val="00E9327C"/>
    <w:rsid w:val="00E94E26"/>
    <w:rsid w:val="00EA0492"/>
    <w:rsid w:val="00EA0645"/>
    <w:rsid w:val="00EA0C92"/>
    <w:rsid w:val="00EA14EF"/>
    <w:rsid w:val="00EA2CAD"/>
    <w:rsid w:val="00EA3A4B"/>
    <w:rsid w:val="00EA414F"/>
    <w:rsid w:val="00EA55CC"/>
    <w:rsid w:val="00EA5EA4"/>
    <w:rsid w:val="00EA6551"/>
    <w:rsid w:val="00EA69F9"/>
    <w:rsid w:val="00EA74A4"/>
    <w:rsid w:val="00EB04FB"/>
    <w:rsid w:val="00EB25E4"/>
    <w:rsid w:val="00EB2CBB"/>
    <w:rsid w:val="00EB2ED0"/>
    <w:rsid w:val="00EB356D"/>
    <w:rsid w:val="00EB6F61"/>
    <w:rsid w:val="00EB72EA"/>
    <w:rsid w:val="00EC0FF8"/>
    <w:rsid w:val="00EC63D3"/>
    <w:rsid w:val="00EC659D"/>
    <w:rsid w:val="00EC69C3"/>
    <w:rsid w:val="00ED0134"/>
    <w:rsid w:val="00ED0D0F"/>
    <w:rsid w:val="00ED12AA"/>
    <w:rsid w:val="00ED1A54"/>
    <w:rsid w:val="00ED20CB"/>
    <w:rsid w:val="00ED215E"/>
    <w:rsid w:val="00ED3272"/>
    <w:rsid w:val="00ED3B88"/>
    <w:rsid w:val="00ED6081"/>
    <w:rsid w:val="00ED68AC"/>
    <w:rsid w:val="00EE0136"/>
    <w:rsid w:val="00EE1567"/>
    <w:rsid w:val="00EE1DE6"/>
    <w:rsid w:val="00EE5B25"/>
    <w:rsid w:val="00EE6188"/>
    <w:rsid w:val="00EE619E"/>
    <w:rsid w:val="00EE73E2"/>
    <w:rsid w:val="00EF0852"/>
    <w:rsid w:val="00EF1131"/>
    <w:rsid w:val="00EF40F2"/>
    <w:rsid w:val="00EF4657"/>
    <w:rsid w:val="00F00953"/>
    <w:rsid w:val="00F02271"/>
    <w:rsid w:val="00F0286E"/>
    <w:rsid w:val="00F0322B"/>
    <w:rsid w:val="00F06BA9"/>
    <w:rsid w:val="00F06F50"/>
    <w:rsid w:val="00F07045"/>
    <w:rsid w:val="00F12193"/>
    <w:rsid w:val="00F12A52"/>
    <w:rsid w:val="00F201C1"/>
    <w:rsid w:val="00F2131F"/>
    <w:rsid w:val="00F32607"/>
    <w:rsid w:val="00F34BD2"/>
    <w:rsid w:val="00F35567"/>
    <w:rsid w:val="00F35B8E"/>
    <w:rsid w:val="00F35BCD"/>
    <w:rsid w:val="00F37442"/>
    <w:rsid w:val="00F41F47"/>
    <w:rsid w:val="00F43999"/>
    <w:rsid w:val="00F44869"/>
    <w:rsid w:val="00F45C87"/>
    <w:rsid w:val="00F46B8D"/>
    <w:rsid w:val="00F47113"/>
    <w:rsid w:val="00F51A9E"/>
    <w:rsid w:val="00F535ED"/>
    <w:rsid w:val="00F53840"/>
    <w:rsid w:val="00F53F09"/>
    <w:rsid w:val="00F54E48"/>
    <w:rsid w:val="00F55942"/>
    <w:rsid w:val="00F6259A"/>
    <w:rsid w:val="00F62761"/>
    <w:rsid w:val="00F661D9"/>
    <w:rsid w:val="00F7148B"/>
    <w:rsid w:val="00F72EE0"/>
    <w:rsid w:val="00F734AC"/>
    <w:rsid w:val="00F741C5"/>
    <w:rsid w:val="00F74F85"/>
    <w:rsid w:val="00F7666B"/>
    <w:rsid w:val="00F76698"/>
    <w:rsid w:val="00F80308"/>
    <w:rsid w:val="00F80CB4"/>
    <w:rsid w:val="00F81E1A"/>
    <w:rsid w:val="00F847CA"/>
    <w:rsid w:val="00F87A79"/>
    <w:rsid w:val="00F90686"/>
    <w:rsid w:val="00F911FE"/>
    <w:rsid w:val="00F91685"/>
    <w:rsid w:val="00F91D1C"/>
    <w:rsid w:val="00F9211E"/>
    <w:rsid w:val="00F94046"/>
    <w:rsid w:val="00F949B2"/>
    <w:rsid w:val="00F96BD9"/>
    <w:rsid w:val="00F97E35"/>
    <w:rsid w:val="00FA2956"/>
    <w:rsid w:val="00FA7214"/>
    <w:rsid w:val="00FA7DC4"/>
    <w:rsid w:val="00FB0EA7"/>
    <w:rsid w:val="00FB12F4"/>
    <w:rsid w:val="00FB1A71"/>
    <w:rsid w:val="00FB4308"/>
    <w:rsid w:val="00FB5DC6"/>
    <w:rsid w:val="00FB6EFE"/>
    <w:rsid w:val="00FC073A"/>
    <w:rsid w:val="00FC0F40"/>
    <w:rsid w:val="00FC3280"/>
    <w:rsid w:val="00FC342A"/>
    <w:rsid w:val="00FC465D"/>
    <w:rsid w:val="00FC7084"/>
    <w:rsid w:val="00FC779B"/>
    <w:rsid w:val="00FD096D"/>
    <w:rsid w:val="00FD1463"/>
    <w:rsid w:val="00FD201A"/>
    <w:rsid w:val="00FD2CD2"/>
    <w:rsid w:val="00FD6CFC"/>
    <w:rsid w:val="00FE02DC"/>
    <w:rsid w:val="00FE068D"/>
    <w:rsid w:val="00FE4F60"/>
    <w:rsid w:val="00FF0826"/>
    <w:rsid w:val="00FF253A"/>
    <w:rsid w:val="00FF3E25"/>
    <w:rsid w:val="00FF3EAB"/>
    <w:rsid w:val="00FF78F8"/>
    <w:rsid w:val="00FF7EB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66EB85A"/>
  <w15:docId w15:val="{22DEE4DC-0E58-474B-8D72-90ED2FB47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0CC2"/>
    <w:pPr>
      <w:jc w:val="both"/>
    </w:pPr>
    <w:rPr>
      <w:color w:val="263373" w:themeColor="text1"/>
      <w:sz w:val="21"/>
      <w:szCs w:val="21"/>
    </w:rPr>
  </w:style>
  <w:style w:type="paragraph" w:styleId="Titre1">
    <w:name w:val="heading 1"/>
    <w:basedOn w:val="Normal"/>
    <w:link w:val="Titre1Car"/>
    <w:uiPriority w:val="9"/>
    <w:qFormat/>
    <w:rsid w:val="001F061F"/>
    <w:pPr>
      <w:spacing w:before="100" w:beforeAutospacing="1" w:after="100" w:afterAutospacing="1"/>
      <w:jc w:val="left"/>
      <w:outlineLvl w:val="0"/>
    </w:pPr>
    <w:rPr>
      <w:rFonts w:ascii="Times New Roman" w:eastAsia="Times New Roman" w:hAnsi="Times New Roman" w:cs="Times New Roman"/>
      <w:b/>
      <w:bCs/>
      <w:color w:val="auto"/>
      <w:kern w:val="36"/>
      <w:sz w:val="48"/>
      <w:szCs w:val="48"/>
      <w:lang w:eastAsia="fr-FR"/>
    </w:rPr>
  </w:style>
  <w:style w:type="paragraph" w:styleId="Titre2">
    <w:name w:val="heading 2"/>
    <w:basedOn w:val="Normal"/>
    <w:next w:val="Normal"/>
    <w:link w:val="Titre2Car"/>
    <w:uiPriority w:val="9"/>
    <w:semiHidden/>
    <w:qFormat/>
    <w:rsid w:val="005E0958"/>
    <w:pPr>
      <w:keepNext/>
      <w:keepLines/>
      <w:spacing w:before="40"/>
      <w:outlineLvl w:val="1"/>
    </w:pPr>
    <w:rPr>
      <w:rFonts w:asciiTheme="majorHAnsi" w:eastAsiaTheme="majorEastAsia" w:hAnsiTheme="majorHAnsi" w:cstheme="majorBidi"/>
      <w:color w:val="1B836D" w:themeColor="accent1" w:themeShade="BF"/>
      <w:sz w:val="26"/>
      <w:szCs w:val="26"/>
    </w:rPr>
  </w:style>
  <w:style w:type="paragraph" w:styleId="Titre3">
    <w:name w:val="heading 3"/>
    <w:basedOn w:val="Normal"/>
    <w:next w:val="Normal"/>
    <w:link w:val="Titre3Car"/>
    <w:uiPriority w:val="9"/>
    <w:semiHidden/>
    <w:qFormat/>
    <w:rsid w:val="000C089A"/>
    <w:pPr>
      <w:keepNext/>
      <w:keepLines/>
      <w:spacing w:before="40"/>
      <w:outlineLvl w:val="2"/>
    </w:pPr>
    <w:rPr>
      <w:rFonts w:asciiTheme="majorHAnsi" w:eastAsiaTheme="majorEastAsia" w:hAnsiTheme="majorHAnsi" w:cstheme="majorBidi"/>
      <w:color w:val="125748" w:themeColor="accent1" w:themeShade="7F"/>
      <w:sz w:val="24"/>
      <w:szCs w:val="24"/>
    </w:rPr>
  </w:style>
  <w:style w:type="paragraph" w:styleId="Titre4">
    <w:name w:val="heading 4"/>
    <w:basedOn w:val="Normal"/>
    <w:next w:val="Normal"/>
    <w:link w:val="Titre4Car"/>
    <w:uiPriority w:val="9"/>
    <w:semiHidden/>
    <w:qFormat/>
    <w:rsid w:val="00AF7B91"/>
    <w:pPr>
      <w:keepNext/>
      <w:keepLines/>
      <w:spacing w:before="40"/>
      <w:outlineLvl w:val="3"/>
    </w:pPr>
    <w:rPr>
      <w:rFonts w:asciiTheme="majorHAnsi" w:eastAsiaTheme="majorEastAsia" w:hAnsiTheme="majorHAnsi" w:cstheme="majorBidi"/>
      <w:i/>
      <w:iCs/>
      <w:color w:val="1B836D" w:themeColor="accent1" w:themeShade="BF"/>
    </w:rPr>
  </w:style>
  <w:style w:type="paragraph" w:styleId="Titre5">
    <w:name w:val="heading 5"/>
    <w:basedOn w:val="Normal"/>
    <w:next w:val="Normal"/>
    <w:link w:val="Titre5Car"/>
    <w:uiPriority w:val="9"/>
    <w:semiHidden/>
    <w:qFormat/>
    <w:rsid w:val="007067DC"/>
    <w:pPr>
      <w:keepNext/>
      <w:keepLines/>
      <w:spacing w:before="40"/>
      <w:outlineLvl w:val="4"/>
    </w:pPr>
    <w:rPr>
      <w:rFonts w:asciiTheme="majorHAnsi" w:eastAsiaTheme="majorEastAsia" w:hAnsiTheme="majorHAnsi" w:cstheme="majorBidi"/>
      <w:color w:val="1B836D" w:themeColor="accent1" w:themeShade="BF"/>
    </w:rPr>
  </w:style>
  <w:style w:type="paragraph" w:styleId="Titre6">
    <w:name w:val="heading 6"/>
    <w:basedOn w:val="Normal"/>
    <w:next w:val="Normal"/>
    <w:link w:val="Titre6Car"/>
    <w:uiPriority w:val="9"/>
    <w:semiHidden/>
    <w:qFormat/>
    <w:rsid w:val="005E0958"/>
    <w:pPr>
      <w:keepNext/>
      <w:keepLines/>
      <w:spacing w:before="40"/>
      <w:outlineLvl w:val="5"/>
    </w:pPr>
    <w:rPr>
      <w:rFonts w:asciiTheme="majorHAnsi" w:eastAsiaTheme="majorEastAsia" w:hAnsiTheme="majorHAnsi" w:cstheme="majorBidi"/>
      <w:color w:val="125748" w:themeColor="accent1" w:themeShade="7F"/>
    </w:rPr>
  </w:style>
  <w:style w:type="paragraph" w:styleId="Titre7">
    <w:name w:val="heading 7"/>
    <w:basedOn w:val="Normal"/>
    <w:next w:val="Normal"/>
    <w:link w:val="Titre7Car"/>
    <w:uiPriority w:val="9"/>
    <w:semiHidden/>
    <w:qFormat/>
    <w:rsid w:val="005E0958"/>
    <w:pPr>
      <w:keepNext/>
      <w:keepLines/>
      <w:spacing w:before="40"/>
      <w:outlineLvl w:val="6"/>
    </w:pPr>
    <w:rPr>
      <w:rFonts w:asciiTheme="majorHAnsi" w:eastAsiaTheme="majorEastAsia" w:hAnsiTheme="majorHAnsi" w:cstheme="majorBidi"/>
      <w:i/>
      <w:iCs/>
      <w:color w:val="125748" w:themeColor="accent1" w:themeShade="7F"/>
    </w:rPr>
  </w:style>
  <w:style w:type="paragraph" w:styleId="Titre8">
    <w:name w:val="heading 8"/>
    <w:basedOn w:val="Normal"/>
    <w:next w:val="Normal"/>
    <w:link w:val="Titre8Car"/>
    <w:uiPriority w:val="9"/>
    <w:semiHidden/>
    <w:qFormat/>
    <w:rsid w:val="005E0958"/>
    <w:pPr>
      <w:keepNext/>
      <w:keepLines/>
      <w:spacing w:before="40"/>
      <w:outlineLvl w:val="7"/>
    </w:pPr>
    <w:rPr>
      <w:rFonts w:asciiTheme="majorHAnsi" w:eastAsiaTheme="majorEastAsia" w:hAnsiTheme="majorHAnsi" w:cstheme="majorBidi"/>
      <w:color w:val="33459B"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rsid w:val="00513F53"/>
    <w:pPr>
      <w:jc w:val="right"/>
    </w:pPr>
  </w:style>
  <w:style w:type="character" w:customStyle="1" w:styleId="En-tteCar">
    <w:name w:val="En-tête Car"/>
    <w:basedOn w:val="Policepardfaut"/>
    <w:link w:val="En-tte"/>
    <w:uiPriority w:val="99"/>
    <w:rsid w:val="00513F53"/>
    <w:rPr>
      <w:color w:val="263373" w:themeColor="text1"/>
      <w:sz w:val="24"/>
    </w:rPr>
  </w:style>
  <w:style w:type="paragraph" w:styleId="Pieddepage">
    <w:name w:val="footer"/>
    <w:basedOn w:val="Normal"/>
    <w:link w:val="PieddepageCar"/>
    <w:uiPriority w:val="99"/>
    <w:rsid w:val="00513F53"/>
    <w:pPr>
      <w:jc w:val="left"/>
    </w:pPr>
    <w:rPr>
      <w:color w:val="24B093" w:themeColor="text2"/>
    </w:rPr>
  </w:style>
  <w:style w:type="character" w:customStyle="1" w:styleId="PieddepageCar">
    <w:name w:val="Pied de page Car"/>
    <w:basedOn w:val="Policepardfaut"/>
    <w:link w:val="Pieddepage"/>
    <w:uiPriority w:val="99"/>
    <w:rsid w:val="00513F53"/>
    <w:rPr>
      <w:color w:val="24B093" w:themeColor="text2"/>
      <w:sz w:val="24"/>
    </w:rPr>
  </w:style>
  <w:style w:type="table" w:styleId="Grilledutableau">
    <w:name w:val="Table Grid"/>
    <w:basedOn w:val="TableauNormal"/>
    <w:uiPriority w:val="39"/>
    <w:rsid w:val="003362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STitreDocBlanc">
    <w:name w:val="PS_Titre Doc Blanc"/>
    <w:basedOn w:val="Normal"/>
    <w:next w:val="Normal"/>
    <w:qFormat/>
    <w:rsid w:val="00EE73E2"/>
    <w:pPr>
      <w:spacing w:line="192" w:lineRule="auto"/>
      <w:jc w:val="left"/>
    </w:pPr>
    <w:rPr>
      <w:rFonts w:ascii="Open Sans Light" w:hAnsi="Open Sans Light" w:cs="Open Sans Light"/>
      <w:noProof/>
      <w:color w:val="FFFFFF" w:themeColor="background1"/>
      <w:sz w:val="40"/>
      <w:szCs w:val="120"/>
    </w:rPr>
  </w:style>
  <w:style w:type="character" w:styleId="Numrodepage">
    <w:name w:val="page number"/>
    <w:basedOn w:val="Policepardfaut"/>
    <w:uiPriority w:val="99"/>
    <w:semiHidden/>
    <w:rsid w:val="00C176B0"/>
  </w:style>
  <w:style w:type="paragraph" w:customStyle="1" w:styleId="PSTITRECHAP">
    <w:name w:val="PS_TITRE CHAP"/>
    <w:basedOn w:val="Normal"/>
    <w:next w:val="Normal"/>
    <w:qFormat/>
    <w:rsid w:val="00513F53"/>
    <w:pPr>
      <w:spacing w:line="216" w:lineRule="auto"/>
      <w:jc w:val="left"/>
      <w:outlineLvl w:val="0"/>
    </w:pPr>
    <w:rPr>
      <w:b/>
      <w:caps/>
      <w:color w:val="FFFFFF" w:themeColor="background1"/>
      <w:sz w:val="116"/>
      <w:szCs w:val="120"/>
    </w:rPr>
  </w:style>
  <w:style w:type="paragraph" w:customStyle="1" w:styleId="PSTITRECHAPVERT">
    <w:name w:val="PS_TITRE CHAP VERT"/>
    <w:basedOn w:val="Normal"/>
    <w:next w:val="Normal"/>
    <w:rsid w:val="00513F53"/>
    <w:pPr>
      <w:spacing w:line="216" w:lineRule="auto"/>
      <w:jc w:val="left"/>
      <w:outlineLvl w:val="0"/>
    </w:pPr>
    <w:rPr>
      <w:b/>
      <w:color w:val="24B093" w:themeColor="text2"/>
      <w:sz w:val="116"/>
      <w:szCs w:val="116"/>
    </w:rPr>
  </w:style>
  <w:style w:type="character" w:styleId="Lienhypertexte">
    <w:name w:val="Hyperlink"/>
    <w:basedOn w:val="Policepardfaut"/>
    <w:uiPriority w:val="99"/>
    <w:rsid w:val="00BF057C"/>
    <w:rPr>
      <w:color w:val="263373" w:themeColor="text1"/>
      <w:u w:val="none"/>
    </w:rPr>
  </w:style>
  <w:style w:type="paragraph" w:customStyle="1" w:styleId="PSTITRE1">
    <w:name w:val="PS_TITRE 1"/>
    <w:basedOn w:val="Normal"/>
    <w:next w:val="Normal"/>
    <w:qFormat/>
    <w:rsid w:val="006F0CC2"/>
    <w:pPr>
      <w:spacing w:before="120" w:line="216" w:lineRule="auto"/>
      <w:jc w:val="left"/>
      <w:outlineLvl w:val="1"/>
    </w:pPr>
    <w:rPr>
      <w:caps/>
      <w:color w:val="E73C7B" w:themeColor="accent2"/>
      <w:sz w:val="36"/>
      <w:szCs w:val="36"/>
    </w:rPr>
  </w:style>
  <w:style w:type="paragraph" w:customStyle="1" w:styleId="PSIntroduction">
    <w:name w:val="PS_Introduction"/>
    <w:basedOn w:val="Normal"/>
    <w:qFormat/>
    <w:rsid w:val="00193D86"/>
    <w:pPr>
      <w:spacing w:before="240" w:after="240"/>
    </w:pPr>
    <w:rPr>
      <w:b/>
    </w:rPr>
  </w:style>
  <w:style w:type="paragraph" w:customStyle="1" w:styleId="PSTITRE2">
    <w:name w:val="PS_TITRE 2"/>
    <w:basedOn w:val="Normal"/>
    <w:next w:val="Normal"/>
    <w:qFormat/>
    <w:rsid w:val="009D1967"/>
    <w:pPr>
      <w:keepNext/>
      <w:spacing w:before="240"/>
      <w:jc w:val="left"/>
      <w:outlineLvl w:val="2"/>
    </w:pPr>
    <w:rPr>
      <w:rFonts w:cstheme="majorHAnsi"/>
      <w:b/>
      <w:caps/>
      <w:sz w:val="24"/>
      <w:szCs w:val="36"/>
    </w:rPr>
  </w:style>
  <w:style w:type="paragraph" w:customStyle="1" w:styleId="PSTitre3">
    <w:name w:val="PS_Titre 3"/>
    <w:basedOn w:val="Normal"/>
    <w:next w:val="Normal"/>
    <w:qFormat/>
    <w:rsid w:val="00B81120"/>
    <w:pPr>
      <w:keepNext/>
      <w:spacing w:before="240" w:after="120"/>
      <w:jc w:val="left"/>
      <w:outlineLvl w:val="3"/>
    </w:pPr>
    <w:rPr>
      <w:rFonts w:asciiTheme="majorHAnsi" w:hAnsiTheme="majorHAnsi" w:cstheme="majorHAnsi"/>
      <w:color w:val="24B093" w:themeColor="text2"/>
      <w:sz w:val="32"/>
      <w:szCs w:val="32"/>
    </w:rPr>
  </w:style>
  <w:style w:type="paragraph" w:customStyle="1" w:styleId="PSPuce1">
    <w:name w:val="PS_Puce 1"/>
    <w:basedOn w:val="Normal"/>
    <w:qFormat/>
    <w:rsid w:val="00AA560F"/>
    <w:pPr>
      <w:numPr>
        <w:numId w:val="1"/>
      </w:numPr>
      <w:ind w:left="340"/>
    </w:pPr>
  </w:style>
  <w:style w:type="paragraph" w:customStyle="1" w:styleId="PSPuce2">
    <w:name w:val="PS_Puce 2"/>
    <w:basedOn w:val="Normal"/>
    <w:qFormat/>
    <w:rsid w:val="00573880"/>
    <w:pPr>
      <w:numPr>
        <w:ilvl w:val="1"/>
        <w:numId w:val="1"/>
      </w:numPr>
      <w:spacing w:before="60"/>
    </w:pPr>
  </w:style>
  <w:style w:type="paragraph" w:customStyle="1" w:styleId="PSPuce3">
    <w:name w:val="PS_Puce 3"/>
    <w:basedOn w:val="PSPuce2"/>
    <w:link w:val="PSPuce3Car"/>
    <w:qFormat/>
    <w:rsid w:val="003513B3"/>
    <w:pPr>
      <w:numPr>
        <w:ilvl w:val="2"/>
      </w:numPr>
    </w:pPr>
  </w:style>
  <w:style w:type="paragraph" w:customStyle="1" w:styleId="PSCitation">
    <w:name w:val="PS_Citation"/>
    <w:basedOn w:val="Normal"/>
    <w:qFormat/>
    <w:rsid w:val="00097C82"/>
    <w:pPr>
      <w:spacing w:before="240" w:after="240" w:line="360" w:lineRule="exact"/>
      <w:ind w:left="425" w:hanging="425"/>
      <w:jc w:val="left"/>
    </w:pPr>
    <w:rPr>
      <w:b/>
      <w:color w:val="E73C7B" w:themeColor="accent2"/>
    </w:rPr>
  </w:style>
  <w:style w:type="paragraph" w:customStyle="1" w:styleId="PSTITREDENCADR">
    <w:name w:val="PS_TITRE D'ENCADRÉ"/>
    <w:basedOn w:val="Normal"/>
    <w:next w:val="Normal"/>
    <w:rsid w:val="00097C82"/>
    <w:pPr>
      <w:keepNext/>
      <w:jc w:val="left"/>
    </w:pPr>
    <w:rPr>
      <w:rFonts w:asciiTheme="majorHAnsi" w:hAnsiTheme="majorHAnsi" w:cstheme="majorHAnsi"/>
      <w:caps/>
      <w:sz w:val="28"/>
      <w:szCs w:val="28"/>
    </w:rPr>
  </w:style>
  <w:style w:type="paragraph" w:customStyle="1" w:styleId="PSLgende">
    <w:name w:val="PS_Légende"/>
    <w:basedOn w:val="Normal"/>
    <w:next w:val="Normal"/>
    <w:qFormat/>
    <w:rsid w:val="00097C82"/>
    <w:pPr>
      <w:spacing w:before="120" w:after="120"/>
      <w:jc w:val="left"/>
    </w:pPr>
    <w:rPr>
      <w:i/>
      <w:sz w:val="22"/>
    </w:rPr>
  </w:style>
  <w:style w:type="paragraph" w:styleId="Notedebasdepage">
    <w:name w:val="footnote text"/>
    <w:basedOn w:val="Normal"/>
    <w:link w:val="NotedebasdepageCar"/>
    <w:uiPriority w:val="99"/>
    <w:semiHidden/>
    <w:rsid w:val="00097C82"/>
    <w:pPr>
      <w:spacing w:before="60"/>
      <w:jc w:val="left"/>
    </w:pPr>
    <w:rPr>
      <w:sz w:val="16"/>
      <w:szCs w:val="20"/>
    </w:rPr>
  </w:style>
  <w:style w:type="character" w:customStyle="1" w:styleId="NotedebasdepageCar">
    <w:name w:val="Note de bas de page Car"/>
    <w:basedOn w:val="Policepardfaut"/>
    <w:link w:val="Notedebasdepage"/>
    <w:uiPriority w:val="99"/>
    <w:semiHidden/>
    <w:rsid w:val="00097C82"/>
    <w:rPr>
      <w:color w:val="263373" w:themeColor="text1"/>
      <w:sz w:val="16"/>
      <w:szCs w:val="20"/>
    </w:rPr>
  </w:style>
  <w:style w:type="paragraph" w:customStyle="1" w:styleId="PSTITREObjet">
    <w:name w:val="PS_TITRE Objet"/>
    <w:basedOn w:val="Normal"/>
    <w:next w:val="Normal"/>
    <w:qFormat/>
    <w:rsid w:val="00772E69"/>
    <w:pPr>
      <w:keepNext/>
      <w:spacing w:before="240" w:after="120"/>
      <w:jc w:val="left"/>
    </w:pPr>
    <w:rPr>
      <w:rFonts w:cstheme="majorHAnsi"/>
      <w:b/>
      <w:caps/>
      <w:sz w:val="28"/>
      <w:szCs w:val="28"/>
    </w:rPr>
  </w:style>
  <w:style w:type="paragraph" w:styleId="TM1">
    <w:name w:val="toc 1"/>
    <w:basedOn w:val="Normal"/>
    <w:next w:val="Normal"/>
    <w:autoRedefine/>
    <w:uiPriority w:val="39"/>
    <w:rsid w:val="00BF057C"/>
    <w:pPr>
      <w:tabs>
        <w:tab w:val="right" w:pos="10536"/>
      </w:tabs>
      <w:spacing w:before="360"/>
      <w:jc w:val="left"/>
    </w:pPr>
    <w:rPr>
      <w:rFonts w:asciiTheme="majorHAnsi" w:hAnsiTheme="majorHAnsi"/>
      <w:color w:val="24B093" w:themeColor="text2"/>
      <w:sz w:val="32"/>
    </w:rPr>
  </w:style>
  <w:style w:type="paragraph" w:styleId="TM2">
    <w:name w:val="toc 2"/>
    <w:basedOn w:val="Normal"/>
    <w:next w:val="Normal"/>
    <w:autoRedefine/>
    <w:uiPriority w:val="39"/>
    <w:rsid w:val="003B33B3"/>
    <w:pPr>
      <w:tabs>
        <w:tab w:val="right" w:pos="10536"/>
      </w:tabs>
      <w:spacing w:before="80"/>
      <w:jc w:val="left"/>
    </w:pPr>
    <w:rPr>
      <w:rFonts w:cstheme="minorHAnsi"/>
      <w:noProof/>
      <w:sz w:val="28"/>
    </w:rPr>
  </w:style>
  <w:style w:type="paragraph" w:customStyle="1" w:styleId="PSTITRECHAPJAUNE">
    <w:name w:val="PS_TITRE CHAP JAUNE"/>
    <w:basedOn w:val="PSTITRECHAPVERT"/>
    <w:qFormat/>
    <w:rsid w:val="00661502"/>
    <w:rPr>
      <w:color w:val="FAB400" w:themeColor="accent3"/>
    </w:rPr>
  </w:style>
  <w:style w:type="paragraph" w:customStyle="1" w:styleId="PSTITRECHAPBlanc">
    <w:name w:val="PS_TITRE CHAP Blanc"/>
    <w:basedOn w:val="PSTITRECHAPJAUNE"/>
    <w:qFormat/>
    <w:rsid w:val="00EE73E2"/>
    <w:rPr>
      <w:color w:val="FFFFFF" w:themeColor="background1"/>
    </w:rPr>
  </w:style>
  <w:style w:type="paragraph" w:styleId="Paragraphedeliste">
    <w:name w:val="List Paragraph"/>
    <w:basedOn w:val="Normal"/>
    <w:uiPriority w:val="34"/>
    <w:qFormat/>
    <w:rsid w:val="00E42BAB"/>
    <w:pPr>
      <w:spacing w:after="160" w:line="259" w:lineRule="auto"/>
      <w:ind w:left="720"/>
      <w:contextualSpacing/>
      <w:jc w:val="left"/>
    </w:pPr>
    <w:rPr>
      <w:color w:val="auto"/>
      <w:sz w:val="22"/>
    </w:rPr>
  </w:style>
  <w:style w:type="character" w:styleId="Appelnotedebasdep">
    <w:name w:val="footnote reference"/>
    <w:basedOn w:val="Policepardfaut"/>
    <w:uiPriority w:val="99"/>
    <w:semiHidden/>
    <w:rsid w:val="00036204"/>
    <w:rPr>
      <w:vertAlign w:val="superscript"/>
    </w:rPr>
  </w:style>
  <w:style w:type="character" w:styleId="Marquedecommentaire">
    <w:name w:val="annotation reference"/>
    <w:basedOn w:val="Policepardfaut"/>
    <w:uiPriority w:val="99"/>
    <w:semiHidden/>
    <w:rsid w:val="006C7A0A"/>
    <w:rPr>
      <w:sz w:val="16"/>
      <w:szCs w:val="16"/>
    </w:rPr>
  </w:style>
  <w:style w:type="paragraph" w:styleId="Commentaire">
    <w:name w:val="annotation text"/>
    <w:basedOn w:val="Normal"/>
    <w:link w:val="CommentaireCar"/>
    <w:uiPriority w:val="99"/>
    <w:semiHidden/>
    <w:rsid w:val="006C7A0A"/>
    <w:rPr>
      <w:sz w:val="20"/>
      <w:szCs w:val="20"/>
    </w:rPr>
  </w:style>
  <w:style w:type="character" w:customStyle="1" w:styleId="CommentaireCar">
    <w:name w:val="Commentaire Car"/>
    <w:basedOn w:val="Policepardfaut"/>
    <w:link w:val="Commentaire"/>
    <w:uiPriority w:val="99"/>
    <w:semiHidden/>
    <w:rsid w:val="006C7A0A"/>
    <w:rPr>
      <w:color w:val="263373" w:themeColor="text1"/>
      <w:sz w:val="20"/>
      <w:szCs w:val="20"/>
    </w:rPr>
  </w:style>
  <w:style w:type="paragraph" w:styleId="Objetducommentaire">
    <w:name w:val="annotation subject"/>
    <w:basedOn w:val="Commentaire"/>
    <w:next w:val="Commentaire"/>
    <w:link w:val="ObjetducommentaireCar"/>
    <w:uiPriority w:val="99"/>
    <w:semiHidden/>
    <w:unhideWhenUsed/>
    <w:rsid w:val="006C7A0A"/>
    <w:rPr>
      <w:b/>
      <w:bCs/>
    </w:rPr>
  </w:style>
  <w:style w:type="character" w:customStyle="1" w:styleId="ObjetducommentaireCar">
    <w:name w:val="Objet du commentaire Car"/>
    <w:basedOn w:val="CommentaireCar"/>
    <w:link w:val="Objetducommentaire"/>
    <w:uiPriority w:val="99"/>
    <w:semiHidden/>
    <w:rsid w:val="006C7A0A"/>
    <w:rPr>
      <w:b/>
      <w:bCs/>
      <w:color w:val="263373" w:themeColor="text1"/>
      <w:sz w:val="20"/>
      <w:szCs w:val="20"/>
    </w:rPr>
  </w:style>
  <w:style w:type="paragraph" w:styleId="Textedebulles">
    <w:name w:val="Balloon Text"/>
    <w:basedOn w:val="Normal"/>
    <w:link w:val="TextedebullesCar"/>
    <w:uiPriority w:val="99"/>
    <w:semiHidden/>
    <w:unhideWhenUsed/>
    <w:rsid w:val="006C7A0A"/>
    <w:rPr>
      <w:rFonts w:ascii="Segoe UI" w:hAnsi="Segoe UI" w:cs="Segoe UI"/>
      <w:sz w:val="18"/>
      <w:szCs w:val="18"/>
    </w:rPr>
  </w:style>
  <w:style w:type="character" w:customStyle="1" w:styleId="TextedebullesCar">
    <w:name w:val="Texte de bulles Car"/>
    <w:basedOn w:val="Policepardfaut"/>
    <w:link w:val="Textedebulles"/>
    <w:uiPriority w:val="99"/>
    <w:semiHidden/>
    <w:rsid w:val="006C7A0A"/>
    <w:rPr>
      <w:rFonts w:ascii="Segoe UI" w:hAnsi="Segoe UI" w:cs="Segoe UI"/>
      <w:color w:val="263373" w:themeColor="text1"/>
      <w:sz w:val="18"/>
      <w:szCs w:val="18"/>
    </w:rPr>
  </w:style>
  <w:style w:type="paragraph" w:styleId="Textebrut">
    <w:name w:val="Plain Text"/>
    <w:basedOn w:val="Normal"/>
    <w:link w:val="TextebrutCar"/>
    <w:uiPriority w:val="99"/>
    <w:unhideWhenUsed/>
    <w:rsid w:val="00EB356D"/>
    <w:pPr>
      <w:jc w:val="left"/>
    </w:pPr>
    <w:rPr>
      <w:rFonts w:ascii="Times New Roman" w:hAnsi="Times New Roman"/>
      <w:color w:val="003572"/>
      <w:sz w:val="20"/>
    </w:rPr>
  </w:style>
  <w:style w:type="character" w:customStyle="1" w:styleId="TextebrutCar">
    <w:name w:val="Texte brut Car"/>
    <w:basedOn w:val="Policepardfaut"/>
    <w:link w:val="Textebrut"/>
    <w:uiPriority w:val="99"/>
    <w:rsid w:val="00EB356D"/>
    <w:rPr>
      <w:rFonts w:ascii="Times New Roman" w:hAnsi="Times New Roman"/>
      <w:color w:val="003572"/>
      <w:sz w:val="20"/>
      <w:szCs w:val="21"/>
    </w:rPr>
  </w:style>
  <w:style w:type="paragraph" w:customStyle="1" w:styleId="Default">
    <w:name w:val="Default"/>
    <w:rsid w:val="00EB356D"/>
    <w:pPr>
      <w:autoSpaceDE w:val="0"/>
      <w:autoSpaceDN w:val="0"/>
      <w:adjustRightInd w:val="0"/>
    </w:pPr>
    <w:rPr>
      <w:rFonts w:ascii="Brandon Text Bold" w:hAnsi="Brandon Text Bold" w:cs="Brandon Text Bold"/>
      <w:color w:val="000000"/>
      <w:sz w:val="24"/>
      <w:szCs w:val="24"/>
    </w:rPr>
  </w:style>
  <w:style w:type="character" w:customStyle="1" w:styleId="st">
    <w:name w:val="st"/>
    <w:basedOn w:val="Policepardfaut"/>
    <w:rsid w:val="00EB356D"/>
  </w:style>
  <w:style w:type="character" w:customStyle="1" w:styleId="highlight">
    <w:name w:val="highlight"/>
    <w:basedOn w:val="Policepardfaut"/>
    <w:rsid w:val="00344CF2"/>
  </w:style>
  <w:style w:type="character" w:customStyle="1" w:styleId="Titre1Car">
    <w:name w:val="Titre 1 Car"/>
    <w:basedOn w:val="Policepardfaut"/>
    <w:link w:val="Titre1"/>
    <w:uiPriority w:val="9"/>
    <w:rsid w:val="001F061F"/>
    <w:rPr>
      <w:rFonts w:ascii="Times New Roman" w:eastAsia="Times New Roman" w:hAnsi="Times New Roman" w:cs="Times New Roman"/>
      <w:b/>
      <w:bCs/>
      <w:kern w:val="36"/>
      <w:sz w:val="48"/>
      <w:szCs w:val="48"/>
      <w:lang w:eastAsia="fr-FR"/>
    </w:rPr>
  </w:style>
  <w:style w:type="character" w:styleId="Lienhypertextesuivivisit">
    <w:name w:val="FollowedHyperlink"/>
    <w:basedOn w:val="Policepardfaut"/>
    <w:uiPriority w:val="99"/>
    <w:semiHidden/>
    <w:rsid w:val="00564A1B"/>
    <w:rPr>
      <w:color w:val="263373" w:themeColor="followedHyperlink"/>
      <w:u w:val="single"/>
    </w:rPr>
  </w:style>
  <w:style w:type="character" w:customStyle="1" w:styleId="ac">
    <w:name w:val="ac"/>
    <w:basedOn w:val="Policepardfaut"/>
    <w:rsid w:val="008E1126"/>
  </w:style>
  <w:style w:type="character" w:customStyle="1" w:styleId="hgkelc">
    <w:name w:val="hgkelc"/>
    <w:basedOn w:val="Policepardfaut"/>
    <w:rsid w:val="00732948"/>
  </w:style>
  <w:style w:type="paragraph" w:styleId="NormalWeb">
    <w:name w:val="Normal (Web)"/>
    <w:basedOn w:val="Normal"/>
    <w:uiPriority w:val="99"/>
    <w:unhideWhenUsed/>
    <w:rsid w:val="00AD55A3"/>
    <w:pPr>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Titre5Car">
    <w:name w:val="Titre 5 Car"/>
    <w:basedOn w:val="Policepardfaut"/>
    <w:link w:val="Titre5"/>
    <w:uiPriority w:val="9"/>
    <w:semiHidden/>
    <w:rsid w:val="007067DC"/>
    <w:rPr>
      <w:rFonts w:asciiTheme="majorHAnsi" w:eastAsiaTheme="majorEastAsia" w:hAnsiTheme="majorHAnsi" w:cstheme="majorBidi"/>
      <w:color w:val="1B836D" w:themeColor="accent1" w:themeShade="BF"/>
      <w:sz w:val="21"/>
      <w:szCs w:val="21"/>
    </w:rPr>
  </w:style>
  <w:style w:type="character" w:customStyle="1" w:styleId="Titre2Car">
    <w:name w:val="Titre 2 Car"/>
    <w:basedOn w:val="Policepardfaut"/>
    <w:link w:val="Titre2"/>
    <w:uiPriority w:val="9"/>
    <w:semiHidden/>
    <w:rsid w:val="005E0958"/>
    <w:rPr>
      <w:rFonts w:asciiTheme="majorHAnsi" w:eastAsiaTheme="majorEastAsia" w:hAnsiTheme="majorHAnsi" w:cstheme="majorBidi"/>
      <w:color w:val="1B836D" w:themeColor="accent1" w:themeShade="BF"/>
      <w:sz w:val="26"/>
      <w:szCs w:val="26"/>
    </w:rPr>
  </w:style>
  <w:style w:type="character" w:customStyle="1" w:styleId="Titre6Car">
    <w:name w:val="Titre 6 Car"/>
    <w:basedOn w:val="Policepardfaut"/>
    <w:link w:val="Titre6"/>
    <w:uiPriority w:val="9"/>
    <w:semiHidden/>
    <w:rsid w:val="005E0958"/>
    <w:rPr>
      <w:rFonts w:asciiTheme="majorHAnsi" w:eastAsiaTheme="majorEastAsia" w:hAnsiTheme="majorHAnsi" w:cstheme="majorBidi"/>
      <w:color w:val="125748" w:themeColor="accent1" w:themeShade="7F"/>
      <w:sz w:val="21"/>
      <w:szCs w:val="21"/>
    </w:rPr>
  </w:style>
  <w:style w:type="character" w:customStyle="1" w:styleId="Titre7Car">
    <w:name w:val="Titre 7 Car"/>
    <w:basedOn w:val="Policepardfaut"/>
    <w:link w:val="Titre7"/>
    <w:uiPriority w:val="9"/>
    <w:semiHidden/>
    <w:rsid w:val="005E0958"/>
    <w:rPr>
      <w:rFonts w:asciiTheme="majorHAnsi" w:eastAsiaTheme="majorEastAsia" w:hAnsiTheme="majorHAnsi" w:cstheme="majorBidi"/>
      <w:i/>
      <w:iCs/>
      <w:color w:val="125748" w:themeColor="accent1" w:themeShade="7F"/>
      <w:sz w:val="21"/>
      <w:szCs w:val="21"/>
    </w:rPr>
  </w:style>
  <w:style w:type="character" w:customStyle="1" w:styleId="Titre8Car">
    <w:name w:val="Titre 8 Car"/>
    <w:basedOn w:val="Policepardfaut"/>
    <w:link w:val="Titre8"/>
    <w:uiPriority w:val="9"/>
    <w:semiHidden/>
    <w:rsid w:val="005E0958"/>
    <w:rPr>
      <w:rFonts w:asciiTheme="majorHAnsi" w:eastAsiaTheme="majorEastAsia" w:hAnsiTheme="majorHAnsi" w:cstheme="majorBidi"/>
      <w:color w:val="33459B" w:themeColor="text1" w:themeTint="D8"/>
      <w:sz w:val="21"/>
      <w:szCs w:val="21"/>
    </w:rPr>
  </w:style>
  <w:style w:type="character" w:styleId="lev">
    <w:name w:val="Strong"/>
    <w:basedOn w:val="Policepardfaut"/>
    <w:uiPriority w:val="22"/>
    <w:qFormat/>
    <w:rsid w:val="00D35C6B"/>
    <w:rPr>
      <w:b/>
      <w:bCs/>
    </w:rPr>
  </w:style>
  <w:style w:type="paragraph" w:styleId="Notedefin">
    <w:name w:val="endnote text"/>
    <w:basedOn w:val="Normal"/>
    <w:link w:val="NotedefinCar"/>
    <w:uiPriority w:val="99"/>
    <w:semiHidden/>
    <w:rsid w:val="00526B2D"/>
    <w:rPr>
      <w:sz w:val="20"/>
      <w:szCs w:val="20"/>
    </w:rPr>
  </w:style>
  <w:style w:type="character" w:customStyle="1" w:styleId="NotedefinCar">
    <w:name w:val="Note de fin Car"/>
    <w:basedOn w:val="Policepardfaut"/>
    <w:link w:val="Notedefin"/>
    <w:uiPriority w:val="99"/>
    <w:semiHidden/>
    <w:rsid w:val="00526B2D"/>
    <w:rPr>
      <w:color w:val="263373" w:themeColor="text1"/>
      <w:sz w:val="20"/>
      <w:szCs w:val="20"/>
    </w:rPr>
  </w:style>
  <w:style w:type="character" w:styleId="Appeldenotedefin">
    <w:name w:val="endnote reference"/>
    <w:basedOn w:val="Policepardfaut"/>
    <w:uiPriority w:val="99"/>
    <w:semiHidden/>
    <w:rsid w:val="00526B2D"/>
    <w:rPr>
      <w:vertAlign w:val="superscript"/>
    </w:rPr>
  </w:style>
  <w:style w:type="character" w:customStyle="1" w:styleId="Titre3Car">
    <w:name w:val="Titre 3 Car"/>
    <w:basedOn w:val="Policepardfaut"/>
    <w:link w:val="Titre3"/>
    <w:uiPriority w:val="9"/>
    <w:semiHidden/>
    <w:rsid w:val="000C089A"/>
    <w:rPr>
      <w:rFonts w:asciiTheme="majorHAnsi" w:eastAsiaTheme="majorEastAsia" w:hAnsiTheme="majorHAnsi" w:cstheme="majorBidi"/>
      <w:color w:val="125748" w:themeColor="accent1" w:themeShade="7F"/>
      <w:sz w:val="24"/>
      <w:szCs w:val="24"/>
    </w:rPr>
  </w:style>
  <w:style w:type="character" w:styleId="Accentuation">
    <w:name w:val="Emphasis"/>
    <w:basedOn w:val="Policepardfaut"/>
    <w:uiPriority w:val="20"/>
    <w:qFormat/>
    <w:rsid w:val="00C47D4C"/>
    <w:rPr>
      <w:i/>
      <w:iCs/>
    </w:rPr>
  </w:style>
  <w:style w:type="paragraph" w:customStyle="1" w:styleId="legend">
    <w:name w:val="legend"/>
    <w:basedOn w:val="Normal"/>
    <w:rsid w:val="00C47D4C"/>
    <w:pPr>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PSPuce3Car">
    <w:name w:val="PS_Puce 3 Car"/>
    <w:basedOn w:val="Policepardfaut"/>
    <w:link w:val="PSPuce3"/>
    <w:rsid w:val="003513B3"/>
    <w:rPr>
      <w:color w:val="263373" w:themeColor="text1"/>
      <w:sz w:val="21"/>
      <w:szCs w:val="21"/>
    </w:rPr>
  </w:style>
  <w:style w:type="paragraph" w:styleId="Rvision">
    <w:name w:val="Revision"/>
    <w:hidden/>
    <w:uiPriority w:val="99"/>
    <w:semiHidden/>
    <w:rsid w:val="00567BF7"/>
    <w:rPr>
      <w:color w:val="263373" w:themeColor="text1"/>
      <w:sz w:val="21"/>
      <w:szCs w:val="21"/>
    </w:rPr>
  </w:style>
  <w:style w:type="character" w:customStyle="1" w:styleId="auteur">
    <w:name w:val="auteur"/>
    <w:basedOn w:val="Policepardfaut"/>
    <w:rsid w:val="00942DC5"/>
  </w:style>
  <w:style w:type="character" w:customStyle="1" w:styleId="in-revue">
    <w:name w:val="in-revue"/>
    <w:basedOn w:val="Policepardfaut"/>
    <w:rsid w:val="00942DC5"/>
  </w:style>
  <w:style w:type="character" w:customStyle="1" w:styleId="titre-revue">
    <w:name w:val="titre-revue"/>
    <w:basedOn w:val="Policepardfaut"/>
    <w:rsid w:val="00942DC5"/>
  </w:style>
  <w:style w:type="character" w:customStyle="1" w:styleId="Titre4Car">
    <w:name w:val="Titre 4 Car"/>
    <w:basedOn w:val="Policepardfaut"/>
    <w:link w:val="Titre4"/>
    <w:uiPriority w:val="9"/>
    <w:semiHidden/>
    <w:rsid w:val="00AF7B91"/>
    <w:rPr>
      <w:rFonts w:asciiTheme="majorHAnsi" w:eastAsiaTheme="majorEastAsia" w:hAnsiTheme="majorHAnsi" w:cstheme="majorBidi"/>
      <w:i/>
      <w:iCs/>
      <w:color w:val="1B836D" w:themeColor="accent1" w:themeShade="BF"/>
      <w:sz w:val="21"/>
      <w:szCs w:val="21"/>
    </w:rPr>
  </w:style>
  <w:style w:type="character" w:customStyle="1" w:styleId="desktop-title-subcontent">
    <w:name w:val="desktop-title-subcontent"/>
    <w:basedOn w:val="Policepardfaut"/>
    <w:rsid w:val="00AF7B91"/>
  </w:style>
  <w:style w:type="paragraph" w:styleId="Titre">
    <w:name w:val="Title"/>
    <w:basedOn w:val="Normal"/>
    <w:next w:val="Normal"/>
    <w:link w:val="TitreCar"/>
    <w:uiPriority w:val="10"/>
    <w:qFormat/>
    <w:rsid w:val="001652C3"/>
    <w:pPr>
      <w:contextualSpacing/>
    </w:pPr>
    <w:rPr>
      <w:rFonts w:asciiTheme="majorHAnsi" w:eastAsiaTheme="majorEastAsia" w:hAnsiTheme="majorHAnsi" w:cstheme="majorBidi"/>
      <w:color w:val="auto"/>
      <w:spacing w:val="-10"/>
      <w:kern w:val="28"/>
      <w:sz w:val="56"/>
      <w:szCs w:val="56"/>
    </w:rPr>
  </w:style>
  <w:style w:type="character" w:customStyle="1" w:styleId="TitreCar">
    <w:name w:val="Titre Car"/>
    <w:basedOn w:val="Policepardfaut"/>
    <w:link w:val="Titre"/>
    <w:uiPriority w:val="10"/>
    <w:rsid w:val="001652C3"/>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950362">
      <w:bodyDiv w:val="1"/>
      <w:marLeft w:val="0"/>
      <w:marRight w:val="0"/>
      <w:marTop w:val="0"/>
      <w:marBottom w:val="0"/>
      <w:divBdr>
        <w:top w:val="none" w:sz="0" w:space="0" w:color="auto"/>
        <w:left w:val="none" w:sz="0" w:space="0" w:color="auto"/>
        <w:bottom w:val="none" w:sz="0" w:space="0" w:color="auto"/>
        <w:right w:val="none" w:sz="0" w:space="0" w:color="auto"/>
      </w:divBdr>
    </w:div>
    <w:div w:id="30307898">
      <w:bodyDiv w:val="1"/>
      <w:marLeft w:val="0"/>
      <w:marRight w:val="0"/>
      <w:marTop w:val="0"/>
      <w:marBottom w:val="0"/>
      <w:divBdr>
        <w:top w:val="none" w:sz="0" w:space="0" w:color="auto"/>
        <w:left w:val="none" w:sz="0" w:space="0" w:color="auto"/>
        <w:bottom w:val="none" w:sz="0" w:space="0" w:color="auto"/>
        <w:right w:val="none" w:sz="0" w:space="0" w:color="auto"/>
      </w:divBdr>
    </w:div>
    <w:div w:id="189029549">
      <w:bodyDiv w:val="1"/>
      <w:marLeft w:val="0"/>
      <w:marRight w:val="0"/>
      <w:marTop w:val="0"/>
      <w:marBottom w:val="0"/>
      <w:divBdr>
        <w:top w:val="none" w:sz="0" w:space="0" w:color="auto"/>
        <w:left w:val="none" w:sz="0" w:space="0" w:color="auto"/>
        <w:bottom w:val="none" w:sz="0" w:space="0" w:color="auto"/>
        <w:right w:val="none" w:sz="0" w:space="0" w:color="auto"/>
      </w:divBdr>
    </w:div>
    <w:div w:id="214515243">
      <w:bodyDiv w:val="1"/>
      <w:marLeft w:val="0"/>
      <w:marRight w:val="0"/>
      <w:marTop w:val="0"/>
      <w:marBottom w:val="0"/>
      <w:divBdr>
        <w:top w:val="none" w:sz="0" w:space="0" w:color="auto"/>
        <w:left w:val="none" w:sz="0" w:space="0" w:color="auto"/>
        <w:bottom w:val="none" w:sz="0" w:space="0" w:color="auto"/>
        <w:right w:val="none" w:sz="0" w:space="0" w:color="auto"/>
      </w:divBdr>
    </w:div>
    <w:div w:id="291712738">
      <w:bodyDiv w:val="1"/>
      <w:marLeft w:val="0"/>
      <w:marRight w:val="0"/>
      <w:marTop w:val="0"/>
      <w:marBottom w:val="0"/>
      <w:divBdr>
        <w:top w:val="none" w:sz="0" w:space="0" w:color="auto"/>
        <w:left w:val="none" w:sz="0" w:space="0" w:color="auto"/>
        <w:bottom w:val="none" w:sz="0" w:space="0" w:color="auto"/>
        <w:right w:val="none" w:sz="0" w:space="0" w:color="auto"/>
      </w:divBdr>
    </w:div>
    <w:div w:id="308827229">
      <w:bodyDiv w:val="1"/>
      <w:marLeft w:val="0"/>
      <w:marRight w:val="0"/>
      <w:marTop w:val="0"/>
      <w:marBottom w:val="0"/>
      <w:divBdr>
        <w:top w:val="none" w:sz="0" w:space="0" w:color="auto"/>
        <w:left w:val="none" w:sz="0" w:space="0" w:color="auto"/>
        <w:bottom w:val="none" w:sz="0" w:space="0" w:color="auto"/>
        <w:right w:val="none" w:sz="0" w:space="0" w:color="auto"/>
      </w:divBdr>
      <w:divsChild>
        <w:div w:id="1145126413">
          <w:marLeft w:val="547"/>
          <w:marRight w:val="0"/>
          <w:marTop w:val="0"/>
          <w:marBottom w:val="0"/>
          <w:divBdr>
            <w:top w:val="none" w:sz="0" w:space="0" w:color="auto"/>
            <w:left w:val="none" w:sz="0" w:space="0" w:color="auto"/>
            <w:bottom w:val="none" w:sz="0" w:space="0" w:color="auto"/>
            <w:right w:val="none" w:sz="0" w:space="0" w:color="auto"/>
          </w:divBdr>
        </w:div>
        <w:div w:id="1889145979">
          <w:marLeft w:val="547"/>
          <w:marRight w:val="0"/>
          <w:marTop w:val="0"/>
          <w:marBottom w:val="0"/>
          <w:divBdr>
            <w:top w:val="none" w:sz="0" w:space="0" w:color="auto"/>
            <w:left w:val="none" w:sz="0" w:space="0" w:color="auto"/>
            <w:bottom w:val="none" w:sz="0" w:space="0" w:color="auto"/>
            <w:right w:val="none" w:sz="0" w:space="0" w:color="auto"/>
          </w:divBdr>
        </w:div>
      </w:divsChild>
    </w:div>
    <w:div w:id="391850782">
      <w:bodyDiv w:val="1"/>
      <w:marLeft w:val="0"/>
      <w:marRight w:val="0"/>
      <w:marTop w:val="0"/>
      <w:marBottom w:val="0"/>
      <w:divBdr>
        <w:top w:val="none" w:sz="0" w:space="0" w:color="auto"/>
        <w:left w:val="none" w:sz="0" w:space="0" w:color="auto"/>
        <w:bottom w:val="none" w:sz="0" w:space="0" w:color="auto"/>
        <w:right w:val="none" w:sz="0" w:space="0" w:color="auto"/>
      </w:divBdr>
      <w:divsChild>
        <w:div w:id="522281604">
          <w:marLeft w:val="0"/>
          <w:marRight w:val="0"/>
          <w:marTop w:val="0"/>
          <w:marBottom w:val="0"/>
          <w:divBdr>
            <w:top w:val="none" w:sz="0" w:space="0" w:color="auto"/>
            <w:left w:val="none" w:sz="0" w:space="0" w:color="auto"/>
            <w:bottom w:val="none" w:sz="0" w:space="0" w:color="auto"/>
            <w:right w:val="none" w:sz="0" w:space="0" w:color="auto"/>
          </w:divBdr>
          <w:divsChild>
            <w:div w:id="1171291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035795">
      <w:bodyDiv w:val="1"/>
      <w:marLeft w:val="0"/>
      <w:marRight w:val="0"/>
      <w:marTop w:val="0"/>
      <w:marBottom w:val="0"/>
      <w:divBdr>
        <w:top w:val="none" w:sz="0" w:space="0" w:color="auto"/>
        <w:left w:val="none" w:sz="0" w:space="0" w:color="auto"/>
        <w:bottom w:val="none" w:sz="0" w:space="0" w:color="auto"/>
        <w:right w:val="none" w:sz="0" w:space="0" w:color="auto"/>
      </w:divBdr>
    </w:div>
    <w:div w:id="556169751">
      <w:bodyDiv w:val="1"/>
      <w:marLeft w:val="0"/>
      <w:marRight w:val="0"/>
      <w:marTop w:val="0"/>
      <w:marBottom w:val="0"/>
      <w:divBdr>
        <w:top w:val="none" w:sz="0" w:space="0" w:color="auto"/>
        <w:left w:val="none" w:sz="0" w:space="0" w:color="auto"/>
        <w:bottom w:val="none" w:sz="0" w:space="0" w:color="auto"/>
        <w:right w:val="none" w:sz="0" w:space="0" w:color="auto"/>
      </w:divBdr>
    </w:div>
    <w:div w:id="760570443">
      <w:bodyDiv w:val="1"/>
      <w:marLeft w:val="0"/>
      <w:marRight w:val="0"/>
      <w:marTop w:val="0"/>
      <w:marBottom w:val="0"/>
      <w:divBdr>
        <w:top w:val="none" w:sz="0" w:space="0" w:color="auto"/>
        <w:left w:val="none" w:sz="0" w:space="0" w:color="auto"/>
        <w:bottom w:val="none" w:sz="0" w:space="0" w:color="auto"/>
        <w:right w:val="none" w:sz="0" w:space="0" w:color="auto"/>
      </w:divBdr>
    </w:div>
    <w:div w:id="837618243">
      <w:bodyDiv w:val="1"/>
      <w:marLeft w:val="0"/>
      <w:marRight w:val="0"/>
      <w:marTop w:val="0"/>
      <w:marBottom w:val="0"/>
      <w:divBdr>
        <w:top w:val="none" w:sz="0" w:space="0" w:color="auto"/>
        <w:left w:val="none" w:sz="0" w:space="0" w:color="auto"/>
        <w:bottom w:val="none" w:sz="0" w:space="0" w:color="auto"/>
        <w:right w:val="none" w:sz="0" w:space="0" w:color="auto"/>
      </w:divBdr>
    </w:div>
    <w:div w:id="974413911">
      <w:bodyDiv w:val="1"/>
      <w:marLeft w:val="0"/>
      <w:marRight w:val="0"/>
      <w:marTop w:val="0"/>
      <w:marBottom w:val="0"/>
      <w:divBdr>
        <w:top w:val="none" w:sz="0" w:space="0" w:color="auto"/>
        <w:left w:val="none" w:sz="0" w:space="0" w:color="auto"/>
        <w:bottom w:val="none" w:sz="0" w:space="0" w:color="auto"/>
        <w:right w:val="none" w:sz="0" w:space="0" w:color="auto"/>
      </w:divBdr>
    </w:div>
    <w:div w:id="976298129">
      <w:bodyDiv w:val="1"/>
      <w:marLeft w:val="0"/>
      <w:marRight w:val="0"/>
      <w:marTop w:val="0"/>
      <w:marBottom w:val="0"/>
      <w:divBdr>
        <w:top w:val="none" w:sz="0" w:space="0" w:color="auto"/>
        <w:left w:val="none" w:sz="0" w:space="0" w:color="auto"/>
        <w:bottom w:val="none" w:sz="0" w:space="0" w:color="auto"/>
        <w:right w:val="none" w:sz="0" w:space="0" w:color="auto"/>
      </w:divBdr>
    </w:div>
    <w:div w:id="999818330">
      <w:bodyDiv w:val="1"/>
      <w:marLeft w:val="0"/>
      <w:marRight w:val="0"/>
      <w:marTop w:val="0"/>
      <w:marBottom w:val="0"/>
      <w:divBdr>
        <w:top w:val="none" w:sz="0" w:space="0" w:color="auto"/>
        <w:left w:val="none" w:sz="0" w:space="0" w:color="auto"/>
        <w:bottom w:val="none" w:sz="0" w:space="0" w:color="auto"/>
        <w:right w:val="none" w:sz="0" w:space="0" w:color="auto"/>
      </w:divBdr>
    </w:div>
    <w:div w:id="1019432563">
      <w:bodyDiv w:val="1"/>
      <w:marLeft w:val="0"/>
      <w:marRight w:val="0"/>
      <w:marTop w:val="0"/>
      <w:marBottom w:val="0"/>
      <w:divBdr>
        <w:top w:val="none" w:sz="0" w:space="0" w:color="auto"/>
        <w:left w:val="none" w:sz="0" w:space="0" w:color="auto"/>
        <w:bottom w:val="none" w:sz="0" w:space="0" w:color="auto"/>
        <w:right w:val="none" w:sz="0" w:space="0" w:color="auto"/>
      </w:divBdr>
    </w:div>
    <w:div w:id="1119687067">
      <w:bodyDiv w:val="1"/>
      <w:marLeft w:val="0"/>
      <w:marRight w:val="0"/>
      <w:marTop w:val="0"/>
      <w:marBottom w:val="0"/>
      <w:divBdr>
        <w:top w:val="none" w:sz="0" w:space="0" w:color="auto"/>
        <w:left w:val="none" w:sz="0" w:space="0" w:color="auto"/>
        <w:bottom w:val="none" w:sz="0" w:space="0" w:color="auto"/>
        <w:right w:val="none" w:sz="0" w:space="0" w:color="auto"/>
      </w:divBdr>
    </w:div>
    <w:div w:id="1209756554">
      <w:bodyDiv w:val="1"/>
      <w:marLeft w:val="0"/>
      <w:marRight w:val="0"/>
      <w:marTop w:val="0"/>
      <w:marBottom w:val="0"/>
      <w:divBdr>
        <w:top w:val="none" w:sz="0" w:space="0" w:color="auto"/>
        <w:left w:val="none" w:sz="0" w:space="0" w:color="auto"/>
        <w:bottom w:val="none" w:sz="0" w:space="0" w:color="auto"/>
        <w:right w:val="none" w:sz="0" w:space="0" w:color="auto"/>
      </w:divBdr>
    </w:div>
    <w:div w:id="1220432680">
      <w:bodyDiv w:val="1"/>
      <w:marLeft w:val="0"/>
      <w:marRight w:val="0"/>
      <w:marTop w:val="0"/>
      <w:marBottom w:val="0"/>
      <w:divBdr>
        <w:top w:val="none" w:sz="0" w:space="0" w:color="auto"/>
        <w:left w:val="none" w:sz="0" w:space="0" w:color="auto"/>
        <w:bottom w:val="none" w:sz="0" w:space="0" w:color="auto"/>
        <w:right w:val="none" w:sz="0" w:space="0" w:color="auto"/>
      </w:divBdr>
      <w:divsChild>
        <w:div w:id="1241401642">
          <w:marLeft w:val="0"/>
          <w:marRight w:val="0"/>
          <w:marTop w:val="0"/>
          <w:marBottom w:val="0"/>
          <w:divBdr>
            <w:top w:val="none" w:sz="0" w:space="0" w:color="auto"/>
            <w:left w:val="none" w:sz="0" w:space="0" w:color="auto"/>
            <w:bottom w:val="none" w:sz="0" w:space="0" w:color="auto"/>
            <w:right w:val="none" w:sz="0" w:space="0" w:color="auto"/>
          </w:divBdr>
          <w:divsChild>
            <w:div w:id="537861384">
              <w:marLeft w:val="0"/>
              <w:marRight w:val="0"/>
              <w:marTop w:val="0"/>
              <w:marBottom w:val="0"/>
              <w:divBdr>
                <w:top w:val="none" w:sz="0" w:space="0" w:color="auto"/>
                <w:left w:val="none" w:sz="0" w:space="0" w:color="auto"/>
                <w:bottom w:val="none" w:sz="0" w:space="0" w:color="auto"/>
                <w:right w:val="none" w:sz="0" w:space="0" w:color="auto"/>
              </w:divBdr>
              <w:divsChild>
                <w:div w:id="1415474107">
                  <w:marLeft w:val="0"/>
                  <w:marRight w:val="0"/>
                  <w:marTop w:val="0"/>
                  <w:marBottom w:val="0"/>
                  <w:divBdr>
                    <w:top w:val="none" w:sz="0" w:space="0" w:color="auto"/>
                    <w:left w:val="none" w:sz="0" w:space="0" w:color="auto"/>
                    <w:bottom w:val="none" w:sz="0" w:space="0" w:color="auto"/>
                    <w:right w:val="none" w:sz="0" w:space="0" w:color="auto"/>
                  </w:divBdr>
                  <w:divsChild>
                    <w:div w:id="179116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6246176">
          <w:marLeft w:val="0"/>
          <w:marRight w:val="0"/>
          <w:marTop w:val="0"/>
          <w:marBottom w:val="0"/>
          <w:divBdr>
            <w:top w:val="none" w:sz="0" w:space="0" w:color="auto"/>
            <w:left w:val="none" w:sz="0" w:space="0" w:color="auto"/>
            <w:bottom w:val="none" w:sz="0" w:space="0" w:color="auto"/>
            <w:right w:val="none" w:sz="0" w:space="0" w:color="auto"/>
          </w:divBdr>
          <w:divsChild>
            <w:div w:id="176733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038528">
      <w:bodyDiv w:val="1"/>
      <w:marLeft w:val="0"/>
      <w:marRight w:val="0"/>
      <w:marTop w:val="0"/>
      <w:marBottom w:val="0"/>
      <w:divBdr>
        <w:top w:val="none" w:sz="0" w:space="0" w:color="auto"/>
        <w:left w:val="none" w:sz="0" w:space="0" w:color="auto"/>
        <w:bottom w:val="none" w:sz="0" w:space="0" w:color="auto"/>
        <w:right w:val="none" w:sz="0" w:space="0" w:color="auto"/>
      </w:divBdr>
    </w:div>
    <w:div w:id="1331983688">
      <w:bodyDiv w:val="1"/>
      <w:marLeft w:val="0"/>
      <w:marRight w:val="0"/>
      <w:marTop w:val="0"/>
      <w:marBottom w:val="0"/>
      <w:divBdr>
        <w:top w:val="none" w:sz="0" w:space="0" w:color="auto"/>
        <w:left w:val="none" w:sz="0" w:space="0" w:color="auto"/>
        <w:bottom w:val="none" w:sz="0" w:space="0" w:color="auto"/>
        <w:right w:val="none" w:sz="0" w:space="0" w:color="auto"/>
      </w:divBdr>
    </w:div>
    <w:div w:id="1504861124">
      <w:bodyDiv w:val="1"/>
      <w:marLeft w:val="0"/>
      <w:marRight w:val="0"/>
      <w:marTop w:val="0"/>
      <w:marBottom w:val="0"/>
      <w:divBdr>
        <w:top w:val="none" w:sz="0" w:space="0" w:color="auto"/>
        <w:left w:val="none" w:sz="0" w:space="0" w:color="auto"/>
        <w:bottom w:val="none" w:sz="0" w:space="0" w:color="auto"/>
        <w:right w:val="none" w:sz="0" w:space="0" w:color="auto"/>
      </w:divBdr>
    </w:div>
    <w:div w:id="1619335219">
      <w:bodyDiv w:val="1"/>
      <w:marLeft w:val="0"/>
      <w:marRight w:val="0"/>
      <w:marTop w:val="0"/>
      <w:marBottom w:val="0"/>
      <w:divBdr>
        <w:top w:val="none" w:sz="0" w:space="0" w:color="auto"/>
        <w:left w:val="none" w:sz="0" w:space="0" w:color="auto"/>
        <w:bottom w:val="none" w:sz="0" w:space="0" w:color="auto"/>
        <w:right w:val="none" w:sz="0" w:space="0" w:color="auto"/>
      </w:divBdr>
    </w:div>
    <w:div w:id="1685935102">
      <w:bodyDiv w:val="1"/>
      <w:marLeft w:val="0"/>
      <w:marRight w:val="0"/>
      <w:marTop w:val="0"/>
      <w:marBottom w:val="0"/>
      <w:divBdr>
        <w:top w:val="none" w:sz="0" w:space="0" w:color="auto"/>
        <w:left w:val="none" w:sz="0" w:space="0" w:color="auto"/>
        <w:bottom w:val="none" w:sz="0" w:space="0" w:color="auto"/>
        <w:right w:val="none" w:sz="0" w:space="0" w:color="auto"/>
      </w:divBdr>
      <w:divsChild>
        <w:div w:id="567421207">
          <w:marLeft w:val="547"/>
          <w:marRight w:val="0"/>
          <w:marTop w:val="0"/>
          <w:marBottom w:val="0"/>
          <w:divBdr>
            <w:top w:val="none" w:sz="0" w:space="0" w:color="auto"/>
            <w:left w:val="none" w:sz="0" w:space="0" w:color="auto"/>
            <w:bottom w:val="none" w:sz="0" w:space="0" w:color="auto"/>
            <w:right w:val="none" w:sz="0" w:space="0" w:color="auto"/>
          </w:divBdr>
        </w:div>
        <w:div w:id="1217859396">
          <w:marLeft w:val="547"/>
          <w:marRight w:val="0"/>
          <w:marTop w:val="0"/>
          <w:marBottom w:val="0"/>
          <w:divBdr>
            <w:top w:val="none" w:sz="0" w:space="0" w:color="auto"/>
            <w:left w:val="none" w:sz="0" w:space="0" w:color="auto"/>
            <w:bottom w:val="none" w:sz="0" w:space="0" w:color="auto"/>
            <w:right w:val="none" w:sz="0" w:space="0" w:color="auto"/>
          </w:divBdr>
        </w:div>
      </w:divsChild>
    </w:div>
    <w:div w:id="1735933109">
      <w:bodyDiv w:val="1"/>
      <w:marLeft w:val="0"/>
      <w:marRight w:val="0"/>
      <w:marTop w:val="0"/>
      <w:marBottom w:val="0"/>
      <w:divBdr>
        <w:top w:val="none" w:sz="0" w:space="0" w:color="auto"/>
        <w:left w:val="none" w:sz="0" w:space="0" w:color="auto"/>
        <w:bottom w:val="none" w:sz="0" w:space="0" w:color="auto"/>
        <w:right w:val="none" w:sz="0" w:space="0" w:color="auto"/>
      </w:divBdr>
    </w:div>
    <w:div w:id="1984652574">
      <w:bodyDiv w:val="1"/>
      <w:marLeft w:val="0"/>
      <w:marRight w:val="0"/>
      <w:marTop w:val="0"/>
      <w:marBottom w:val="0"/>
      <w:divBdr>
        <w:top w:val="none" w:sz="0" w:space="0" w:color="auto"/>
        <w:left w:val="none" w:sz="0" w:space="0" w:color="auto"/>
        <w:bottom w:val="none" w:sz="0" w:space="0" w:color="auto"/>
        <w:right w:val="none" w:sz="0" w:space="0" w:color="auto"/>
      </w:divBdr>
    </w:div>
    <w:div w:id="2052194504">
      <w:bodyDiv w:val="1"/>
      <w:marLeft w:val="0"/>
      <w:marRight w:val="0"/>
      <w:marTop w:val="0"/>
      <w:marBottom w:val="0"/>
      <w:divBdr>
        <w:top w:val="none" w:sz="0" w:space="0" w:color="auto"/>
        <w:left w:val="none" w:sz="0" w:space="0" w:color="auto"/>
        <w:bottom w:val="none" w:sz="0" w:space="0" w:color="auto"/>
        <w:right w:val="none" w:sz="0" w:space="0" w:color="auto"/>
      </w:divBdr>
    </w:div>
    <w:div w:id="2069647816">
      <w:bodyDiv w:val="1"/>
      <w:marLeft w:val="0"/>
      <w:marRight w:val="0"/>
      <w:marTop w:val="0"/>
      <w:marBottom w:val="0"/>
      <w:divBdr>
        <w:top w:val="none" w:sz="0" w:space="0" w:color="auto"/>
        <w:left w:val="none" w:sz="0" w:space="0" w:color="auto"/>
        <w:bottom w:val="none" w:sz="0" w:space="0" w:color="auto"/>
        <w:right w:val="none" w:sz="0" w:space="0" w:color="auto"/>
      </w:divBdr>
    </w:div>
    <w:div w:id="2132898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institut-renaudot.fr/download/Guide-pratique-d&#8217;auto-evaluation.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ultures-sante.be/nos-outils/les-dossiers-thematiques/item/387-action-communautaire-en-sante-et-participation.html"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periferia.be/evaluationdemarcheparticipation/"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eparcours.psante-idf.fr/my/"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60.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athalie\Desktop\PSIDF_Masque%20Word.dotx" TargetMode="External"/></Relationships>
</file>

<file path=word/theme/theme1.xml><?xml version="1.0" encoding="utf-8"?>
<a:theme xmlns:a="http://schemas.openxmlformats.org/drawingml/2006/main" name="Thème Office">
  <a:themeElements>
    <a:clrScheme name="PSIDF Vert_Couleurs">
      <a:dk1>
        <a:srgbClr val="263373"/>
      </a:dk1>
      <a:lt1>
        <a:sysClr val="window" lastClr="FFFFFF"/>
      </a:lt1>
      <a:dk2>
        <a:srgbClr val="24B093"/>
      </a:dk2>
      <a:lt2>
        <a:srgbClr val="F2F2F2"/>
      </a:lt2>
      <a:accent1>
        <a:srgbClr val="24B093"/>
      </a:accent1>
      <a:accent2>
        <a:srgbClr val="E73C7B"/>
      </a:accent2>
      <a:accent3>
        <a:srgbClr val="FAB400"/>
      </a:accent3>
      <a:accent4>
        <a:srgbClr val="E1F0EA"/>
      </a:accent4>
      <a:accent5>
        <a:srgbClr val="FFEEF4"/>
      </a:accent5>
      <a:accent6>
        <a:srgbClr val="FFF0D6"/>
      </a:accent6>
      <a:hlink>
        <a:srgbClr val="263373"/>
      </a:hlink>
      <a:folHlink>
        <a:srgbClr val="263373"/>
      </a:folHlink>
    </a:clrScheme>
    <a:fontScheme name="PSIDF_Polices">
      <a:majorFont>
        <a:latin typeface="Open Sans ExtraBold"/>
        <a:ea typeface=""/>
        <a:cs typeface=""/>
      </a:majorFont>
      <a:minorFont>
        <a:latin typeface="Open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C21323-F9D9-4E23-A0C7-3A3A8CEC63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PSIDF_Masque Word</Template>
  <TotalTime>32</TotalTime>
  <Pages>3</Pages>
  <Words>598</Words>
  <Characters>3295</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Document polyvalent</vt:lpstr>
    </vt:vector>
  </TitlesOfParts>
  <Company>PromoSanté Île-de-France</Company>
  <LinksUpToDate>false</LinksUpToDate>
  <CharactersWithSpaces>3886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polyvalent</dc:title>
  <dc:subject/>
  <dc:creator>poste</dc:creator>
  <cp:keywords/>
  <dc:description/>
  <cp:lastModifiedBy>VG</cp:lastModifiedBy>
  <cp:revision>5</cp:revision>
  <cp:lastPrinted>2022-10-03T06:53:00Z</cp:lastPrinted>
  <dcterms:created xsi:type="dcterms:W3CDTF">2022-10-24T10:09:00Z</dcterms:created>
  <dcterms:modified xsi:type="dcterms:W3CDTF">2025-04-10T13:50:00Z</dcterms:modified>
</cp:coreProperties>
</file>