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8102" w14:textId="08BF4E63" w:rsidR="004469C3" w:rsidRPr="001652C3" w:rsidRDefault="001652C3" w:rsidP="00B904D2">
      <w:pPr>
        <w:pStyle w:val="Titre"/>
        <w:spacing w:before="240"/>
        <w:jc w:val="center"/>
        <w:rPr>
          <w:color w:val="E73C7B" w:themeColor="accent2"/>
        </w:rPr>
      </w:pPr>
      <w:r w:rsidRPr="00D75FBF">
        <w:rPr>
          <w:color w:val="E73C7B" w:themeColor="accent2"/>
          <w:sz w:val="52"/>
        </w:rPr>
        <w:t>Un outil pour la pratique, en toute autonomie</w:t>
      </w:r>
    </w:p>
    <w:p w14:paraId="1CAAD8A3" w14:textId="6F1933BF" w:rsidR="005E3345" w:rsidRPr="005E2AE6" w:rsidRDefault="005E2AE6" w:rsidP="005E2AE6">
      <w:pPr>
        <w:pStyle w:val="PSIntroduction"/>
        <w:spacing w:before="0"/>
        <w:jc w:val="center"/>
        <w:rPr>
          <w:sz w:val="25"/>
        </w:rPr>
      </w:pPr>
      <w:r>
        <w:rPr>
          <w:sz w:val="25"/>
        </w:rPr>
        <w:t>Séquence 6</w:t>
      </w:r>
      <w:r w:rsidR="001652C3" w:rsidRPr="001652C3">
        <w:rPr>
          <w:sz w:val="25"/>
        </w:rPr>
        <w:t xml:space="preserve">. </w:t>
      </w:r>
      <w:r w:rsidRPr="005E2AE6">
        <w:rPr>
          <w:sz w:val="25"/>
        </w:rPr>
        <w:t>Les inégalités sociales et territoriales de santé : quels en sont les ressorts ?</w:t>
      </w:r>
    </w:p>
    <w:p w14:paraId="005AF07E" w14:textId="71A63175" w:rsidR="001652C3" w:rsidRPr="00B21947" w:rsidRDefault="001652C3" w:rsidP="00023FBC">
      <w:pPr>
        <w:pStyle w:val="PSTITRE2"/>
      </w:pPr>
      <w:r w:rsidRPr="00B21947">
        <w:t>Pourquoi cet outil ?</w:t>
      </w:r>
    </w:p>
    <w:p w14:paraId="53D5D20A" w14:textId="77777777" w:rsidR="00384983" w:rsidRDefault="00384983" w:rsidP="005E2AE6">
      <w:pPr>
        <w:spacing w:line="276" w:lineRule="auto"/>
        <w:sectPr w:rsidR="00384983" w:rsidSect="00CE1141">
          <w:headerReference w:type="default" r:id="rId8"/>
          <w:footerReference w:type="default" r:id="rId9"/>
          <w:headerReference w:type="first" r:id="rId10"/>
          <w:footerReference w:type="first" r:id="rId11"/>
          <w:footnotePr>
            <w:numFmt w:val="chicago"/>
          </w:footnotePr>
          <w:type w:val="continuous"/>
          <w:pgSz w:w="16838" w:h="11906" w:orient="landscape" w:code="9"/>
          <w:pgMar w:top="720" w:right="720" w:bottom="720" w:left="720" w:header="567" w:footer="454" w:gutter="0"/>
          <w:cols w:space="708"/>
          <w:vAlign w:val="bottom"/>
          <w:titlePg/>
          <w:docGrid w:linePitch="360"/>
        </w:sectPr>
      </w:pPr>
    </w:p>
    <w:p w14:paraId="32C19297" w14:textId="20436065" w:rsidR="005E2AE6" w:rsidRDefault="005E2AE6" w:rsidP="005E2AE6">
      <w:pPr>
        <w:spacing w:line="276" w:lineRule="auto"/>
      </w:pPr>
      <w:r>
        <w:t xml:space="preserve">Un outil pour questionner vos projets actuels et futurs, et identifier des améliorations possibles, afin de prendre en compte les inégalités sociales et territoriales de santé (ISTS). Dans l’objectif de les réduire ou a minima ne pas les augmenter. </w:t>
      </w:r>
    </w:p>
    <w:p w14:paraId="4721819F" w14:textId="77777777" w:rsidR="005E2AE6" w:rsidRPr="005E2AE6" w:rsidRDefault="005E2AE6" w:rsidP="005E2AE6">
      <w:pPr>
        <w:pStyle w:val="Paragraphedeliste"/>
        <w:numPr>
          <w:ilvl w:val="3"/>
          <w:numId w:val="7"/>
        </w:numPr>
        <w:spacing w:after="0" w:line="276" w:lineRule="auto"/>
        <w:ind w:left="567"/>
        <w:rPr>
          <w:color w:val="263373" w:themeColor="text1"/>
          <w:sz w:val="21"/>
        </w:rPr>
      </w:pPr>
      <w:r w:rsidRPr="005E2AE6">
        <w:rPr>
          <w:color w:val="263373" w:themeColor="text1"/>
          <w:sz w:val="21"/>
        </w:rPr>
        <w:t>Décrire vos projets</w:t>
      </w:r>
    </w:p>
    <w:p w14:paraId="6B7697A3" w14:textId="77777777" w:rsidR="005E2AE6" w:rsidRPr="005E2AE6" w:rsidRDefault="005E2AE6" w:rsidP="005E2AE6">
      <w:pPr>
        <w:pStyle w:val="Paragraphedeliste"/>
        <w:numPr>
          <w:ilvl w:val="3"/>
          <w:numId w:val="7"/>
        </w:numPr>
        <w:spacing w:after="0" w:line="276" w:lineRule="auto"/>
        <w:ind w:left="567"/>
        <w:rPr>
          <w:color w:val="263373" w:themeColor="text1"/>
          <w:sz w:val="21"/>
        </w:rPr>
      </w:pPr>
      <w:r w:rsidRPr="005E2AE6">
        <w:rPr>
          <w:color w:val="263373" w:themeColor="text1"/>
          <w:sz w:val="21"/>
        </w:rPr>
        <w:t>Identifier leurs forces, leviers et opportunités</w:t>
      </w:r>
    </w:p>
    <w:p w14:paraId="3FA4311D" w14:textId="77777777" w:rsidR="005E2AE6" w:rsidRPr="005E2AE6" w:rsidRDefault="005E2AE6" w:rsidP="005E2AE6">
      <w:pPr>
        <w:pStyle w:val="Paragraphedeliste"/>
        <w:numPr>
          <w:ilvl w:val="3"/>
          <w:numId w:val="7"/>
        </w:numPr>
        <w:spacing w:after="0" w:line="276" w:lineRule="auto"/>
        <w:ind w:left="567"/>
        <w:rPr>
          <w:color w:val="263373" w:themeColor="text1"/>
          <w:sz w:val="21"/>
        </w:rPr>
      </w:pPr>
      <w:r w:rsidRPr="005E2AE6">
        <w:rPr>
          <w:color w:val="263373" w:themeColor="text1"/>
          <w:sz w:val="21"/>
        </w:rPr>
        <w:t>Identifier les manques et les freins</w:t>
      </w:r>
    </w:p>
    <w:p w14:paraId="45033766" w14:textId="0EFDB5DA" w:rsidR="00384983" w:rsidRPr="00384983" w:rsidRDefault="005E2AE6" w:rsidP="00CF2D9F">
      <w:pPr>
        <w:pStyle w:val="Paragraphedeliste"/>
        <w:numPr>
          <w:ilvl w:val="3"/>
          <w:numId w:val="7"/>
        </w:numPr>
        <w:spacing w:after="0" w:line="276" w:lineRule="auto"/>
        <w:ind w:left="567"/>
      </w:pPr>
      <w:r w:rsidRPr="005E2AE6">
        <w:rPr>
          <w:color w:val="263373" w:themeColor="text1"/>
          <w:sz w:val="21"/>
        </w:rPr>
        <w:t xml:space="preserve">Ajuster, renforcer, compléter </w:t>
      </w:r>
    </w:p>
    <w:p w14:paraId="6CB97EA1" w14:textId="657D8D17" w:rsidR="00384983" w:rsidRDefault="00384983" w:rsidP="00384983">
      <w:pPr>
        <w:spacing w:line="276" w:lineRule="auto"/>
      </w:pPr>
      <w:r w:rsidRPr="00DE6742">
        <w:t xml:space="preserve">Cet outil vous permettra d’engager la réflexion autour de la question : « Mon projet prend-il en compte </w:t>
      </w:r>
      <w:r w:rsidR="00F814ED" w:rsidRPr="00DE6742">
        <w:t xml:space="preserve">les inégalités sociales et territoriales </w:t>
      </w:r>
      <w:r w:rsidR="00B256F6" w:rsidRPr="00DE6742">
        <w:t>de santé</w:t>
      </w:r>
      <w:r w:rsidR="00FE2002">
        <w:t>,</w:t>
      </w:r>
      <w:r w:rsidR="00B256F6" w:rsidRPr="00DE6742">
        <w:t xml:space="preserve"> </w:t>
      </w:r>
      <w:r w:rsidRPr="00DE6742">
        <w:t xml:space="preserve">et vise-t-il </w:t>
      </w:r>
      <w:r w:rsidR="00F814ED" w:rsidRPr="00DE6742">
        <w:t xml:space="preserve">la réduction ou a minima la non-augmentation de celles-ci </w:t>
      </w:r>
      <w:r w:rsidRPr="00DE6742">
        <w:t>?</w:t>
      </w:r>
      <w:r w:rsidR="00DE6742" w:rsidRPr="00DE6742">
        <w:t> »</w:t>
      </w:r>
    </w:p>
    <w:p w14:paraId="233BD456" w14:textId="77777777" w:rsidR="00384983" w:rsidRDefault="00384983" w:rsidP="00384983">
      <w:pPr>
        <w:spacing w:line="276" w:lineRule="auto"/>
      </w:pPr>
    </w:p>
    <w:p w14:paraId="44D3E03C" w14:textId="23B26681" w:rsidR="00384983" w:rsidRDefault="00384983" w:rsidP="00384983">
      <w:pPr>
        <w:spacing w:line="276" w:lineRule="auto"/>
      </w:pPr>
      <w:r>
        <w:t>La question sous-jacente est bien celle du degré de réponse de vos projets aux problématiques soulevées au sein des diagnostics de santé ou des états des lieux réalisés en amont de vos projets.</w:t>
      </w:r>
    </w:p>
    <w:p w14:paraId="0E1320FB" w14:textId="20BC6393" w:rsidR="00384983" w:rsidRDefault="00384983" w:rsidP="00384983">
      <w:pPr>
        <w:spacing w:line="276" w:lineRule="auto"/>
      </w:pPr>
    </w:p>
    <w:p w14:paraId="7644B506" w14:textId="77777777" w:rsidR="00384983" w:rsidRPr="00384983" w:rsidRDefault="00384983" w:rsidP="00384983">
      <w:pPr>
        <w:spacing w:line="276" w:lineRule="auto"/>
        <w:sectPr w:rsidR="00384983" w:rsidRPr="00384983" w:rsidSect="00384983">
          <w:footnotePr>
            <w:numFmt w:val="chicago"/>
          </w:footnotePr>
          <w:type w:val="continuous"/>
          <w:pgSz w:w="16838" w:h="11906" w:orient="landscape" w:code="9"/>
          <w:pgMar w:top="720" w:right="720" w:bottom="720" w:left="720" w:header="567" w:footer="454" w:gutter="0"/>
          <w:cols w:num="2" w:space="708"/>
          <w:vAlign w:val="bottom"/>
          <w:titlePg/>
          <w:docGrid w:linePitch="360"/>
        </w:sectPr>
      </w:pPr>
    </w:p>
    <w:p w14:paraId="1F71CEA2" w14:textId="21A16599" w:rsidR="005E2AE6" w:rsidRDefault="005E2AE6" w:rsidP="005E2AE6">
      <w:pPr>
        <w:spacing w:before="120" w:line="276" w:lineRule="auto"/>
        <w:outlineLvl w:val="0"/>
        <w:rPr>
          <w:rStyle w:val="lev"/>
          <w:b w:val="0"/>
        </w:rPr>
      </w:pPr>
      <w:r>
        <w:t xml:space="preserve">La grille qui vous est présentée ici est construite </w:t>
      </w:r>
      <w:r w:rsidR="00DE6742">
        <w:t xml:space="preserve">en s’inspirant </w:t>
      </w:r>
      <w:r>
        <w:t xml:space="preserve">d’outils existants : </w:t>
      </w:r>
      <w:hyperlink r:id="rId12" w:history="1">
        <w:proofErr w:type="spellStart"/>
        <w:r w:rsidR="0047004D" w:rsidRPr="0047004D">
          <w:rPr>
            <w:rStyle w:val="Lienhypertexte"/>
            <w:u w:val="single"/>
          </w:rPr>
          <w:t>Lor’IS</w:t>
        </w:r>
        <w:proofErr w:type="spellEnd"/>
        <w:r w:rsidR="0047004D" w:rsidRPr="0047004D">
          <w:rPr>
            <w:rStyle w:val="Lienhypertexte"/>
          </w:rPr>
          <w:t xml:space="preserve"> </w:t>
        </w:r>
      </w:hyperlink>
      <w:r>
        <w:t>développée par l’IREPS de Lo</w:t>
      </w:r>
      <w:r w:rsidR="00B75E9C">
        <w:t>r</w:t>
      </w:r>
      <w:r>
        <w:t xml:space="preserve">raine, </w:t>
      </w:r>
      <w:hyperlink r:id="rId13" w:history="1">
        <w:r w:rsidRPr="005E2AE6">
          <w:rPr>
            <w:rStyle w:val="Lienhypertexte"/>
            <w:u w:val="single"/>
          </w:rPr>
          <w:t>REFLEX-ISS</w:t>
        </w:r>
      </w:hyperlink>
      <w:r>
        <w:t xml:space="preserve"> développé par l’Université de Laval et le CISSS de Montérégie-Centre, ainsi que la « </w:t>
      </w:r>
      <w:hyperlink r:id="rId14" w:history="1">
        <w:r w:rsidRPr="005E2AE6">
          <w:rPr>
            <w:rStyle w:val="Lienhypertexte"/>
            <w:u w:val="single"/>
          </w:rPr>
          <w:t>Lentille ISS</w:t>
        </w:r>
      </w:hyperlink>
      <w:r>
        <w:t> » développé par la Fondation du Roi Baudouin.</w:t>
      </w:r>
    </w:p>
    <w:p w14:paraId="0BBA7EC9" w14:textId="3BA655A8" w:rsidR="001652C3" w:rsidRPr="00B21947" w:rsidRDefault="001652C3" w:rsidP="00FB088C">
      <w:pPr>
        <w:pStyle w:val="PSTITRE2"/>
      </w:pPr>
      <w:r w:rsidRPr="00B21947">
        <w:t>Comment utiliser cet outil ?</w:t>
      </w:r>
      <w:r w:rsidR="00B21947" w:rsidRPr="00B21947">
        <w:rPr>
          <w:rFonts w:cs="Calibri"/>
          <w:noProof/>
          <w:sz w:val="30"/>
          <w:lang w:eastAsia="fr-FR"/>
        </w:rPr>
        <w:t xml:space="preserve"> </w:t>
      </w:r>
    </w:p>
    <w:p w14:paraId="034885BA" w14:textId="77777777" w:rsidR="005E2AE6" w:rsidRDefault="005E2AE6" w:rsidP="005E2AE6">
      <w:pPr>
        <w:spacing w:line="276" w:lineRule="auto"/>
      </w:pPr>
      <w:r>
        <w:t>Un tableau = un projet actuel ou en cours d’élaboration</w:t>
      </w:r>
    </w:p>
    <w:p w14:paraId="5A4ED48C" w14:textId="27C202DC" w:rsidR="005E2AE6" w:rsidRPr="005E2AE6" w:rsidRDefault="005E2AE6" w:rsidP="005E2AE6">
      <w:pPr>
        <w:spacing w:line="276" w:lineRule="auto"/>
      </w:pPr>
      <w:r>
        <w:t xml:space="preserve">Le tableau peut être copié autant que nécessaire, pour décortiquer l’ensemble de vos projets. </w:t>
      </w:r>
    </w:p>
    <w:p w14:paraId="1D3CDC5F" w14:textId="77777777" w:rsidR="005E2AE6" w:rsidRPr="009B244E" w:rsidRDefault="005E2AE6" w:rsidP="005E2AE6">
      <w:pPr>
        <w:spacing w:line="276" w:lineRule="auto"/>
      </w:pPr>
      <w:r w:rsidRPr="009B244E">
        <w:t>Nous vous proposons de :</w:t>
      </w:r>
    </w:p>
    <w:p w14:paraId="42DEF65D" w14:textId="77777777" w:rsidR="005E2AE6" w:rsidRPr="005E2AE6" w:rsidRDefault="005E2AE6" w:rsidP="005E2AE6">
      <w:pPr>
        <w:pStyle w:val="Paragraphedeliste"/>
        <w:numPr>
          <w:ilvl w:val="0"/>
          <w:numId w:val="14"/>
        </w:numPr>
        <w:spacing w:after="0" w:line="276" w:lineRule="auto"/>
        <w:rPr>
          <w:color w:val="263373" w:themeColor="text1"/>
          <w:sz w:val="21"/>
        </w:rPr>
      </w:pPr>
      <w:r w:rsidRPr="005E2AE6">
        <w:rPr>
          <w:color w:val="263373" w:themeColor="text1"/>
          <w:sz w:val="21"/>
        </w:rPr>
        <w:t xml:space="preserve">Utiliser une première fois le tableau pour questionner votre projet, </w:t>
      </w:r>
      <w:proofErr w:type="spellStart"/>
      <w:r w:rsidRPr="005E2AE6">
        <w:rPr>
          <w:color w:val="263373" w:themeColor="text1"/>
          <w:sz w:val="21"/>
        </w:rPr>
        <w:t>seul·e</w:t>
      </w:r>
      <w:proofErr w:type="spellEnd"/>
      <w:r w:rsidRPr="005E2AE6">
        <w:rPr>
          <w:color w:val="263373" w:themeColor="text1"/>
          <w:sz w:val="21"/>
        </w:rPr>
        <w:t xml:space="preserve"> ou avec des collègues / partenaires...</w:t>
      </w:r>
    </w:p>
    <w:p w14:paraId="7E9E1D0E" w14:textId="77777777" w:rsidR="005E2AE6" w:rsidRPr="005E2AE6" w:rsidRDefault="005E2AE6" w:rsidP="005E2AE6">
      <w:pPr>
        <w:pStyle w:val="Paragraphedeliste"/>
        <w:numPr>
          <w:ilvl w:val="0"/>
          <w:numId w:val="14"/>
        </w:numPr>
        <w:spacing w:after="0" w:line="276" w:lineRule="auto"/>
        <w:rPr>
          <w:color w:val="263373" w:themeColor="text1"/>
          <w:sz w:val="21"/>
        </w:rPr>
      </w:pPr>
      <w:r w:rsidRPr="005E2AE6">
        <w:rPr>
          <w:color w:val="263373" w:themeColor="text1"/>
          <w:sz w:val="21"/>
        </w:rPr>
        <w:t xml:space="preserve">Laisser passer un peu de temps, favorable à la réflexion. </w:t>
      </w:r>
    </w:p>
    <w:p w14:paraId="40234E5F" w14:textId="41826B91" w:rsidR="002A728E" w:rsidRDefault="005E2AE6" w:rsidP="00F25B17">
      <w:pPr>
        <w:pStyle w:val="Paragraphedeliste"/>
        <w:numPr>
          <w:ilvl w:val="0"/>
          <w:numId w:val="14"/>
        </w:numPr>
        <w:spacing w:after="0" w:line="276" w:lineRule="auto"/>
      </w:pPr>
      <w:r w:rsidRPr="005E2AE6">
        <w:rPr>
          <w:color w:val="263373" w:themeColor="text1"/>
          <w:sz w:val="21"/>
        </w:rPr>
        <w:t>Utiliser une deuxième fois ce tableau et tenter de préciser vos réponses, d’affiner vos arguments ainsi que les pistes d’améliorations potentiels.</w:t>
      </w:r>
    </w:p>
    <w:p w14:paraId="0035E7F7" w14:textId="5EF7D28F" w:rsidR="002A728E" w:rsidRDefault="002A728E" w:rsidP="001F20CC"/>
    <w:p w14:paraId="6CE90AF5" w14:textId="43656774" w:rsidR="001F20CC" w:rsidRDefault="0010779F" w:rsidP="001F20CC">
      <w:r>
        <w:rPr>
          <w:noProof/>
          <w:lang w:eastAsia="fr-FR"/>
        </w:rPr>
        <w:drawing>
          <wp:anchor distT="0" distB="0" distL="114300" distR="114300" simplePos="0" relativeHeight="251658240" behindDoc="0" locked="0" layoutInCell="1" allowOverlap="1" wp14:anchorId="301E3356" wp14:editId="243E9573">
            <wp:simplePos x="0" y="0"/>
            <wp:positionH relativeFrom="margin">
              <wp:align>right</wp:align>
            </wp:positionH>
            <wp:positionV relativeFrom="paragraph">
              <wp:posOffset>8255</wp:posOffset>
            </wp:positionV>
            <wp:extent cx="9777095" cy="15684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709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0CC">
        <w:br w:type="page"/>
      </w:r>
    </w:p>
    <w:p w14:paraId="4525C337" w14:textId="788DB0A7" w:rsidR="00AB6548" w:rsidRPr="00380A1F" w:rsidRDefault="005E2AE6" w:rsidP="00FA7DC4">
      <w:pPr>
        <w:jc w:val="left"/>
        <w:rPr>
          <w:rFonts w:asciiTheme="majorHAnsi" w:hAnsiTheme="majorHAnsi" w:cstheme="majorHAnsi"/>
          <w:b/>
          <w:caps/>
          <w:color w:val="E73C7B" w:themeColor="accent2"/>
          <w:sz w:val="24"/>
          <w:szCs w:val="36"/>
        </w:rPr>
      </w:pPr>
      <w:r w:rsidRPr="00380A1F">
        <w:rPr>
          <w:rFonts w:asciiTheme="majorHAnsi" w:hAnsiTheme="majorHAnsi" w:cstheme="majorHAnsi"/>
          <w:b/>
          <w:caps/>
          <w:color w:val="E73C7B" w:themeColor="accent2"/>
          <w:sz w:val="24"/>
          <w:szCs w:val="36"/>
        </w:rPr>
        <w:lastRenderedPageBreak/>
        <w:t>Territoire étudié</w:t>
      </w:r>
      <w:r w:rsidR="00230C64" w:rsidRPr="00380A1F">
        <w:rPr>
          <w:rFonts w:asciiTheme="majorHAnsi" w:hAnsiTheme="majorHAnsi" w:cstheme="majorHAnsi"/>
          <w:b/>
          <w:caps/>
          <w:color w:val="E73C7B" w:themeColor="accent2"/>
          <w:sz w:val="24"/>
          <w:szCs w:val="36"/>
        </w:rPr>
        <w:t xml:space="preserve"> : </w:t>
      </w:r>
      <w:r w:rsidR="00380A1F">
        <w:rPr>
          <w:rFonts w:asciiTheme="majorHAnsi" w:hAnsiTheme="majorHAnsi" w:cstheme="majorHAnsi"/>
          <w:b/>
          <w:caps/>
          <w:color w:val="E73C7B" w:themeColor="accent2"/>
          <w:sz w:val="24"/>
          <w:szCs w:val="36"/>
        </w:rPr>
        <w:t>_________________________________________________________________________________________________________</w:t>
      </w:r>
    </w:p>
    <w:tbl>
      <w:tblPr>
        <w:tblStyle w:val="Grilledutableau"/>
        <w:tblW w:w="5000" w:type="pct"/>
        <w:tblBorders>
          <w:top w:val="none" w:sz="0" w:space="0" w:color="auto"/>
          <w:left w:val="none" w:sz="0" w:space="0" w:color="auto"/>
          <w:bottom w:val="single" w:sz="4" w:space="0" w:color="263373" w:themeColor="text1"/>
          <w:right w:val="none" w:sz="0" w:space="0" w:color="auto"/>
          <w:insideH w:val="single" w:sz="4" w:space="0" w:color="263373" w:themeColor="text1"/>
          <w:insideV w:val="single" w:sz="4" w:space="0" w:color="263373" w:themeColor="text1"/>
        </w:tblBorders>
        <w:tblLook w:val="04A0" w:firstRow="1" w:lastRow="0" w:firstColumn="1" w:lastColumn="0" w:noHBand="0" w:noVBand="1"/>
      </w:tblPr>
      <w:tblGrid>
        <w:gridCol w:w="4370"/>
        <w:gridCol w:w="1866"/>
        <w:gridCol w:w="4395"/>
        <w:gridCol w:w="4767"/>
      </w:tblGrid>
      <w:tr w:rsidR="00D144B3" w:rsidRPr="00485456" w14:paraId="61467BE5" w14:textId="77777777" w:rsidTr="00D144B3">
        <w:trPr>
          <w:trHeight w:val="136"/>
        </w:trPr>
        <w:tc>
          <w:tcPr>
            <w:tcW w:w="5000" w:type="pct"/>
            <w:gridSpan w:val="4"/>
            <w:shd w:val="clear" w:color="auto" w:fill="auto"/>
            <w:vAlign w:val="center"/>
          </w:tcPr>
          <w:p w14:paraId="2DA6F13C" w14:textId="77777777" w:rsidR="00380A1F" w:rsidRDefault="00380A1F" w:rsidP="00FA7DC4">
            <w:pPr>
              <w:pStyle w:val="PSCitation"/>
              <w:spacing w:before="60" w:after="60"/>
              <w:jc w:val="center"/>
              <w:rPr>
                <w:color w:val="263373" w:themeColor="text1"/>
              </w:rPr>
            </w:pPr>
          </w:p>
          <w:p w14:paraId="6B777814" w14:textId="37DCD367" w:rsidR="00D144B3" w:rsidRPr="00AB6548" w:rsidRDefault="00D144B3" w:rsidP="00FA7DC4">
            <w:pPr>
              <w:pStyle w:val="PSCitation"/>
              <w:spacing w:before="60" w:after="60"/>
              <w:jc w:val="center"/>
            </w:pPr>
            <w:r w:rsidRPr="00FA7DC4">
              <w:rPr>
                <w:color w:val="263373" w:themeColor="text1"/>
              </w:rPr>
              <w:t xml:space="preserve">DANS QUELLE MESURE LES </w:t>
            </w:r>
            <w:r w:rsidR="00FA7DC4">
              <w:rPr>
                <w:color w:val="263373" w:themeColor="text1"/>
              </w:rPr>
              <w:t>ISTS</w:t>
            </w:r>
            <w:r w:rsidR="00FA7DC4">
              <w:rPr>
                <w:rStyle w:val="Appelnotedebasdep"/>
                <w:color w:val="263373" w:themeColor="text1"/>
              </w:rPr>
              <w:footnoteReference w:id="1"/>
            </w:r>
            <w:r w:rsidRPr="00FA7DC4">
              <w:rPr>
                <w:color w:val="263373" w:themeColor="text1"/>
              </w:rPr>
              <w:t xml:space="preserve"> SONT CONNU</w:t>
            </w:r>
            <w:r w:rsidR="00380A1F">
              <w:rPr>
                <w:color w:val="263373" w:themeColor="text1"/>
              </w:rPr>
              <w:t>E</w:t>
            </w:r>
            <w:r w:rsidRPr="00FA7DC4">
              <w:rPr>
                <w:color w:val="263373" w:themeColor="text1"/>
              </w:rPr>
              <w:t xml:space="preserve">S, RENSEIGNEES ET PARTAGEES SUR VOTRE TERRITOIRE ?  </w:t>
            </w:r>
          </w:p>
        </w:tc>
      </w:tr>
      <w:tr w:rsidR="00FA7DC4" w:rsidRPr="00485456" w14:paraId="23524251" w14:textId="43503299" w:rsidTr="00FA7DC4">
        <w:trPr>
          <w:trHeight w:val="908"/>
        </w:trPr>
        <w:tc>
          <w:tcPr>
            <w:tcW w:w="1419" w:type="pct"/>
            <w:shd w:val="clear" w:color="auto" w:fill="auto"/>
            <w:vAlign w:val="center"/>
          </w:tcPr>
          <w:p w14:paraId="0A70549D" w14:textId="55587A87" w:rsidR="00D144B3" w:rsidRPr="001F20CC" w:rsidRDefault="00D144B3" w:rsidP="00D144B3">
            <w:pPr>
              <w:jc w:val="center"/>
              <w:rPr>
                <w:rFonts w:cstheme="minorHAnsi"/>
                <w:b/>
                <w:caps/>
                <w:sz w:val="18"/>
                <w:szCs w:val="36"/>
              </w:rPr>
            </w:pPr>
            <w:r w:rsidRPr="001F20CC">
              <w:rPr>
                <w:rFonts w:cstheme="minorHAnsi"/>
                <w:b/>
                <w:caps/>
                <w:sz w:val="18"/>
                <w:szCs w:val="36"/>
              </w:rPr>
              <w:t>DANS QUELLE MESURE…</w:t>
            </w:r>
          </w:p>
        </w:tc>
        <w:tc>
          <w:tcPr>
            <w:tcW w:w="606" w:type="pct"/>
            <w:vAlign w:val="center"/>
          </w:tcPr>
          <w:p w14:paraId="3916A4E3" w14:textId="77777777" w:rsidR="00D144B3" w:rsidRPr="001F20CC" w:rsidRDefault="00D144B3" w:rsidP="00D144B3">
            <w:pPr>
              <w:spacing w:before="60"/>
              <w:jc w:val="center"/>
              <w:rPr>
                <w:rFonts w:cstheme="minorHAnsi"/>
                <w:b/>
                <w:caps/>
                <w:sz w:val="18"/>
                <w:szCs w:val="36"/>
              </w:rPr>
            </w:pPr>
            <w:r w:rsidRPr="001F20CC">
              <w:rPr>
                <w:rFonts w:cstheme="minorHAnsi"/>
                <w:b/>
                <w:caps/>
                <w:sz w:val="18"/>
                <w:szCs w:val="36"/>
              </w:rPr>
              <w:t>PERCEPTION SUR VOTRE PROJET</w:t>
            </w:r>
          </w:p>
          <w:p w14:paraId="6B5D1E17" w14:textId="49E085ED" w:rsidR="00D144B3" w:rsidRPr="001F20CC" w:rsidRDefault="00380A1F" w:rsidP="00D144B3">
            <w:pPr>
              <w:spacing w:before="60" w:after="60"/>
              <w:jc w:val="center"/>
              <w:rPr>
                <w:rFonts w:cstheme="minorHAnsi"/>
                <w:b/>
                <w:caps/>
                <w:sz w:val="18"/>
                <w:szCs w:val="36"/>
              </w:rPr>
            </w:pPr>
            <w:r w:rsidRPr="001F20CC">
              <w:rPr>
                <w:rFonts w:cstheme="minorHAnsi"/>
                <w:b/>
                <w:sz w:val="18"/>
                <w:szCs w:val="36"/>
              </w:rPr>
              <w:t>(</w:t>
            </w:r>
            <w:proofErr w:type="gramStart"/>
            <w:r w:rsidRPr="001F20CC">
              <w:rPr>
                <w:rFonts w:cstheme="minorHAnsi"/>
                <w:b/>
                <w:sz w:val="18"/>
                <w:szCs w:val="36"/>
              </w:rPr>
              <w:t>de</w:t>
            </w:r>
            <w:proofErr w:type="gramEnd"/>
            <w:r w:rsidRPr="001F20CC">
              <w:rPr>
                <w:rFonts w:cstheme="minorHAnsi"/>
                <w:b/>
                <w:sz w:val="18"/>
                <w:szCs w:val="36"/>
              </w:rPr>
              <w:t xml:space="preserve"> - - a ++)</w:t>
            </w:r>
          </w:p>
        </w:tc>
        <w:tc>
          <w:tcPr>
            <w:tcW w:w="1427" w:type="pct"/>
            <w:vAlign w:val="center"/>
          </w:tcPr>
          <w:p w14:paraId="3F3E9FB1" w14:textId="4EEFF5E9" w:rsidR="00D144B3" w:rsidRPr="001F20CC" w:rsidRDefault="00D144B3" w:rsidP="00D144B3">
            <w:pPr>
              <w:spacing w:before="60" w:after="60"/>
              <w:jc w:val="center"/>
              <w:rPr>
                <w:rFonts w:cstheme="minorHAnsi"/>
                <w:b/>
                <w:caps/>
                <w:sz w:val="18"/>
                <w:szCs w:val="36"/>
              </w:rPr>
            </w:pPr>
            <w:r w:rsidRPr="001F20CC">
              <w:rPr>
                <w:rFonts w:cstheme="minorHAnsi"/>
                <w:b/>
                <w:caps/>
                <w:sz w:val="18"/>
                <w:szCs w:val="36"/>
              </w:rPr>
              <w:t>arguments</w:t>
            </w:r>
          </w:p>
        </w:tc>
        <w:tc>
          <w:tcPr>
            <w:tcW w:w="1548" w:type="pct"/>
            <w:vAlign w:val="center"/>
          </w:tcPr>
          <w:p w14:paraId="66B9CC60" w14:textId="77777777" w:rsidR="00D144B3" w:rsidRPr="001F20CC" w:rsidRDefault="00D144B3" w:rsidP="00D144B3">
            <w:pPr>
              <w:spacing w:before="60" w:after="60"/>
              <w:jc w:val="center"/>
              <w:rPr>
                <w:rFonts w:cstheme="minorHAnsi"/>
                <w:b/>
                <w:caps/>
                <w:sz w:val="18"/>
                <w:szCs w:val="36"/>
              </w:rPr>
            </w:pPr>
            <w:r w:rsidRPr="001F20CC">
              <w:rPr>
                <w:rFonts w:cstheme="minorHAnsi"/>
                <w:b/>
                <w:caps/>
                <w:sz w:val="18"/>
                <w:szCs w:val="36"/>
              </w:rPr>
              <w:t>pistes d’amelioration</w:t>
            </w:r>
          </w:p>
          <w:p w14:paraId="76B1E2F5" w14:textId="00E26BD3" w:rsidR="00D144B3" w:rsidRPr="001F20CC" w:rsidRDefault="00D144B3" w:rsidP="00D144B3">
            <w:pPr>
              <w:spacing w:before="60" w:after="60"/>
              <w:jc w:val="center"/>
              <w:rPr>
                <w:rFonts w:cstheme="minorHAnsi"/>
                <w:b/>
                <w:caps/>
                <w:sz w:val="18"/>
                <w:szCs w:val="36"/>
              </w:rPr>
            </w:pPr>
            <w:r w:rsidRPr="001F20CC">
              <w:rPr>
                <w:rFonts w:cstheme="minorHAnsi"/>
                <w:b/>
                <w:sz w:val="18"/>
                <w:szCs w:val="36"/>
              </w:rPr>
              <w:t>A court ou moyen terme</w:t>
            </w:r>
          </w:p>
        </w:tc>
      </w:tr>
      <w:tr w:rsidR="00FA7DC4" w:rsidRPr="00485456" w14:paraId="030F46F8" w14:textId="3BC1BB72" w:rsidTr="00FA7DC4">
        <w:trPr>
          <w:trHeight w:val="454"/>
        </w:trPr>
        <w:tc>
          <w:tcPr>
            <w:tcW w:w="1419" w:type="pct"/>
          </w:tcPr>
          <w:p w14:paraId="696C8839" w14:textId="61B8350A" w:rsidR="00FA7DC4" w:rsidRPr="005F179E" w:rsidRDefault="00FA7DC4" w:rsidP="00FA7DC4">
            <w:pPr>
              <w:spacing w:before="60" w:after="60"/>
              <w:jc w:val="left"/>
              <w:rPr>
                <w:noProof/>
                <w:lang w:eastAsia="fr-FR"/>
              </w:rPr>
            </w:pPr>
            <w:r>
              <w:t>… Les ISTS sont-elles décrites précisément sur votre territoire ?</w:t>
            </w:r>
          </w:p>
        </w:tc>
        <w:tc>
          <w:tcPr>
            <w:tcW w:w="606" w:type="pct"/>
          </w:tcPr>
          <w:p w14:paraId="02984775" w14:textId="77777777" w:rsidR="00FA7DC4" w:rsidRPr="00292527" w:rsidRDefault="00FA7DC4" w:rsidP="00FA7DC4">
            <w:pPr>
              <w:spacing w:before="240" w:after="240"/>
              <w:jc w:val="left"/>
              <w:rPr>
                <w:rFonts w:cs="Calibri"/>
                <w:sz w:val="19"/>
                <w:szCs w:val="19"/>
                <w:lang w:eastAsia="fr-FR"/>
              </w:rPr>
            </w:pPr>
          </w:p>
        </w:tc>
        <w:tc>
          <w:tcPr>
            <w:tcW w:w="1427" w:type="pct"/>
          </w:tcPr>
          <w:p w14:paraId="74EBF640" w14:textId="77777777" w:rsidR="00FA7DC4" w:rsidRPr="00292527" w:rsidRDefault="00FA7DC4" w:rsidP="00FA7DC4">
            <w:pPr>
              <w:spacing w:before="240" w:after="240"/>
              <w:jc w:val="left"/>
              <w:rPr>
                <w:rFonts w:cs="Calibri"/>
                <w:sz w:val="19"/>
                <w:szCs w:val="19"/>
                <w:lang w:eastAsia="fr-FR"/>
              </w:rPr>
            </w:pPr>
          </w:p>
        </w:tc>
        <w:tc>
          <w:tcPr>
            <w:tcW w:w="1548" w:type="pct"/>
          </w:tcPr>
          <w:p w14:paraId="1240E78C" w14:textId="77777777" w:rsidR="00FA7DC4" w:rsidRPr="00292527" w:rsidRDefault="00FA7DC4" w:rsidP="00FA7DC4">
            <w:pPr>
              <w:spacing w:before="240" w:after="240"/>
              <w:jc w:val="left"/>
              <w:rPr>
                <w:rFonts w:cs="Calibri"/>
                <w:sz w:val="19"/>
                <w:szCs w:val="19"/>
                <w:lang w:eastAsia="fr-FR"/>
              </w:rPr>
            </w:pPr>
          </w:p>
        </w:tc>
      </w:tr>
      <w:tr w:rsidR="00FA7DC4" w:rsidRPr="00485456" w14:paraId="2DA44014" w14:textId="5EFFA53F" w:rsidTr="00FA7DC4">
        <w:trPr>
          <w:trHeight w:val="454"/>
        </w:trPr>
        <w:tc>
          <w:tcPr>
            <w:tcW w:w="1419" w:type="pct"/>
          </w:tcPr>
          <w:p w14:paraId="7C22395C" w14:textId="72D798E5" w:rsidR="00FA7DC4" w:rsidRPr="005F179E" w:rsidRDefault="00FA7DC4" w:rsidP="00FA7DC4">
            <w:pPr>
              <w:spacing w:before="60" w:after="60"/>
              <w:jc w:val="left"/>
              <w:rPr>
                <w:noProof/>
                <w:lang w:eastAsia="fr-FR"/>
              </w:rPr>
            </w:pPr>
            <w:r>
              <w:t>… Les ISTS sont-elles décrites à la fois de manière quantitative et qualitative ?</w:t>
            </w:r>
          </w:p>
        </w:tc>
        <w:tc>
          <w:tcPr>
            <w:tcW w:w="606" w:type="pct"/>
          </w:tcPr>
          <w:p w14:paraId="61521833" w14:textId="77777777" w:rsidR="00FA7DC4" w:rsidRPr="008F1C7F" w:rsidRDefault="00FA7DC4" w:rsidP="00FA7DC4">
            <w:pPr>
              <w:spacing w:before="240" w:after="240"/>
              <w:jc w:val="left"/>
              <w:rPr>
                <w:rFonts w:cs="Calibri"/>
                <w:sz w:val="19"/>
                <w:szCs w:val="19"/>
                <w:lang w:eastAsia="fr-FR"/>
              </w:rPr>
            </w:pPr>
          </w:p>
        </w:tc>
        <w:tc>
          <w:tcPr>
            <w:tcW w:w="1427" w:type="pct"/>
          </w:tcPr>
          <w:p w14:paraId="56C20A5B" w14:textId="77777777" w:rsidR="00FA7DC4" w:rsidRPr="008F1C7F" w:rsidRDefault="00FA7DC4" w:rsidP="00FA7DC4">
            <w:pPr>
              <w:spacing w:before="240" w:after="240"/>
              <w:jc w:val="left"/>
              <w:rPr>
                <w:rFonts w:cs="Calibri"/>
                <w:sz w:val="19"/>
                <w:szCs w:val="19"/>
                <w:lang w:eastAsia="fr-FR"/>
              </w:rPr>
            </w:pPr>
          </w:p>
        </w:tc>
        <w:tc>
          <w:tcPr>
            <w:tcW w:w="1548" w:type="pct"/>
          </w:tcPr>
          <w:p w14:paraId="1073555B" w14:textId="77777777" w:rsidR="00FA7DC4" w:rsidRPr="008F1C7F" w:rsidRDefault="00FA7DC4" w:rsidP="00FA7DC4">
            <w:pPr>
              <w:spacing w:before="240" w:after="240"/>
              <w:jc w:val="left"/>
              <w:rPr>
                <w:rFonts w:cs="Calibri"/>
                <w:sz w:val="19"/>
                <w:szCs w:val="19"/>
                <w:lang w:eastAsia="fr-FR"/>
              </w:rPr>
            </w:pPr>
          </w:p>
        </w:tc>
      </w:tr>
      <w:tr w:rsidR="00FA7DC4" w:rsidRPr="00485456" w14:paraId="2349CF28" w14:textId="339E3404" w:rsidTr="00FA7DC4">
        <w:trPr>
          <w:trHeight w:val="454"/>
        </w:trPr>
        <w:tc>
          <w:tcPr>
            <w:tcW w:w="1419" w:type="pct"/>
          </w:tcPr>
          <w:p w14:paraId="113B1C7B" w14:textId="54118858" w:rsidR="00FA7DC4" w:rsidRPr="005F179E" w:rsidRDefault="00FA7DC4" w:rsidP="00FA7DC4">
            <w:pPr>
              <w:spacing w:before="60" w:after="60"/>
              <w:jc w:val="left"/>
              <w:rPr>
                <w:noProof/>
                <w:lang w:eastAsia="fr-FR"/>
              </w:rPr>
            </w:pPr>
            <w:r>
              <w:t>… Les ISTS ont-elles fait l’objet d’échanges et de partages entre les acteurs du territoire (élus, professionnels, citoyens) ?</w:t>
            </w:r>
          </w:p>
        </w:tc>
        <w:tc>
          <w:tcPr>
            <w:tcW w:w="606" w:type="pct"/>
          </w:tcPr>
          <w:p w14:paraId="6D923619" w14:textId="77777777" w:rsidR="00FA7DC4" w:rsidRDefault="00FA7DC4" w:rsidP="00FA7DC4">
            <w:pPr>
              <w:spacing w:before="240" w:after="240"/>
              <w:jc w:val="left"/>
              <w:rPr>
                <w:rFonts w:cs="Calibri"/>
                <w:b/>
                <w:sz w:val="19"/>
                <w:szCs w:val="19"/>
                <w:lang w:eastAsia="fr-FR"/>
              </w:rPr>
            </w:pPr>
          </w:p>
        </w:tc>
        <w:tc>
          <w:tcPr>
            <w:tcW w:w="1427" w:type="pct"/>
          </w:tcPr>
          <w:p w14:paraId="37F50F19" w14:textId="77777777" w:rsidR="00FA7DC4" w:rsidRDefault="00FA7DC4" w:rsidP="00FA7DC4">
            <w:pPr>
              <w:spacing w:before="240" w:after="240"/>
              <w:jc w:val="left"/>
              <w:rPr>
                <w:rFonts w:cs="Calibri"/>
                <w:b/>
                <w:sz w:val="19"/>
                <w:szCs w:val="19"/>
                <w:lang w:eastAsia="fr-FR"/>
              </w:rPr>
            </w:pPr>
          </w:p>
        </w:tc>
        <w:tc>
          <w:tcPr>
            <w:tcW w:w="1548" w:type="pct"/>
          </w:tcPr>
          <w:p w14:paraId="573E3A85" w14:textId="77777777" w:rsidR="00FA7DC4" w:rsidRDefault="00FA7DC4" w:rsidP="00FA7DC4">
            <w:pPr>
              <w:spacing w:before="240" w:after="240"/>
              <w:jc w:val="left"/>
              <w:rPr>
                <w:rFonts w:cs="Calibri"/>
                <w:b/>
                <w:sz w:val="19"/>
                <w:szCs w:val="19"/>
                <w:lang w:eastAsia="fr-FR"/>
              </w:rPr>
            </w:pPr>
          </w:p>
        </w:tc>
      </w:tr>
    </w:tbl>
    <w:p w14:paraId="1096CB99" w14:textId="77777777" w:rsidR="00FA7DC4" w:rsidRDefault="00FA7DC4" w:rsidP="00FA7DC4">
      <w:pPr>
        <w:spacing w:before="240"/>
        <w:jc w:val="left"/>
        <w:rPr>
          <w:rFonts w:asciiTheme="majorHAnsi" w:hAnsiTheme="majorHAnsi" w:cstheme="majorHAnsi"/>
          <w:caps/>
          <w:sz w:val="24"/>
          <w:szCs w:val="36"/>
        </w:rPr>
      </w:pPr>
    </w:p>
    <w:p w14:paraId="20C896D1" w14:textId="78BB0D0C" w:rsidR="00FA7DC4" w:rsidRPr="00230C64" w:rsidRDefault="00FA7DC4" w:rsidP="00FA7DC4">
      <w:pPr>
        <w:jc w:val="left"/>
        <w:rPr>
          <w:rFonts w:asciiTheme="majorHAnsi" w:hAnsiTheme="majorHAnsi" w:cstheme="majorHAnsi"/>
          <w:caps/>
          <w:sz w:val="24"/>
          <w:szCs w:val="36"/>
        </w:rPr>
      </w:pPr>
      <w:r>
        <w:rPr>
          <w:rFonts w:asciiTheme="majorHAnsi" w:hAnsiTheme="majorHAnsi" w:cstheme="majorHAnsi"/>
          <w:caps/>
          <w:sz w:val="24"/>
          <w:szCs w:val="36"/>
        </w:rPr>
        <w:br w:type="page"/>
      </w:r>
      <w:r w:rsidRPr="00380A1F">
        <w:rPr>
          <w:rFonts w:asciiTheme="majorHAnsi" w:hAnsiTheme="majorHAnsi" w:cstheme="majorHAnsi"/>
          <w:b/>
          <w:caps/>
          <w:color w:val="E73C7B" w:themeColor="accent2"/>
          <w:sz w:val="24"/>
          <w:szCs w:val="36"/>
        </w:rPr>
        <w:lastRenderedPageBreak/>
        <w:t xml:space="preserve">NOM DU PROJET : </w:t>
      </w:r>
      <w:r w:rsidR="00380A1F">
        <w:rPr>
          <w:rFonts w:asciiTheme="majorHAnsi" w:hAnsiTheme="majorHAnsi" w:cstheme="majorHAnsi"/>
          <w:b/>
          <w:caps/>
          <w:color w:val="E73C7B" w:themeColor="accent2"/>
          <w:sz w:val="24"/>
          <w:szCs w:val="36"/>
        </w:rPr>
        <w:t>_________________________________________________________________________________________________________</w:t>
      </w:r>
    </w:p>
    <w:tbl>
      <w:tblPr>
        <w:tblStyle w:val="Grilledutableau"/>
        <w:tblW w:w="5000" w:type="pct"/>
        <w:tblBorders>
          <w:top w:val="none" w:sz="0" w:space="0" w:color="auto"/>
          <w:left w:val="none" w:sz="0" w:space="0" w:color="auto"/>
          <w:bottom w:val="single" w:sz="4" w:space="0" w:color="263373" w:themeColor="text1"/>
          <w:right w:val="none" w:sz="0" w:space="0" w:color="auto"/>
          <w:insideH w:val="single" w:sz="4" w:space="0" w:color="263373" w:themeColor="text1"/>
          <w:insideV w:val="single" w:sz="4" w:space="0" w:color="263373" w:themeColor="text1"/>
        </w:tblBorders>
        <w:tblLook w:val="04A0" w:firstRow="1" w:lastRow="0" w:firstColumn="1" w:lastColumn="0" w:noHBand="0" w:noVBand="1"/>
      </w:tblPr>
      <w:tblGrid>
        <w:gridCol w:w="4394"/>
        <w:gridCol w:w="1842"/>
        <w:gridCol w:w="4395"/>
        <w:gridCol w:w="4767"/>
      </w:tblGrid>
      <w:tr w:rsidR="00FA7DC4" w:rsidRPr="00485456" w14:paraId="42F1029F" w14:textId="77777777" w:rsidTr="00167C18">
        <w:trPr>
          <w:trHeight w:val="136"/>
        </w:trPr>
        <w:tc>
          <w:tcPr>
            <w:tcW w:w="5000" w:type="pct"/>
            <w:gridSpan w:val="4"/>
            <w:shd w:val="clear" w:color="auto" w:fill="auto"/>
            <w:vAlign w:val="center"/>
          </w:tcPr>
          <w:p w14:paraId="1867A189" w14:textId="77777777" w:rsidR="00380A1F" w:rsidRDefault="00380A1F" w:rsidP="00FA7DC4">
            <w:pPr>
              <w:pStyle w:val="PSCitation"/>
              <w:spacing w:before="60" w:after="60"/>
              <w:jc w:val="center"/>
              <w:rPr>
                <w:color w:val="263373" w:themeColor="text1"/>
              </w:rPr>
            </w:pPr>
          </w:p>
          <w:p w14:paraId="4A4E8FD7" w14:textId="44269D26" w:rsidR="00FA7DC4" w:rsidRPr="00AB6548" w:rsidRDefault="00FA7DC4" w:rsidP="00FA7DC4">
            <w:pPr>
              <w:pStyle w:val="PSCitation"/>
              <w:spacing w:before="60" w:after="60"/>
              <w:jc w:val="center"/>
            </w:pPr>
            <w:r w:rsidRPr="00FA7DC4">
              <w:rPr>
                <w:color w:val="263373" w:themeColor="text1"/>
              </w:rPr>
              <w:t>DANS QUELLE MESURE</w:t>
            </w:r>
            <w:r>
              <w:rPr>
                <w:color w:val="263373" w:themeColor="text1"/>
              </w:rPr>
              <w:t xml:space="preserve"> VOTRE PROJET REPOND AUX PROBLEMATIQUES SOULEVEES PAR LES ISTS</w:t>
            </w:r>
            <w:r w:rsidRPr="00FA7DC4">
              <w:rPr>
                <w:color w:val="263373" w:themeColor="text1"/>
              </w:rPr>
              <w:t xml:space="preserve"> ?  </w:t>
            </w:r>
          </w:p>
        </w:tc>
      </w:tr>
      <w:tr w:rsidR="00FA7DC4" w:rsidRPr="00485456" w14:paraId="5C5652A4" w14:textId="77777777" w:rsidTr="00FA7DC4">
        <w:trPr>
          <w:trHeight w:val="908"/>
        </w:trPr>
        <w:tc>
          <w:tcPr>
            <w:tcW w:w="1427" w:type="pct"/>
            <w:shd w:val="clear" w:color="auto" w:fill="auto"/>
            <w:vAlign w:val="center"/>
          </w:tcPr>
          <w:p w14:paraId="32FE6D99" w14:textId="77777777" w:rsidR="00FA7DC4" w:rsidRPr="001F20CC" w:rsidRDefault="00FA7DC4" w:rsidP="00167C18">
            <w:pPr>
              <w:jc w:val="center"/>
              <w:rPr>
                <w:rFonts w:cstheme="minorHAnsi"/>
                <w:b/>
                <w:caps/>
                <w:sz w:val="18"/>
                <w:szCs w:val="36"/>
              </w:rPr>
            </w:pPr>
            <w:r w:rsidRPr="001F20CC">
              <w:rPr>
                <w:rFonts w:cstheme="minorHAnsi"/>
                <w:b/>
                <w:caps/>
                <w:sz w:val="18"/>
                <w:szCs w:val="36"/>
              </w:rPr>
              <w:t>DANS QUELLE MESURE…</w:t>
            </w:r>
          </w:p>
        </w:tc>
        <w:tc>
          <w:tcPr>
            <w:tcW w:w="598" w:type="pct"/>
            <w:vAlign w:val="center"/>
          </w:tcPr>
          <w:p w14:paraId="65BF4645" w14:textId="77777777" w:rsidR="00FA7DC4" w:rsidRPr="001F20CC" w:rsidRDefault="00FA7DC4" w:rsidP="00167C18">
            <w:pPr>
              <w:spacing w:before="60"/>
              <w:jc w:val="center"/>
              <w:rPr>
                <w:rFonts w:cstheme="minorHAnsi"/>
                <w:b/>
                <w:caps/>
                <w:sz w:val="18"/>
                <w:szCs w:val="36"/>
              </w:rPr>
            </w:pPr>
            <w:r w:rsidRPr="001F20CC">
              <w:rPr>
                <w:rFonts w:cstheme="minorHAnsi"/>
                <w:b/>
                <w:caps/>
                <w:sz w:val="18"/>
                <w:szCs w:val="36"/>
              </w:rPr>
              <w:t>PERCEPTION SUR VOTRE PROJET</w:t>
            </w:r>
          </w:p>
          <w:p w14:paraId="75F7AE0A" w14:textId="5B067A48" w:rsidR="00FA7DC4" w:rsidRPr="001F20CC" w:rsidRDefault="00FA7DC4" w:rsidP="00380A1F">
            <w:pPr>
              <w:spacing w:before="60" w:after="60"/>
              <w:jc w:val="center"/>
              <w:rPr>
                <w:rFonts w:cstheme="minorHAnsi"/>
                <w:b/>
                <w:caps/>
                <w:sz w:val="18"/>
                <w:szCs w:val="36"/>
              </w:rPr>
            </w:pPr>
            <w:r w:rsidRPr="001F20CC">
              <w:rPr>
                <w:rFonts w:cstheme="minorHAnsi"/>
                <w:b/>
                <w:sz w:val="18"/>
                <w:szCs w:val="36"/>
              </w:rPr>
              <w:t>(</w:t>
            </w:r>
            <w:proofErr w:type="gramStart"/>
            <w:r w:rsidRPr="001F20CC">
              <w:rPr>
                <w:rFonts w:cstheme="minorHAnsi"/>
                <w:b/>
                <w:sz w:val="18"/>
                <w:szCs w:val="36"/>
              </w:rPr>
              <w:t>de</w:t>
            </w:r>
            <w:proofErr w:type="gramEnd"/>
            <w:r w:rsidRPr="001F20CC">
              <w:rPr>
                <w:rFonts w:cstheme="minorHAnsi"/>
                <w:b/>
                <w:sz w:val="18"/>
                <w:szCs w:val="36"/>
              </w:rPr>
              <w:t xml:space="preserve"> </w:t>
            </w:r>
            <w:r w:rsidR="00380A1F" w:rsidRPr="001F20CC">
              <w:rPr>
                <w:rFonts w:cstheme="minorHAnsi"/>
                <w:b/>
                <w:sz w:val="18"/>
                <w:szCs w:val="36"/>
              </w:rPr>
              <w:t xml:space="preserve">- </w:t>
            </w:r>
            <w:r w:rsidRPr="001F20CC">
              <w:rPr>
                <w:rFonts w:cstheme="minorHAnsi"/>
                <w:b/>
                <w:sz w:val="18"/>
                <w:szCs w:val="36"/>
              </w:rPr>
              <w:t>- a ++)</w:t>
            </w:r>
          </w:p>
        </w:tc>
        <w:tc>
          <w:tcPr>
            <w:tcW w:w="1427" w:type="pct"/>
            <w:vAlign w:val="center"/>
          </w:tcPr>
          <w:p w14:paraId="39DCA1D4" w14:textId="77777777" w:rsidR="00FA7DC4" w:rsidRPr="001F20CC" w:rsidRDefault="00FA7DC4" w:rsidP="00167C18">
            <w:pPr>
              <w:spacing w:before="60" w:after="60"/>
              <w:jc w:val="center"/>
              <w:rPr>
                <w:rFonts w:cstheme="minorHAnsi"/>
                <w:b/>
                <w:caps/>
                <w:sz w:val="18"/>
                <w:szCs w:val="36"/>
              </w:rPr>
            </w:pPr>
            <w:r w:rsidRPr="001F20CC">
              <w:rPr>
                <w:rFonts w:cstheme="minorHAnsi"/>
                <w:b/>
                <w:caps/>
                <w:sz w:val="18"/>
                <w:szCs w:val="36"/>
              </w:rPr>
              <w:t>arguments</w:t>
            </w:r>
          </w:p>
        </w:tc>
        <w:tc>
          <w:tcPr>
            <w:tcW w:w="1548" w:type="pct"/>
            <w:vAlign w:val="center"/>
          </w:tcPr>
          <w:p w14:paraId="603926F1" w14:textId="77777777" w:rsidR="00FA7DC4" w:rsidRPr="001F20CC" w:rsidRDefault="00FA7DC4" w:rsidP="00167C18">
            <w:pPr>
              <w:spacing w:before="60" w:after="60"/>
              <w:jc w:val="center"/>
              <w:rPr>
                <w:rFonts w:cstheme="minorHAnsi"/>
                <w:b/>
                <w:caps/>
                <w:sz w:val="18"/>
                <w:szCs w:val="36"/>
              </w:rPr>
            </w:pPr>
            <w:r w:rsidRPr="001F20CC">
              <w:rPr>
                <w:rFonts w:cstheme="minorHAnsi"/>
                <w:b/>
                <w:caps/>
                <w:sz w:val="18"/>
                <w:szCs w:val="36"/>
              </w:rPr>
              <w:t>pistes d’amelioration</w:t>
            </w:r>
          </w:p>
          <w:p w14:paraId="0B97DF18" w14:textId="77777777" w:rsidR="00FA7DC4" w:rsidRPr="001F20CC" w:rsidRDefault="00FA7DC4" w:rsidP="00167C18">
            <w:pPr>
              <w:spacing w:before="60" w:after="60"/>
              <w:jc w:val="center"/>
              <w:rPr>
                <w:rFonts w:cstheme="minorHAnsi"/>
                <w:b/>
                <w:caps/>
                <w:sz w:val="18"/>
                <w:szCs w:val="36"/>
              </w:rPr>
            </w:pPr>
            <w:r w:rsidRPr="001F20CC">
              <w:rPr>
                <w:rFonts w:cstheme="minorHAnsi"/>
                <w:b/>
                <w:sz w:val="18"/>
                <w:szCs w:val="36"/>
              </w:rPr>
              <w:t>A court ou moyen terme</w:t>
            </w:r>
          </w:p>
        </w:tc>
      </w:tr>
      <w:tr w:rsidR="00FA7DC4" w:rsidRPr="00485456" w14:paraId="32114DC1" w14:textId="77777777" w:rsidTr="00FA7DC4">
        <w:trPr>
          <w:trHeight w:val="454"/>
        </w:trPr>
        <w:tc>
          <w:tcPr>
            <w:tcW w:w="1427" w:type="pct"/>
          </w:tcPr>
          <w:p w14:paraId="76AD3CE2" w14:textId="4A58FEA0" w:rsidR="00FA7DC4" w:rsidRPr="005F179E" w:rsidRDefault="00FA7DC4" w:rsidP="00FA7DC4">
            <w:pPr>
              <w:spacing w:before="60" w:after="60"/>
              <w:jc w:val="left"/>
              <w:rPr>
                <w:noProof/>
                <w:lang w:eastAsia="fr-FR"/>
              </w:rPr>
            </w:pPr>
            <w:r>
              <w:t>… Votre projet répond</w:t>
            </w:r>
            <w:r w:rsidR="00380A1F">
              <w:t>-il</w:t>
            </w:r>
            <w:r>
              <w:t xml:space="preserve"> aux problématiques soulevées par les ISTS sur votre territoire ?</w:t>
            </w:r>
          </w:p>
        </w:tc>
        <w:tc>
          <w:tcPr>
            <w:tcW w:w="598" w:type="pct"/>
          </w:tcPr>
          <w:p w14:paraId="6F05AC19" w14:textId="77777777" w:rsidR="00FA7DC4" w:rsidRPr="00292527" w:rsidRDefault="00FA7DC4" w:rsidP="00FA7DC4">
            <w:pPr>
              <w:spacing w:before="60" w:after="60"/>
              <w:jc w:val="left"/>
              <w:rPr>
                <w:rFonts w:cs="Calibri"/>
                <w:sz w:val="19"/>
                <w:szCs w:val="19"/>
                <w:lang w:eastAsia="fr-FR"/>
              </w:rPr>
            </w:pPr>
          </w:p>
        </w:tc>
        <w:tc>
          <w:tcPr>
            <w:tcW w:w="1427" w:type="pct"/>
          </w:tcPr>
          <w:p w14:paraId="47A840FB" w14:textId="77777777" w:rsidR="00FA7DC4" w:rsidRPr="00292527" w:rsidRDefault="00FA7DC4" w:rsidP="00FA7DC4">
            <w:pPr>
              <w:spacing w:before="60" w:after="60"/>
              <w:jc w:val="left"/>
              <w:rPr>
                <w:rFonts w:cs="Calibri"/>
                <w:sz w:val="19"/>
                <w:szCs w:val="19"/>
                <w:lang w:eastAsia="fr-FR"/>
              </w:rPr>
            </w:pPr>
          </w:p>
        </w:tc>
        <w:tc>
          <w:tcPr>
            <w:tcW w:w="1548" w:type="pct"/>
          </w:tcPr>
          <w:p w14:paraId="1CD1A771" w14:textId="77777777" w:rsidR="00FA7DC4" w:rsidRPr="00292527" w:rsidRDefault="00FA7DC4" w:rsidP="00FA7DC4">
            <w:pPr>
              <w:spacing w:before="60" w:after="60"/>
              <w:jc w:val="left"/>
              <w:rPr>
                <w:rFonts w:cs="Calibri"/>
                <w:sz w:val="19"/>
                <w:szCs w:val="19"/>
                <w:lang w:eastAsia="fr-FR"/>
              </w:rPr>
            </w:pPr>
          </w:p>
        </w:tc>
      </w:tr>
      <w:tr w:rsidR="00FA7DC4" w:rsidRPr="00485456" w14:paraId="3E44A7B4" w14:textId="77777777" w:rsidTr="00FA7DC4">
        <w:trPr>
          <w:trHeight w:val="454"/>
        </w:trPr>
        <w:tc>
          <w:tcPr>
            <w:tcW w:w="1427" w:type="pct"/>
          </w:tcPr>
          <w:p w14:paraId="5CE0A553" w14:textId="2B1CA209" w:rsidR="00FA7DC4" w:rsidRPr="005F179E" w:rsidRDefault="00FA7DC4" w:rsidP="00FA7DC4">
            <w:pPr>
              <w:spacing w:before="60" w:after="60"/>
              <w:jc w:val="left"/>
              <w:rPr>
                <w:noProof/>
                <w:lang w:eastAsia="fr-FR"/>
              </w:rPr>
            </w:pPr>
            <w:r>
              <w:t>… Votre projet vise</w:t>
            </w:r>
            <w:r w:rsidR="00380A1F">
              <w:t>-t-il</w:t>
            </w:r>
            <w:r>
              <w:t xml:space="preserve"> les déterminants de santé identifiés comme étant à l’origine des ISTS identifiées ?</w:t>
            </w:r>
          </w:p>
        </w:tc>
        <w:tc>
          <w:tcPr>
            <w:tcW w:w="598" w:type="pct"/>
          </w:tcPr>
          <w:p w14:paraId="3133548B" w14:textId="77777777" w:rsidR="00FA7DC4" w:rsidRPr="008F1C7F" w:rsidRDefault="00FA7DC4" w:rsidP="00FA7DC4">
            <w:pPr>
              <w:spacing w:before="60" w:after="60"/>
              <w:jc w:val="left"/>
              <w:rPr>
                <w:rFonts w:cs="Calibri"/>
                <w:sz w:val="19"/>
                <w:szCs w:val="19"/>
                <w:lang w:eastAsia="fr-FR"/>
              </w:rPr>
            </w:pPr>
          </w:p>
        </w:tc>
        <w:tc>
          <w:tcPr>
            <w:tcW w:w="1427" w:type="pct"/>
          </w:tcPr>
          <w:p w14:paraId="193F27D9" w14:textId="77777777" w:rsidR="00FA7DC4" w:rsidRPr="008F1C7F" w:rsidRDefault="00FA7DC4" w:rsidP="00FA7DC4">
            <w:pPr>
              <w:spacing w:before="60" w:after="60"/>
              <w:jc w:val="left"/>
              <w:rPr>
                <w:rFonts w:cs="Calibri"/>
                <w:sz w:val="19"/>
                <w:szCs w:val="19"/>
                <w:lang w:eastAsia="fr-FR"/>
              </w:rPr>
            </w:pPr>
          </w:p>
        </w:tc>
        <w:tc>
          <w:tcPr>
            <w:tcW w:w="1548" w:type="pct"/>
          </w:tcPr>
          <w:p w14:paraId="26E87106" w14:textId="77777777" w:rsidR="00FA7DC4" w:rsidRPr="008F1C7F" w:rsidRDefault="00FA7DC4" w:rsidP="00FA7DC4">
            <w:pPr>
              <w:spacing w:before="60" w:after="60"/>
              <w:jc w:val="left"/>
              <w:rPr>
                <w:rFonts w:cs="Calibri"/>
                <w:sz w:val="19"/>
                <w:szCs w:val="19"/>
                <w:lang w:eastAsia="fr-FR"/>
              </w:rPr>
            </w:pPr>
          </w:p>
        </w:tc>
      </w:tr>
      <w:tr w:rsidR="00FA7DC4" w:rsidRPr="00AB6548" w14:paraId="2E70CEDD" w14:textId="77777777" w:rsidTr="00167C18">
        <w:trPr>
          <w:trHeight w:val="136"/>
        </w:trPr>
        <w:tc>
          <w:tcPr>
            <w:tcW w:w="5000" w:type="pct"/>
            <w:gridSpan w:val="4"/>
            <w:shd w:val="clear" w:color="auto" w:fill="auto"/>
            <w:vAlign w:val="center"/>
          </w:tcPr>
          <w:p w14:paraId="1EAEAEB3" w14:textId="6BE515EA" w:rsidR="00FA7DC4" w:rsidRPr="00AB6548" w:rsidRDefault="00FA7DC4" w:rsidP="00FA7DC4">
            <w:pPr>
              <w:pStyle w:val="PSCitation"/>
              <w:spacing w:after="60"/>
              <w:jc w:val="center"/>
            </w:pPr>
            <w:r w:rsidRPr="00FA7DC4">
              <w:rPr>
                <w:color w:val="263373" w:themeColor="text1"/>
              </w:rPr>
              <w:t>DANS QUELLE MESURE</w:t>
            </w:r>
            <w:r>
              <w:rPr>
                <w:color w:val="263373" w:themeColor="text1"/>
              </w:rPr>
              <w:t xml:space="preserve"> VOTRE PROJET ASSOCIE LES PUBLICS CONCERNES </w:t>
            </w:r>
            <w:r w:rsidRPr="00FA7DC4">
              <w:rPr>
                <w:color w:val="263373" w:themeColor="text1"/>
              </w:rPr>
              <w:t xml:space="preserve">?  </w:t>
            </w:r>
          </w:p>
        </w:tc>
      </w:tr>
      <w:tr w:rsidR="00FA7DC4" w:rsidRPr="00AB6548" w14:paraId="32DBF126" w14:textId="77777777" w:rsidTr="00FA7DC4">
        <w:trPr>
          <w:trHeight w:val="908"/>
        </w:trPr>
        <w:tc>
          <w:tcPr>
            <w:tcW w:w="1427" w:type="pct"/>
            <w:shd w:val="clear" w:color="auto" w:fill="auto"/>
            <w:vAlign w:val="center"/>
          </w:tcPr>
          <w:p w14:paraId="38BCB2DA" w14:textId="77777777" w:rsidR="00FA7DC4" w:rsidRPr="001F20CC" w:rsidRDefault="00FA7DC4" w:rsidP="00167C18">
            <w:pPr>
              <w:jc w:val="center"/>
              <w:rPr>
                <w:rFonts w:cstheme="minorHAnsi"/>
                <w:b/>
                <w:caps/>
                <w:sz w:val="18"/>
                <w:szCs w:val="36"/>
              </w:rPr>
            </w:pPr>
            <w:r w:rsidRPr="001F20CC">
              <w:rPr>
                <w:rFonts w:cstheme="minorHAnsi"/>
                <w:b/>
                <w:caps/>
                <w:sz w:val="18"/>
                <w:szCs w:val="36"/>
              </w:rPr>
              <w:t>DANS QUELLE MESURE…</w:t>
            </w:r>
          </w:p>
        </w:tc>
        <w:tc>
          <w:tcPr>
            <w:tcW w:w="598" w:type="pct"/>
            <w:vAlign w:val="center"/>
          </w:tcPr>
          <w:p w14:paraId="3A26225F" w14:textId="77777777" w:rsidR="00FA7DC4" w:rsidRPr="001F20CC" w:rsidRDefault="00FA7DC4" w:rsidP="00167C18">
            <w:pPr>
              <w:spacing w:before="60"/>
              <w:jc w:val="center"/>
              <w:rPr>
                <w:rFonts w:cstheme="minorHAnsi"/>
                <w:b/>
                <w:caps/>
                <w:sz w:val="18"/>
                <w:szCs w:val="36"/>
              </w:rPr>
            </w:pPr>
            <w:r w:rsidRPr="001F20CC">
              <w:rPr>
                <w:rFonts w:cstheme="minorHAnsi"/>
                <w:b/>
                <w:caps/>
                <w:sz w:val="18"/>
                <w:szCs w:val="36"/>
              </w:rPr>
              <w:t>PERCEPTION SUR VOTRE PROJET</w:t>
            </w:r>
          </w:p>
          <w:p w14:paraId="640173CC" w14:textId="53FEED4E" w:rsidR="00FA7DC4" w:rsidRPr="001F20CC" w:rsidRDefault="00380A1F" w:rsidP="00167C18">
            <w:pPr>
              <w:spacing w:before="60" w:after="60"/>
              <w:jc w:val="center"/>
              <w:rPr>
                <w:rFonts w:cstheme="minorHAnsi"/>
                <w:b/>
                <w:caps/>
                <w:sz w:val="18"/>
                <w:szCs w:val="36"/>
              </w:rPr>
            </w:pPr>
            <w:r w:rsidRPr="001F20CC">
              <w:rPr>
                <w:rFonts w:cstheme="minorHAnsi"/>
                <w:b/>
                <w:sz w:val="18"/>
                <w:szCs w:val="36"/>
              </w:rPr>
              <w:t>(</w:t>
            </w:r>
            <w:proofErr w:type="gramStart"/>
            <w:r w:rsidRPr="001F20CC">
              <w:rPr>
                <w:rFonts w:cstheme="minorHAnsi"/>
                <w:b/>
                <w:sz w:val="18"/>
                <w:szCs w:val="36"/>
              </w:rPr>
              <w:t>de</w:t>
            </w:r>
            <w:proofErr w:type="gramEnd"/>
            <w:r w:rsidRPr="001F20CC">
              <w:rPr>
                <w:rFonts w:cstheme="minorHAnsi"/>
                <w:b/>
                <w:sz w:val="18"/>
                <w:szCs w:val="36"/>
              </w:rPr>
              <w:t xml:space="preserve"> - - a ++)</w:t>
            </w:r>
          </w:p>
        </w:tc>
        <w:tc>
          <w:tcPr>
            <w:tcW w:w="1427" w:type="pct"/>
            <w:vAlign w:val="center"/>
          </w:tcPr>
          <w:p w14:paraId="26C4386C" w14:textId="77777777" w:rsidR="00FA7DC4" w:rsidRPr="001F20CC" w:rsidRDefault="00FA7DC4" w:rsidP="00167C18">
            <w:pPr>
              <w:spacing w:before="60" w:after="60"/>
              <w:jc w:val="center"/>
              <w:rPr>
                <w:rFonts w:cstheme="minorHAnsi"/>
                <w:b/>
                <w:caps/>
                <w:sz w:val="18"/>
                <w:szCs w:val="36"/>
              </w:rPr>
            </w:pPr>
            <w:r w:rsidRPr="001F20CC">
              <w:rPr>
                <w:rFonts w:cstheme="minorHAnsi"/>
                <w:b/>
                <w:caps/>
                <w:sz w:val="18"/>
                <w:szCs w:val="36"/>
              </w:rPr>
              <w:t>arguments</w:t>
            </w:r>
          </w:p>
        </w:tc>
        <w:tc>
          <w:tcPr>
            <w:tcW w:w="1548" w:type="pct"/>
            <w:vAlign w:val="center"/>
          </w:tcPr>
          <w:p w14:paraId="50B53C82" w14:textId="77777777" w:rsidR="00FA7DC4" w:rsidRPr="001F20CC" w:rsidRDefault="00FA7DC4" w:rsidP="00167C18">
            <w:pPr>
              <w:spacing w:before="60" w:after="60"/>
              <w:jc w:val="center"/>
              <w:rPr>
                <w:rFonts w:cstheme="minorHAnsi"/>
                <w:b/>
                <w:caps/>
                <w:sz w:val="18"/>
                <w:szCs w:val="36"/>
              </w:rPr>
            </w:pPr>
            <w:r w:rsidRPr="001F20CC">
              <w:rPr>
                <w:rFonts w:cstheme="minorHAnsi"/>
                <w:b/>
                <w:caps/>
                <w:sz w:val="18"/>
                <w:szCs w:val="36"/>
              </w:rPr>
              <w:t>pistes d’amelioration</w:t>
            </w:r>
          </w:p>
          <w:p w14:paraId="53DF26AF" w14:textId="77777777" w:rsidR="00FA7DC4" w:rsidRPr="001F20CC" w:rsidRDefault="00FA7DC4" w:rsidP="00167C18">
            <w:pPr>
              <w:spacing w:before="60" w:after="60"/>
              <w:jc w:val="center"/>
              <w:rPr>
                <w:rFonts w:cstheme="minorHAnsi"/>
                <w:b/>
                <w:caps/>
                <w:sz w:val="18"/>
                <w:szCs w:val="36"/>
              </w:rPr>
            </w:pPr>
            <w:r w:rsidRPr="001F20CC">
              <w:rPr>
                <w:rFonts w:cstheme="minorHAnsi"/>
                <w:b/>
                <w:sz w:val="18"/>
                <w:szCs w:val="36"/>
              </w:rPr>
              <w:t>A court ou moyen terme</w:t>
            </w:r>
          </w:p>
        </w:tc>
      </w:tr>
      <w:tr w:rsidR="00FA7DC4" w:rsidRPr="00292527" w14:paraId="70645E7D" w14:textId="77777777" w:rsidTr="00FA7DC4">
        <w:trPr>
          <w:trHeight w:val="454"/>
        </w:trPr>
        <w:tc>
          <w:tcPr>
            <w:tcW w:w="1427" w:type="pct"/>
          </w:tcPr>
          <w:p w14:paraId="4A8E0396" w14:textId="59D770AE" w:rsidR="00FA7DC4" w:rsidRDefault="00FA7DC4" w:rsidP="00FA7DC4">
            <w:pPr>
              <w:spacing w:before="60" w:after="60"/>
            </w:pPr>
            <w:r>
              <w:t>… Les publics concernés sont-ils associés aux différentes phases du projet :</w:t>
            </w:r>
            <w:r w:rsidR="00380A1F">
              <w:t xml:space="preserve"> </w:t>
            </w:r>
            <w:r>
              <w:t>du diagnostic à l’évaluation ?</w:t>
            </w:r>
          </w:p>
          <w:p w14:paraId="3ABF1606" w14:textId="452C7DFD" w:rsidR="00FA7DC4" w:rsidRPr="005F179E" w:rsidRDefault="00FA7DC4" w:rsidP="00FA7DC4">
            <w:pPr>
              <w:spacing w:before="60" w:after="60"/>
              <w:jc w:val="left"/>
              <w:rPr>
                <w:noProof/>
                <w:lang w:eastAsia="fr-FR"/>
              </w:rPr>
            </w:pPr>
            <w:r>
              <w:t>… Les publics concernés participent-ils aux instances du projet : comités techniques, comités de pilotage, groupes de travail… ?</w:t>
            </w:r>
          </w:p>
        </w:tc>
        <w:tc>
          <w:tcPr>
            <w:tcW w:w="598" w:type="pct"/>
          </w:tcPr>
          <w:p w14:paraId="4FBCA824" w14:textId="77777777" w:rsidR="00FA7DC4" w:rsidRPr="00292527" w:rsidRDefault="00FA7DC4" w:rsidP="00FA7DC4">
            <w:pPr>
              <w:spacing w:before="60" w:after="60"/>
              <w:jc w:val="left"/>
              <w:rPr>
                <w:rFonts w:cs="Calibri"/>
                <w:sz w:val="19"/>
                <w:szCs w:val="19"/>
                <w:lang w:eastAsia="fr-FR"/>
              </w:rPr>
            </w:pPr>
          </w:p>
        </w:tc>
        <w:tc>
          <w:tcPr>
            <w:tcW w:w="1427" w:type="pct"/>
          </w:tcPr>
          <w:p w14:paraId="138B3D41" w14:textId="77777777" w:rsidR="00FA7DC4" w:rsidRPr="00292527" w:rsidRDefault="00FA7DC4" w:rsidP="00FA7DC4">
            <w:pPr>
              <w:spacing w:before="60" w:after="60"/>
              <w:jc w:val="left"/>
              <w:rPr>
                <w:rFonts w:cs="Calibri"/>
                <w:sz w:val="19"/>
                <w:szCs w:val="19"/>
                <w:lang w:eastAsia="fr-FR"/>
              </w:rPr>
            </w:pPr>
          </w:p>
        </w:tc>
        <w:tc>
          <w:tcPr>
            <w:tcW w:w="1548" w:type="pct"/>
          </w:tcPr>
          <w:p w14:paraId="5FB9A7B9" w14:textId="77777777" w:rsidR="00FA7DC4" w:rsidRPr="00292527" w:rsidRDefault="00FA7DC4" w:rsidP="00FA7DC4">
            <w:pPr>
              <w:spacing w:before="60" w:after="60"/>
              <w:jc w:val="left"/>
              <w:rPr>
                <w:rFonts w:cs="Calibri"/>
                <w:sz w:val="19"/>
                <w:szCs w:val="19"/>
                <w:lang w:eastAsia="fr-FR"/>
              </w:rPr>
            </w:pPr>
          </w:p>
        </w:tc>
      </w:tr>
      <w:tr w:rsidR="00FA7DC4" w:rsidRPr="008F1C7F" w14:paraId="3825B0CE" w14:textId="77777777" w:rsidTr="00FA7DC4">
        <w:trPr>
          <w:trHeight w:val="454"/>
        </w:trPr>
        <w:tc>
          <w:tcPr>
            <w:tcW w:w="1427" w:type="pct"/>
          </w:tcPr>
          <w:p w14:paraId="5589CC08" w14:textId="4D182737" w:rsidR="00FA7DC4" w:rsidRPr="005F179E" w:rsidRDefault="00FA7DC4" w:rsidP="00380A1F">
            <w:pPr>
              <w:spacing w:before="60" w:after="60"/>
              <w:jc w:val="left"/>
              <w:rPr>
                <w:noProof/>
                <w:lang w:eastAsia="fr-FR"/>
              </w:rPr>
            </w:pPr>
            <w:r>
              <w:t xml:space="preserve">… </w:t>
            </w:r>
            <w:r w:rsidR="00380A1F">
              <w:t>P</w:t>
            </w:r>
            <w:r>
              <w:t>ortez</w:t>
            </w:r>
            <w:r w:rsidR="00380A1F">
              <w:t>-vous</w:t>
            </w:r>
            <w:r>
              <w:t xml:space="preserve"> une attention à la participation des publics les plus vulnérables ou ceux difficiles à impliquer habituellement</w:t>
            </w:r>
            <w:r w:rsidR="00380A1F">
              <w:t> </w:t>
            </w:r>
            <w:r>
              <w:t>?</w:t>
            </w:r>
          </w:p>
        </w:tc>
        <w:tc>
          <w:tcPr>
            <w:tcW w:w="598" w:type="pct"/>
          </w:tcPr>
          <w:p w14:paraId="22653B08" w14:textId="77777777" w:rsidR="00FA7DC4" w:rsidRPr="008F1C7F" w:rsidRDefault="00FA7DC4" w:rsidP="00FA7DC4">
            <w:pPr>
              <w:spacing w:before="60" w:after="60"/>
              <w:jc w:val="left"/>
              <w:rPr>
                <w:rFonts w:cs="Calibri"/>
                <w:sz w:val="19"/>
                <w:szCs w:val="19"/>
                <w:lang w:eastAsia="fr-FR"/>
              </w:rPr>
            </w:pPr>
          </w:p>
        </w:tc>
        <w:tc>
          <w:tcPr>
            <w:tcW w:w="1427" w:type="pct"/>
          </w:tcPr>
          <w:p w14:paraId="20965981" w14:textId="77777777" w:rsidR="00FA7DC4" w:rsidRPr="008F1C7F" w:rsidRDefault="00FA7DC4" w:rsidP="00FA7DC4">
            <w:pPr>
              <w:spacing w:before="60" w:after="60"/>
              <w:jc w:val="left"/>
              <w:rPr>
                <w:rFonts w:cs="Calibri"/>
                <w:sz w:val="19"/>
                <w:szCs w:val="19"/>
                <w:lang w:eastAsia="fr-FR"/>
              </w:rPr>
            </w:pPr>
          </w:p>
        </w:tc>
        <w:tc>
          <w:tcPr>
            <w:tcW w:w="1548" w:type="pct"/>
          </w:tcPr>
          <w:p w14:paraId="42F47B29" w14:textId="77777777" w:rsidR="00FA7DC4" w:rsidRPr="008F1C7F" w:rsidRDefault="00FA7DC4" w:rsidP="00FA7DC4">
            <w:pPr>
              <w:spacing w:before="60" w:after="60"/>
              <w:jc w:val="left"/>
              <w:rPr>
                <w:rFonts w:cs="Calibri"/>
                <w:sz w:val="19"/>
                <w:szCs w:val="19"/>
                <w:lang w:eastAsia="fr-FR"/>
              </w:rPr>
            </w:pPr>
          </w:p>
        </w:tc>
      </w:tr>
    </w:tbl>
    <w:p w14:paraId="49332750" w14:textId="3C352C89" w:rsidR="001F20CC" w:rsidRDefault="00230C64" w:rsidP="00230C64">
      <w:pPr>
        <w:pStyle w:val="PSCitation"/>
        <w:jc w:val="center"/>
      </w:pPr>
      <w:r w:rsidRPr="00230C64">
        <w:t>Cet outil est à votre disposition. N’hésitez pas à l’adapter selon vos besoins.</w:t>
      </w:r>
    </w:p>
    <w:sectPr w:rsidR="001F20CC" w:rsidSect="00CE1141">
      <w:footnotePr>
        <w:numFmt w:val="chicago"/>
      </w:footnotePr>
      <w:type w:val="continuous"/>
      <w:pgSz w:w="16838" w:h="11906" w:orient="landscape" w:code="9"/>
      <w:pgMar w:top="720" w:right="720" w:bottom="720" w:left="720" w:header="567" w:footer="454" w:gutter="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744D2" w14:textId="77777777" w:rsidR="00531989" w:rsidRDefault="00531989" w:rsidP="006F0CC2">
      <w:r>
        <w:separator/>
      </w:r>
    </w:p>
  </w:endnote>
  <w:endnote w:type="continuationSeparator" w:id="0">
    <w:p w14:paraId="0ED32EB5" w14:textId="77777777" w:rsidR="00531989" w:rsidRDefault="00531989" w:rsidP="006F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Brandon Text Regular">
    <w:panose1 w:val="00000000000000000000"/>
    <w:charset w:val="00"/>
    <w:family w:val="swiss"/>
    <w:notTrueType/>
    <w:pitch w:val="variable"/>
    <w:sig w:usb0="A00000AF" w:usb1="5000205B" w:usb2="00000000" w:usb3="00000000" w:csb0="0000009B" w:csb1="00000000"/>
  </w:font>
  <w:font w:name="Open Sans ExtraBold">
    <w:altName w:val="Times New Roman"/>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ndon Text Bold">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159F" w14:textId="4EE32663" w:rsidR="009F1280" w:rsidRDefault="009F1280">
    <w:pPr>
      <w:pStyle w:val="Pieddepage"/>
      <w:jc w:val="right"/>
    </w:pPr>
  </w:p>
  <w:p w14:paraId="705A6A2C" w14:textId="5291885F" w:rsidR="009F1280" w:rsidRDefault="009F1280" w:rsidP="00C07FD2">
    <w:pPr>
      <w:pStyle w:val="Pieddepage"/>
      <w:rPr>
        <w:b/>
        <w:bCs/>
      </w:rPr>
    </w:pPr>
    <w:r>
      <w:t xml:space="preserve">Page </w:t>
    </w:r>
    <w:r>
      <w:rPr>
        <w:b/>
        <w:bCs/>
      </w:rPr>
      <w:fldChar w:fldCharType="begin"/>
    </w:r>
    <w:r>
      <w:rPr>
        <w:b/>
        <w:bCs/>
      </w:rPr>
      <w:instrText>PAGE  \* Arabic  \* MERGEFORMAT</w:instrText>
    </w:r>
    <w:r>
      <w:rPr>
        <w:b/>
        <w:bCs/>
      </w:rPr>
      <w:fldChar w:fldCharType="separate"/>
    </w:r>
    <w:r w:rsidR="002A728E">
      <w:rPr>
        <w:b/>
        <w:bCs/>
        <w:noProof/>
      </w:rPr>
      <w:t>2</w:t>
    </w:r>
    <w:r>
      <w:rPr>
        <w:b/>
        <w:bCs/>
      </w:rPr>
      <w:fldChar w:fldCharType="end"/>
    </w:r>
    <w:r>
      <w:t xml:space="preserve"> sur </w:t>
    </w:r>
    <w:r>
      <w:rPr>
        <w:b/>
        <w:bCs/>
      </w:rPr>
      <w:fldChar w:fldCharType="begin"/>
    </w:r>
    <w:r>
      <w:rPr>
        <w:b/>
        <w:bCs/>
      </w:rPr>
      <w:instrText>NUMPAGES  \* Arabic  \* MERGEFORMAT</w:instrText>
    </w:r>
    <w:r>
      <w:rPr>
        <w:b/>
        <w:bCs/>
      </w:rPr>
      <w:fldChar w:fldCharType="separate"/>
    </w:r>
    <w:r w:rsidR="002A728E">
      <w:rPr>
        <w:b/>
        <w:bCs/>
        <w:noProof/>
      </w:rPr>
      <w:t>3</w:t>
    </w:r>
    <w:r>
      <w:rPr>
        <w:b/>
        <w:bCs/>
      </w:rPr>
      <w:fldChar w:fldCharType="end"/>
    </w:r>
  </w:p>
  <w:p w14:paraId="57A80C06" w14:textId="3D8584F0" w:rsidR="009F1280" w:rsidRDefault="001652C3" w:rsidP="00C07FD2">
    <w:pPr>
      <w:pStyle w:val="Pieddepage"/>
      <w:jc w:val="center"/>
    </w:pPr>
    <w:r>
      <w:t>Un outil pour la pratique, en toute autonomie</w:t>
    </w:r>
    <w:r w:rsidR="009F1280">
      <w:t xml:space="preserve"> </w:t>
    </w:r>
    <w:r>
      <w:t>–</w:t>
    </w:r>
    <w:r w:rsidR="009F1280">
      <w:t xml:space="preserve"> </w:t>
    </w:r>
    <w:r w:rsidR="00FB4308">
      <w:t xml:space="preserve">Séquence </w:t>
    </w:r>
    <w:r w:rsidR="00D144B3">
      <w:t>6</w:t>
    </w:r>
    <w:r w:rsidR="00FB4308">
      <w:t xml:space="preserve"> – </w:t>
    </w:r>
    <w:r>
      <w:t>Module 1</w:t>
    </w:r>
    <w:r w:rsidR="00B904D2">
      <w:t xml:space="preserve"> – </w:t>
    </w:r>
    <w:hyperlink r:id="rId1" w:history="1">
      <w:r w:rsidRPr="00230C64">
        <w:rPr>
          <w:rStyle w:val="Lienhypertexte"/>
          <w:u w:val="single"/>
        </w:rPr>
        <w:t>e-parcours Promotion de la santé</w:t>
      </w:r>
    </w:hyperlink>
    <w:r>
      <w:t xml:space="preserve"> </w:t>
    </w:r>
    <w:r w:rsidR="00B21947">
      <w:t>– PromoSanté Ile-de-France</w:t>
    </w:r>
    <w:r w:rsidR="009F1280">
      <w:t xml:space="preserve">– </w:t>
    </w:r>
    <w:r>
      <w:t>202</w:t>
    </w:r>
    <w:r w:rsidR="009F1280">
      <w:rPr>
        <w:noProof/>
        <w:lang w:eastAsia="fr-FR"/>
      </w:rPr>
      <w:drawing>
        <wp:anchor distT="0" distB="0" distL="114300" distR="114300" simplePos="0" relativeHeight="251683840" behindDoc="1" locked="1" layoutInCell="1" allowOverlap="1" wp14:anchorId="0D99BCDE" wp14:editId="5109E837">
          <wp:simplePos x="0" y="0"/>
          <wp:positionH relativeFrom="page">
            <wp:posOffset>10160</wp:posOffset>
          </wp:positionH>
          <wp:positionV relativeFrom="page">
            <wp:posOffset>9290685</wp:posOffset>
          </wp:positionV>
          <wp:extent cx="7559040" cy="140462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01D3" w14:textId="271DFF5C" w:rsidR="001652C3" w:rsidRPr="00BD57AF" w:rsidRDefault="00B21947" w:rsidP="00AB6548">
    <w:pPr>
      <w:pStyle w:val="Pieddepage"/>
      <w:jc w:val="center"/>
      <w:rPr>
        <w:color w:val="FFFFFF" w:themeColor="background1"/>
      </w:rPr>
    </w:pPr>
    <w:r>
      <w:rPr>
        <w:noProof/>
        <w:color w:val="E73C7B" w:themeColor="accent2"/>
        <w:lang w:eastAsia="fr-FR"/>
      </w:rPr>
      <mc:AlternateContent>
        <mc:Choice Requires="wps">
          <w:drawing>
            <wp:anchor distT="0" distB="0" distL="114300" distR="114300" simplePos="0" relativeHeight="251682815" behindDoc="0" locked="0" layoutInCell="1" allowOverlap="1" wp14:anchorId="7E812A72" wp14:editId="700AAF2C">
              <wp:simplePos x="0" y="0"/>
              <wp:positionH relativeFrom="column">
                <wp:posOffset>4292600</wp:posOffset>
              </wp:positionH>
              <wp:positionV relativeFrom="paragraph">
                <wp:posOffset>-1461135</wp:posOffset>
              </wp:positionV>
              <wp:extent cx="8831626" cy="4324350"/>
              <wp:effectExtent l="0" t="0" r="7620" b="0"/>
              <wp:wrapNone/>
              <wp:docPr id="22" name="Ellipse 22"/>
              <wp:cNvGraphicFramePr/>
              <a:graphic xmlns:a="http://schemas.openxmlformats.org/drawingml/2006/main">
                <a:graphicData uri="http://schemas.microsoft.com/office/word/2010/wordprocessingShape">
                  <wps:wsp>
                    <wps:cNvSpPr/>
                    <wps:spPr>
                      <a:xfrm>
                        <a:off x="0" y="0"/>
                        <a:ext cx="8831626" cy="4324350"/>
                      </a:xfrm>
                      <a:prstGeom prst="ellipse">
                        <a:avLst/>
                      </a:prstGeom>
                      <a:blipFill dpi="0" rotWithShape="1">
                        <a:blip r:embed="rId1">
                          <a:alphaModFix amt="47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2498D" id="Ellipse 22" o:spid="_x0000_s1026" style="position:absolute;margin-left:338pt;margin-top:-115.05pt;width:695.4pt;height:340.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" stroked="f" strokeweight="2pt">
              <v:fill r:id="rId2" o:title="" opacity="30802f" recolor="t" rotate="t" type="tile"/>
            </v:oval>
          </w:pict>
        </mc:Fallback>
      </mc:AlternateContent>
    </w:r>
    <w:r>
      <w:rPr>
        <w:noProof/>
        <w:lang w:eastAsia="fr-FR"/>
      </w:rPr>
      <w:drawing>
        <wp:anchor distT="0" distB="0" distL="114300" distR="114300" simplePos="0" relativeHeight="251694080" behindDoc="0" locked="1" layoutInCell="1" allowOverlap="1" wp14:anchorId="37227EC9" wp14:editId="18114EFD">
          <wp:simplePos x="0" y="0"/>
          <wp:positionH relativeFrom="page">
            <wp:posOffset>-50800</wp:posOffset>
          </wp:positionH>
          <wp:positionV relativeFrom="page">
            <wp:posOffset>5867400</wp:posOffset>
          </wp:positionV>
          <wp:extent cx="9652000" cy="17932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965200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 xml:space="preserve">Un outil pour la pratique, en toute autonomie – Module 1 e-parcours Promotion de la santé – </w:t>
    </w:r>
    <w:r w:rsidR="00BD57AF" w:rsidRPr="00BD57AF">
      <w:rPr>
        <w:color w:val="FFFFFF" w:themeColor="background1"/>
      </w:rPr>
      <w:t xml:space="preserve">PromoSanté Ile-de-France – </w:t>
    </w:r>
    <w:r w:rsidR="001652C3" w:rsidRPr="00BD57AF">
      <w:rPr>
        <w:color w:val="FFFFFF" w:themeColor="background1"/>
      </w:rPr>
      <w:t>202</w:t>
    </w:r>
    <w:r w:rsidR="001652C3" w:rsidRPr="00BD57AF">
      <w:rPr>
        <w:noProof/>
        <w:color w:val="FFFFFF" w:themeColor="background1"/>
        <w:lang w:eastAsia="fr-FR"/>
      </w:rPr>
      <w:drawing>
        <wp:anchor distT="0" distB="0" distL="114300" distR="114300" simplePos="0" relativeHeight="251687936" behindDoc="1" locked="1" layoutInCell="1" allowOverlap="1" wp14:anchorId="430BCF1D" wp14:editId="371560BB">
          <wp:simplePos x="0" y="0"/>
          <wp:positionH relativeFrom="page">
            <wp:posOffset>10160</wp:posOffset>
          </wp:positionH>
          <wp:positionV relativeFrom="page">
            <wp:posOffset>9290685</wp:posOffset>
          </wp:positionV>
          <wp:extent cx="7559040" cy="140462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8EEC" w14:textId="77777777" w:rsidR="00531989" w:rsidRDefault="00531989" w:rsidP="006F0CC2">
      <w:r>
        <w:separator/>
      </w:r>
    </w:p>
  </w:footnote>
  <w:footnote w:type="continuationSeparator" w:id="0">
    <w:p w14:paraId="5DB9DDF8" w14:textId="77777777" w:rsidR="00531989" w:rsidRDefault="00531989" w:rsidP="006F0CC2">
      <w:r>
        <w:continuationSeparator/>
      </w:r>
    </w:p>
  </w:footnote>
  <w:footnote w:id="1">
    <w:p w14:paraId="304662D9" w14:textId="097E603C" w:rsidR="00FA7DC4" w:rsidRDefault="00FA7DC4">
      <w:pPr>
        <w:pStyle w:val="Notedebasdepage"/>
      </w:pPr>
      <w:r>
        <w:rPr>
          <w:rStyle w:val="Appelnotedebasdep"/>
        </w:rPr>
        <w:footnoteRef/>
      </w:r>
      <w:r>
        <w:t xml:space="preserve"> Inégalités sociales et territoriales de santé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B6D5" w14:textId="77777777" w:rsidR="009F1280" w:rsidRDefault="009F1280" w:rsidP="009630FD">
    <w:pPr>
      <w:pStyle w:val="En-tt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1EF7" w14:textId="0750501B" w:rsidR="009F1280" w:rsidRDefault="0010779F" w:rsidP="001652C3">
    <w:pPr>
      <w:pStyle w:val="En-tte"/>
      <w:ind w:firstLine="708"/>
    </w:pPr>
    <w:r w:rsidRPr="002A728E">
      <w:rPr>
        <w:noProof/>
      </w:rPr>
      <w:drawing>
        <wp:anchor distT="0" distB="0" distL="114300" distR="114300" simplePos="0" relativeHeight="251696128" behindDoc="0" locked="0" layoutInCell="1" allowOverlap="1" wp14:anchorId="60C960C3" wp14:editId="7009A652">
          <wp:simplePos x="0" y="0"/>
          <wp:positionH relativeFrom="column">
            <wp:posOffset>422910</wp:posOffset>
          </wp:positionH>
          <wp:positionV relativeFrom="paragraph">
            <wp:posOffset>-283845</wp:posOffset>
          </wp:positionV>
          <wp:extent cx="1559560" cy="635635"/>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S_Logo_Signature.png"/>
                  <pic:cNvPicPr/>
                </pic:nvPicPr>
                <pic:blipFill>
                  <a:blip r:embed="rId1">
                    <a:extLst>
                      <a:ext uri="{28A0092B-C50C-407E-A947-70E740481C1C}">
                        <a14:useLocalDpi xmlns:a14="http://schemas.microsoft.com/office/drawing/2010/main" val="0"/>
                      </a:ext>
                    </a:extLst>
                  </a:blip>
                  <a:stretch>
                    <a:fillRect/>
                  </a:stretch>
                </pic:blipFill>
                <pic:spPr>
                  <a:xfrm>
                    <a:off x="0" y="0"/>
                    <a:ext cx="1559560" cy="635635"/>
                  </a:xfrm>
                  <a:prstGeom prst="rect">
                    <a:avLst/>
                  </a:prstGeom>
                </pic:spPr>
              </pic:pic>
            </a:graphicData>
          </a:graphic>
          <wp14:sizeRelH relativeFrom="margin">
            <wp14:pctWidth>0</wp14:pctWidth>
          </wp14:sizeRelH>
          <wp14:sizeRelV relativeFrom="margin">
            <wp14:pctHeight>0</wp14:pctHeight>
          </wp14:sizeRelV>
        </wp:anchor>
      </w:drawing>
    </w:r>
    <w:r w:rsidRPr="002A728E">
      <w:rPr>
        <w:noProof/>
      </w:rPr>
      <w:drawing>
        <wp:anchor distT="0" distB="0" distL="114300" distR="114300" simplePos="0" relativeHeight="251697152" behindDoc="0" locked="0" layoutInCell="1" allowOverlap="1" wp14:anchorId="03905DF2" wp14:editId="6367C16D">
          <wp:simplePos x="0" y="0"/>
          <wp:positionH relativeFrom="column">
            <wp:posOffset>-269875</wp:posOffset>
          </wp:positionH>
          <wp:positionV relativeFrom="paragraph">
            <wp:posOffset>-287655</wp:posOffset>
          </wp:positionV>
          <wp:extent cx="635635" cy="67818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b-consult.jpg"/>
                  <pic:cNvPicPr/>
                </pic:nvPicPr>
                <pic:blipFill>
                  <a:blip r:embed="rId2">
                    <a:extLst>
                      <a:ext uri="{28A0092B-C50C-407E-A947-70E740481C1C}">
                        <a14:useLocalDpi xmlns:a14="http://schemas.microsoft.com/office/drawing/2010/main" val="0"/>
                      </a:ext>
                    </a:extLst>
                  </a:blip>
                  <a:stretch>
                    <a:fillRect/>
                  </a:stretch>
                </pic:blipFill>
                <pic:spPr>
                  <a:xfrm>
                    <a:off x="0" y="0"/>
                    <a:ext cx="635635" cy="678180"/>
                  </a:xfrm>
                  <a:prstGeom prst="rect">
                    <a:avLst/>
                  </a:prstGeom>
                </pic:spPr>
              </pic:pic>
            </a:graphicData>
          </a:graphic>
          <wp14:sizeRelH relativeFrom="margin">
            <wp14:pctWidth>0</wp14:pctWidth>
          </wp14:sizeRelH>
          <wp14:sizeRelV relativeFrom="margin">
            <wp14:pctHeight>0</wp14:pctHeight>
          </wp14:sizeRelV>
        </wp:anchor>
      </w:drawing>
    </w:r>
    <w:r w:rsidR="00B21947">
      <w:rPr>
        <w:noProof/>
        <w:lang w:eastAsia="fr-FR"/>
      </w:rPr>
      <w:drawing>
        <wp:anchor distT="0" distB="0" distL="114300" distR="114300" simplePos="0" relativeHeight="251692032" behindDoc="1" locked="0" layoutInCell="1" allowOverlap="1" wp14:anchorId="10E3008C" wp14:editId="626AF7D2">
          <wp:simplePos x="0" y="0"/>
          <wp:positionH relativeFrom="page">
            <wp:posOffset>12700</wp:posOffset>
          </wp:positionH>
          <wp:positionV relativeFrom="page">
            <wp:posOffset>0</wp:posOffset>
          </wp:positionV>
          <wp:extent cx="10712450" cy="27565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S_191205_MasqueWord_EXE_9.png"/>
                  <pic:cNvPicPr/>
                </pic:nvPicPr>
                <pic:blipFill rotWithShape="1">
                  <a:blip r:embed="rId3">
                    <a:extLst>
                      <a:ext uri="{28A0092B-C50C-407E-A947-70E740481C1C}">
                        <a14:useLocalDpi xmlns:a14="http://schemas.microsoft.com/office/drawing/2010/main" val="0"/>
                      </a:ext>
                    </a:extLst>
                  </a:blip>
                  <a:srcRect/>
                  <a:stretch/>
                </pic:blipFill>
                <pic:spPr bwMode="auto">
                  <a:xfrm rot="10800000">
                    <a:off x="0" y="0"/>
                    <a:ext cx="10712450"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280">
      <w:t xml:space="preserve">                </w:t>
    </w:r>
    <w:r w:rsidR="009F12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PS_191014_LOGO_PSIDF_petaleRose"/>
      </v:shape>
    </w:pict>
  </w:numPicBullet>
  <w:abstractNum w:abstractNumId="0" w15:restartNumberingAfterBreak="0">
    <w:nsid w:val="0CC22027"/>
    <w:multiLevelType w:val="hybridMultilevel"/>
    <w:tmpl w:val="BEB6E9B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2918353C"/>
    <w:multiLevelType w:val="hybridMultilevel"/>
    <w:tmpl w:val="D3505F8E"/>
    <w:lvl w:ilvl="0" w:tplc="D67A91AA">
      <w:numFmt w:val="bullet"/>
      <w:lvlText w:val="-"/>
      <w:lvlJc w:val="left"/>
      <w:pPr>
        <w:ind w:left="360" w:hanging="360"/>
      </w:pPr>
      <w:rPr>
        <w:rFonts w:ascii="Open Sans" w:eastAsiaTheme="minorHAnsi" w:hAnsi="Open Sans" w:cs="Open San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7AC132A"/>
    <w:multiLevelType w:val="hybridMultilevel"/>
    <w:tmpl w:val="6A2C88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540607"/>
    <w:multiLevelType w:val="hybridMultilevel"/>
    <w:tmpl w:val="DB9800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73C0FB1"/>
    <w:multiLevelType w:val="multilevel"/>
    <w:tmpl w:val="2EEED460"/>
    <w:lvl w:ilvl="0">
      <w:start w:val="1"/>
      <w:numFmt w:val="bullet"/>
      <w:pStyle w:val="PSPuce1"/>
      <w:lvlText w:val=""/>
      <w:lvlPicBulletId w:val="0"/>
      <w:lvlJc w:val="left"/>
      <w:pPr>
        <w:ind w:left="4565" w:hanging="340"/>
      </w:pPr>
      <w:rPr>
        <w:rFonts w:ascii="Symbol" w:hAnsi="Symbol" w:hint="default"/>
        <w:color w:val="auto"/>
      </w:rPr>
    </w:lvl>
    <w:lvl w:ilvl="1">
      <w:start w:val="1"/>
      <w:numFmt w:val="bullet"/>
      <w:pStyle w:val="PSPuce2"/>
      <w:lvlText w:val="·"/>
      <w:lvlJc w:val="left"/>
      <w:pPr>
        <w:tabs>
          <w:tab w:val="num" w:pos="3318"/>
        </w:tabs>
        <w:ind w:left="3148" w:hanging="57"/>
      </w:pPr>
      <w:rPr>
        <w:rFonts w:ascii="Symbol" w:hAnsi="Symbol" w:hint="default"/>
        <w:color w:val="263373" w:themeColor="text1"/>
      </w:rPr>
    </w:lvl>
    <w:lvl w:ilvl="2">
      <w:start w:val="1"/>
      <w:numFmt w:val="bullet"/>
      <w:pStyle w:val="PSPuce3"/>
      <w:lvlText w:val="-"/>
      <w:lvlJc w:val="left"/>
      <w:pPr>
        <w:ind w:left="9356" w:firstLine="397"/>
      </w:pPr>
      <w:rPr>
        <w:rFonts w:ascii="Open Sans" w:hAnsi="Open Sans" w:hint="default"/>
        <w:color w:val="auto"/>
      </w:rPr>
    </w:lvl>
    <w:lvl w:ilvl="3">
      <w:start w:val="1"/>
      <w:numFmt w:val="decimal"/>
      <w:lvlText w:val="(%4)"/>
      <w:lvlJc w:val="left"/>
      <w:pPr>
        <w:ind w:left="680" w:firstLine="0"/>
      </w:pPr>
      <w:rPr>
        <w:rFonts w:hint="default"/>
      </w:rPr>
    </w:lvl>
    <w:lvl w:ilvl="4">
      <w:start w:val="1"/>
      <w:numFmt w:val="lowerLetter"/>
      <w:lvlText w:val="(%5)"/>
      <w:lvlJc w:val="left"/>
      <w:pPr>
        <w:ind w:left="680" w:firstLine="0"/>
      </w:pPr>
      <w:rPr>
        <w:rFonts w:hint="default"/>
      </w:rPr>
    </w:lvl>
    <w:lvl w:ilvl="5">
      <w:start w:val="1"/>
      <w:numFmt w:val="lowerRoman"/>
      <w:lvlText w:val="(%6)"/>
      <w:lvlJc w:val="left"/>
      <w:pPr>
        <w:ind w:left="680" w:firstLine="0"/>
      </w:pPr>
      <w:rPr>
        <w:rFonts w:hint="default"/>
      </w:rPr>
    </w:lvl>
    <w:lvl w:ilvl="6">
      <w:start w:val="1"/>
      <w:numFmt w:val="decimal"/>
      <w:lvlText w:val="%7."/>
      <w:lvlJc w:val="left"/>
      <w:pPr>
        <w:ind w:left="680" w:firstLine="0"/>
      </w:pPr>
      <w:rPr>
        <w:rFonts w:hint="default"/>
      </w:rPr>
    </w:lvl>
    <w:lvl w:ilvl="7">
      <w:start w:val="1"/>
      <w:numFmt w:val="lowerLetter"/>
      <w:lvlText w:val="%8."/>
      <w:lvlJc w:val="left"/>
      <w:pPr>
        <w:ind w:left="680" w:firstLine="0"/>
      </w:pPr>
      <w:rPr>
        <w:rFonts w:hint="default"/>
      </w:rPr>
    </w:lvl>
    <w:lvl w:ilvl="8">
      <w:start w:val="1"/>
      <w:numFmt w:val="lowerRoman"/>
      <w:lvlText w:val="%9."/>
      <w:lvlJc w:val="left"/>
      <w:pPr>
        <w:ind w:left="680" w:firstLine="0"/>
      </w:pPr>
      <w:rPr>
        <w:rFonts w:hint="default"/>
      </w:rPr>
    </w:lvl>
  </w:abstractNum>
  <w:abstractNum w:abstractNumId="5" w15:restartNumberingAfterBreak="0">
    <w:nsid w:val="4825086A"/>
    <w:multiLevelType w:val="hybridMultilevel"/>
    <w:tmpl w:val="D0C82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663E1B"/>
    <w:multiLevelType w:val="hybridMultilevel"/>
    <w:tmpl w:val="9964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71469E"/>
    <w:multiLevelType w:val="hybridMultilevel"/>
    <w:tmpl w:val="998E7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174ACB"/>
    <w:multiLevelType w:val="hybridMultilevel"/>
    <w:tmpl w:val="51662F5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210940"/>
    <w:multiLevelType w:val="hybridMultilevel"/>
    <w:tmpl w:val="AE9894B4"/>
    <w:lvl w:ilvl="0" w:tplc="1736D0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227FDA"/>
    <w:multiLevelType w:val="hybridMultilevel"/>
    <w:tmpl w:val="51743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A803E8"/>
    <w:multiLevelType w:val="hybridMultilevel"/>
    <w:tmpl w:val="EFF65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D87DB3"/>
    <w:multiLevelType w:val="hybridMultilevel"/>
    <w:tmpl w:val="FB7C6340"/>
    <w:lvl w:ilvl="0" w:tplc="72CC760E">
      <w:start w:val="17"/>
      <w:numFmt w:val="bullet"/>
      <w:lvlText w:val="-"/>
      <w:lvlJc w:val="left"/>
      <w:pPr>
        <w:ind w:left="360" w:hanging="360"/>
      </w:pPr>
      <w:rPr>
        <w:rFonts w:ascii="Brandon Text Regular" w:eastAsiaTheme="minorHAnsi" w:hAnsi="Brandon Text Regular"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4"/>
  </w:num>
  <w:num w:numId="4">
    <w:abstractNumId w:val="6"/>
  </w:num>
  <w:num w:numId="5">
    <w:abstractNumId w:val="4"/>
  </w:num>
  <w:num w:numId="6">
    <w:abstractNumId w:val="11"/>
  </w:num>
  <w:num w:numId="7">
    <w:abstractNumId w:val="2"/>
  </w:num>
  <w:num w:numId="8">
    <w:abstractNumId w:val="5"/>
  </w:num>
  <w:num w:numId="9">
    <w:abstractNumId w:val="7"/>
  </w:num>
  <w:num w:numId="10">
    <w:abstractNumId w:val="3"/>
  </w:num>
  <w:num w:numId="11">
    <w:abstractNumId w:val="10"/>
  </w:num>
  <w:num w:numId="12">
    <w:abstractNumId w:val="1"/>
  </w:num>
  <w:num w:numId="13">
    <w:abstractNumId w:val="12"/>
  </w:num>
  <w:num w:numId="14">
    <w:abstractNumId w:val="8"/>
  </w:num>
  <w:num w:numId="1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03"/>
    <w:rsid w:val="00000590"/>
    <w:rsid w:val="0000059D"/>
    <w:rsid w:val="00000642"/>
    <w:rsid w:val="00001EA0"/>
    <w:rsid w:val="000030A6"/>
    <w:rsid w:val="00003432"/>
    <w:rsid w:val="00003A53"/>
    <w:rsid w:val="00004402"/>
    <w:rsid w:val="0000577B"/>
    <w:rsid w:val="000121DD"/>
    <w:rsid w:val="00014D90"/>
    <w:rsid w:val="00017006"/>
    <w:rsid w:val="00020D24"/>
    <w:rsid w:val="0002101C"/>
    <w:rsid w:val="00023FBC"/>
    <w:rsid w:val="00025528"/>
    <w:rsid w:val="00025FD0"/>
    <w:rsid w:val="000275D8"/>
    <w:rsid w:val="00031074"/>
    <w:rsid w:val="00031211"/>
    <w:rsid w:val="00031BB3"/>
    <w:rsid w:val="000321D4"/>
    <w:rsid w:val="00032E57"/>
    <w:rsid w:val="0003333B"/>
    <w:rsid w:val="00033450"/>
    <w:rsid w:val="00035A2E"/>
    <w:rsid w:val="00036204"/>
    <w:rsid w:val="00036C03"/>
    <w:rsid w:val="00036FE3"/>
    <w:rsid w:val="00037156"/>
    <w:rsid w:val="0003770C"/>
    <w:rsid w:val="000432C3"/>
    <w:rsid w:val="000453E5"/>
    <w:rsid w:val="000462A8"/>
    <w:rsid w:val="000476B5"/>
    <w:rsid w:val="00047BCA"/>
    <w:rsid w:val="00050511"/>
    <w:rsid w:val="00050B20"/>
    <w:rsid w:val="000512BA"/>
    <w:rsid w:val="00053BB0"/>
    <w:rsid w:val="00055C28"/>
    <w:rsid w:val="000637D3"/>
    <w:rsid w:val="000640D1"/>
    <w:rsid w:val="0006483E"/>
    <w:rsid w:val="00064BCE"/>
    <w:rsid w:val="00067E00"/>
    <w:rsid w:val="000702C1"/>
    <w:rsid w:val="00070C4C"/>
    <w:rsid w:val="00071E5C"/>
    <w:rsid w:val="00072415"/>
    <w:rsid w:val="00074496"/>
    <w:rsid w:val="00074C06"/>
    <w:rsid w:val="00075662"/>
    <w:rsid w:val="000768D4"/>
    <w:rsid w:val="000865A0"/>
    <w:rsid w:val="00091AF7"/>
    <w:rsid w:val="0009334A"/>
    <w:rsid w:val="00096119"/>
    <w:rsid w:val="00096FD5"/>
    <w:rsid w:val="00097874"/>
    <w:rsid w:val="00097C82"/>
    <w:rsid w:val="000A0D26"/>
    <w:rsid w:val="000A15D3"/>
    <w:rsid w:val="000A2723"/>
    <w:rsid w:val="000A426E"/>
    <w:rsid w:val="000A718F"/>
    <w:rsid w:val="000A7290"/>
    <w:rsid w:val="000A752A"/>
    <w:rsid w:val="000B1026"/>
    <w:rsid w:val="000B25DB"/>
    <w:rsid w:val="000B37D6"/>
    <w:rsid w:val="000B3FD1"/>
    <w:rsid w:val="000B4D35"/>
    <w:rsid w:val="000B6425"/>
    <w:rsid w:val="000C089A"/>
    <w:rsid w:val="000C282D"/>
    <w:rsid w:val="000C4EA5"/>
    <w:rsid w:val="000C5183"/>
    <w:rsid w:val="000C600A"/>
    <w:rsid w:val="000C6924"/>
    <w:rsid w:val="000D0B27"/>
    <w:rsid w:val="000D2734"/>
    <w:rsid w:val="000D2E5C"/>
    <w:rsid w:val="000D45BB"/>
    <w:rsid w:val="000D45CF"/>
    <w:rsid w:val="000D4C27"/>
    <w:rsid w:val="000D4D46"/>
    <w:rsid w:val="000D53E2"/>
    <w:rsid w:val="000D6DF4"/>
    <w:rsid w:val="000D77EB"/>
    <w:rsid w:val="000D7A3D"/>
    <w:rsid w:val="000D7CD5"/>
    <w:rsid w:val="000E1D5C"/>
    <w:rsid w:val="000E2BF9"/>
    <w:rsid w:val="000E66D7"/>
    <w:rsid w:val="000E66DB"/>
    <w:rsid w:val="000E7813"/>
    <w:rsid w:val="000E7870"/>
    <w:rsid w:val="000F0804"/>
    <w:rsid w:val="000F0873"/>
    <w:rsid w:val="000F1324"/>
    <w:rsid w:val="000F2B50"/>
    <w:rsid w:val="000F2D8B"/>
    <w:rsid w:val="000F32F9"/>
    <w:rsid w:val="000F3DE7"/>
    <w:rsid w:val="000F54E1"/>
    <w:rsid w:val="000F5AB3"/>
    <w:rsid w:val="000F7429"/>
    <w:rsid w:val="001001DF"/>
    <w:rsid w:val="00102361"/>
    <w:rsid w:val="001029F8"/>
    <w:rsid w:val="001059BD"/>
    <w:rsid w:val="00106462"/>
    <w:rsid w:val="00106A4F"/>
    <w:rsid w:val="0010779F"/>
    <w:rsid w:val="00107BFF"/>
    <w:rsid w:val="001103AF"/>
    <w:rsid w:val="00110BF9"/>
    <w:rsid w:val="00111F3E"/>
    <w:rsid w:val="0011381C"/>
    <w:rsid w:val="001169DC"/>
    <w:rsid w:val="001171B5"/>
    <w:rsid w:val="00122AA3"/>
    <w:rsid w:val="001231B2"/>
    <w:rsid w:val="00123B15"/>
    <w:rsid w:val="00123D65"/>
    <w:rsid w:val="00124742"/>
    <w:rsid w:val="001261FC"/>
    <w:rsid w:val="00126C29"/>
    <w:rsid w:val="00130191"/>
    <w:rsid w:val="00131CE8"/>
    <w:rsid w:val="00132C70"/>
    <w:rsid w:val="00133A2B"/>
    <w:rsid w:val="00134F25"/>
    <w:rsid w:val="0013746D"/>
    <w:rsid w:val="001411E8"/>
    <w:rsid w:val="001419F1"/>
    <w:rsid w:val="001420A4"/>
    <w:rsid w:val="001461D0"/>
    <w:rsid w:val="0015063E"/>
    <w:rsid w:val="00151383"/>
    <w:rsid w:val="0015187E"/>
    <w:rsid w:val="00152A0A"/>
    <w:rsid w:val="00153C9B"/>
    <w:rsid w:val="0015426A"/>
    <w:rsid w:val="00160184"/>
    <w:rsid w:val="001608FA"/>
    <w:rsid w:val="001612B9"/>
    <w:rsid w:val="001624EA"/>
    <w:rsid w:val="00162612"/>
    <w:rsid w:val="00164CD7"/>
    <w:rsid w:val="00164EF7"/>
    <w:rsid w:val="001652C3"/>
    <w:rsid w:val="00165691"/>
    <w:rsid w:val="0017056A"/>
    <w:rsid w:val="0017152E"/>
    <w:rsid w:val="00171BAD"/>
    <w:rsid w:val="00171D5D"/>
    <w:rsid w:val="001729FB"/>
    <w:rsid w:val="0017614A"/>
    <w:rsid w:val="00182086"/>
    <w:rsid w:val="00184F00"/>
    <w:rsid w:val="00185184"/>
    <w:rsid w:val="00185451"/>
    <w:rsid w:val="00187A6F"/>
    <w:rsid w:val="00191D51"/>
    <w:rsid w:val="00193240"/>
    <w:rsid w:val="001937BE"/>
    <w:rsid w:val="00193D86"/>
    <w:rsid w:val="00197830"/>
    <w:rsid w:val="00197B7E"/>
    <w:rsid w:val="001A0DB5"/>
    <w:rsid w:val="001A19F4"/>
    <w:rsid w:val="001A1BC9"/>
    <w:rsid w:val="001A1C8E"/>
    <w:rsid w:val="001A2300"/>
    <w:rsid w:val="001A23EB"/>
    <w:rsid w:val="001A585B"/>
    <w:rsid w:val="001A77E2"/>
    <w:rsid w:val="001B1801"/>
    <w:rsid w:val="001B1C52"/>
    <w:rsid w:val="001B5026"/>
    <w:rsid w:val="001B6790"/>
    <w:rsid w:val="001B77EA"/>
    <w:rsid w:val="001B7C4F"/>
    <w:rsid w:val="001B7F49"/>
    <w:rsid w:val="001C07C9"/>
    <w:rsid w:val="001C089E"/>
    <w:rsid w:val="001C1190"/>
    <w:rsid w:val="001C14EA"/>
    <w:rsid w:val="001C2F9D"/>
    <w:rsid w:val="001C4CFC"/>
    <w:rsid w:val="001C5315"/>
    <w:rsid w:val="001C532B"/>
    <w:rsid w:val="001C6608"/>
    <w:rsid w:val="001C7719"/>
    <w:rsid w:val="001D1B4F"/>
    <w:rsid w:val="001D58A9"/>
    <w:rsid w:val="001D5BBB"/>
    <w:rsid w:val="001D7013"/>
    <w:rsid w:val="001D78DD"/>
    <w:rsid w:val="001E63D1"/>
    <w:rsid w:val="001F061F"/>
    <w:rsid w:val="001F0862"/>
    <w:rsid w:val="001F0F3B"/>
    <w:rsid w:val="001F1B04"/>
    <w:rsid w:val="001F1C34"/>
    <w:rsid w:val="001F20CC"/>
    <w:rsid w:val="001F4D79"/>
    <w:rsid w:val="002007F0"/>
    <w:rsid w:val="002018BB"/>
    <w:rsid w:val="002022B3"/>
    <w:rsid w:val="00202989"/>
    <w:rsid w:val="00204520"/>
    <w:rsid w:val="00204688"/>
    <w:rsid w:val="00204845"/>
    <w:rsid w:val="0020547B"/>
    <w:rsid w:val="00205667"/>
    <w:rsid w:val="00207148"/>
    <w:rsid w:val="00207D7C"/>
    <w:rsid w:val="002103F3"/>
    <w:rsid w:val="00211FEF"/>
    <w:rsid w:val="002162CE"/>
    <w:rsid w:val="00217314"/>
    <w:rsid w:val="00217467"/>
    <w:rsid w:val="002178B5"/>
    <w:rsid w:val="00221FDD"/>
    <w:rsid w:val="002268CB"/>
    <w:rsid w:val="00230C64"/>
    <w:rsid w:val="00233E63"/>
    <w:rsid w:val="00234D68"/>
    <w:rsid w:val="00236326"/>
    <w:rsid w:val="00237CD0"/>
    <w:rsid w:val="00240345"/>
    <w:rsid w:val="00241931"/>
    <w:rsid w:val="00242ADA"/>
    <w:rsid w:val="00243AD5"/>
    <w:rsid w:val="00243EDA"/>
    <w:rsid w:val="002476FA"/>
    <w:rsid w:val="00247A4F"/>
    <w:rsid w:val="00250945"/>
    <w:rsid w:val="00251310"/>
    <w:rsid w:val="00251574"/>
    <w:rsid w:val="00251FA5"/>
    <w:rsid w:val="0025213E"/>
    <w:rsid w:val="00252997"/>
    <w:rsid w:val="00253DC7"/>
    <w:rsid w:val="0025503D"/>
    <w:rsid w:val="00257963"/>
    <w:rsid w:val="00265452"/>
    <w:rsid w:val="002669C9"/>
    <w:rsid w:val="0026722A"/>
    <w:rsid w:val="00272933"/>
    <w:rsid w:val="00272A6C"/>
    <w:rsid w:val="00273277"/>
    <w:rsid w:val="002755D0"/>
    <w:rsid w:val="00280574"/>
    <w:rsid w:val="002824D0"/>
    <w:rsid w:val="00284B39"/>
    <w:rsid w:val="00285E8B"/>
    <w:rsid w:val="0029017F"/>
    <w:rsid w:val="0029037F"/>
    <w:rsid w:val="00292527"/>
    <w:rsid w:val="00292BBA"/>
    <w:rsid w:val="00293756"/>
    <w:rsid w:val="00293E0C"/>
    <w:rsid w:val="00295AB4"/>
    <w:rsid w:val="00297317"/>
    <w:rsid w:val="002A265E"/>
    <w:rsid w:val="002A6167"/>
    <w:rsid w:val="002A71F9"/>
    <w:rsid w:val="002A728E"/>
    <w:rsid w:val="002B185F"/>
    <w:rsid w:val="002B57AD"/>
    <w:rsid w:val="002B5FCD"/>
    <w:rsid w:val="002B6325"/>
    <w:rsid w:val="002C0368"/>
    <w:rsid w:val="002C2886"/>
    <w:rsid w:val="002C2CE1"/>
    <w:rsid w:val="002C2D84"/>
    <w:rsid w:val="002C639F"/>
    <w:rsid w:val="002C659C"/>
    <w:rsid w:val="002D1E43"/>
    <w:rsid w:val="002D263C"/>
    <w:rsid w:val="002D3CE7"/>
    <w:rsid w:val="002D3FB8"/>
    <w:rsid w:val="002D5806"/>
    <w:rsid w:val="002D5E0A"/>
    <w:rsid w:val="002D6DB7"/>
    <w:rsid w:val="002E08E8"/>
    <w:rsid w:val="002E16DD"/>
    <w:rsid w:val="002E2C7F"/>
    <w:rsid w:val="002E6E2F"/>
    <w:rsid w:val="002F256F"/>
    <w:rsid w:val="002F40CE"/>
    <w:rsid w:val="002F4A06"/>
    <w:rsid w:val="002F52B6"/>
    <w:rsid w:val="002F652B"/>
    <w:rsid w:val="00300907"/>
    <w:rsid w:val="00300C89"/>
    <w:rsid w:val="00301475"/>
    <w:rsid w:val="00302B61"/>
    <w:rsid w:val="00302FAB"/>
    <w:rsid w:val="00304F15"/>
    <w:rsid w:val="003078DA"/>
    <w:rsid w:val="00310BC6"/>
    <w:rsid w:val="0031444F"/>
    <w:rsid w:val="00317859"/>
    <w:rsid w:val="00320837"/>
    <w:rsid w:val="00320EF8"/>
    <w:rsid w:val="00320F42"/>
    <w:rsid w:val="0032140B"/>
    <w:rsid w:val="003225AA"/>
    <w:rsid w:val="0032576F"/>
    <w:rsid w:val="003271D9"/>
    <w:rsid w:val="00330F82"/>
    <w:rsid w:val="00331520"/>
    <w:rsid w:val="003323D5"/>
    <w:rsid w:val="003329AA"/>
    <w:rsid w:val="00333D90"/>
    <w:rsid w:val="0033587C"/>
    <w:rsid w:val="003362A2"/>
    <w:rsid w:val="00340A96"/>
    <w:rsid w:val="00341C64"/>
    <w:rsid w:val="00343B63"/>
    <w:rsid w:val="0034469B"/>
    <w:rsid w:val="00344CF2"/>
    <w:rsid w:val="00345F40"/>
    <w:rsid w:val="003462FC"/>
    <w:rsid w:val="003477A3"/>
    <w:rsid w:val="00347F4F"/>
    <w:rsid w:val="0035086F"/>
    <w:rsid w:val="0035114C"/>
    <w:rsid w:val="003513B3"/>
    <w:rsid w:val="00351A7C"/>
    <w:rsid w:val="00352151"/>
    <w:rsid w:val="00352DC6"/>
    <w:rsid w:val="0035351E"/>
    <w:rsid w:val="00355B42"/>
    <w:rsid w:val="00355CA4"/>
    <w:rsid w:val="003576C7"/>
    <w:rsid w:val="00360C92"/>
    <w:rsid w:val="0036103D"/>
    <w:rsid w:val="00361646"/>
    <w:rsid w:val="00363C0B"/>
    <w:rsid w:val="00363CEE"/>
    <w:rsid w:val="00364898"/>
    <w:rsid w:val="00365EDC"/>
    <w:rsid w:val="00367D8A"/>
    <w:rsid w:val="00375153"/>
    <w:rsid w:val="003768C3"/>
    <w:rsid w:val="00377244"/>
    <w:rsid w:val="00377467"/>
    <w:rsid w:val="00380A1F"/>
    <w:rsid w:val="00380B72"/>
    <w:rsid w:val="00381036"/>
    <w:rsid w:val="00384983"/>
    <w:rsid w:val="0038566E"/>
    <w:rsid w:val="00386D82"/>
    <w:rsid w:val="00393AF2"/>
    <w:rsid w:val="00394496"/>
    <w:rsid w:val="00394AE1"/>
    <w:rsid w:val="00395160"/>
    <w:rsid w:val="0039776F"/>
    <w:rsid w:val="003A00C2"/>
    <w:rsid w:val="003A07EC"/>
    <w:rsid w:val="003A0BF7"/>
    <w:rsid w:val="003A2211"/>
    <w:rsid w:val="003A4365"/>
    <w:rsid w:val="003A55E2"/>
    <w:rsid w:val="003A6D99"/>
    <w:rsid w:val="003A7702"/>
    <w:rsid w:val="003B25C9"/>
    <w:rsid w:val="003B33B3"/>
    <w:rsid w:val="003B57D6"/>
    <w:rsid w:val="003B6C1C"/>
    <w:rsid w:val="003C093B"/>
    <w:rsid w:val="003C1C01"/>
    <w:rsid w:val="003C6810"/>
    <w:rsid w:val="003C6D63"/>
    <w:rsid w:val="003D0058"/>
    <w:rsid w:val="003D16EC"/>
    <w:rsid w:val="003D1C63"/>
    <w:rsid w:val="003D301D"/>
    <w:rsid w:val="003D33D5"/>
    <w:rsid w:val="003D4E89"/>
    <w:rsid w:val="003D542C"/>
    <w:rsid w:val="003D73DF"/>
    <w:rsid w:val="003D79B9"/>
    <w:rsid w:val="003E0F86"/>
    <w:rsid w:val="003E1B1A"/>
    <w:rsid w:val="003E1D13"/>
    <w:rsid w:val="003E21B4"/>
    <w:rsid w:val="003E5C38"/>
    <w:rsid w:val="003E704D"/>
    <w:rsid w:val="003E7103"/>
    <w:rsid w:val="003E7681"/>
    <w:rsid w:val="003F3A70"/>
    <w:rsid w:val="003F3CC7"/>
    <w:rsid w:val="003F73E6"/>
    <w:rsid w:val="0040069F"/>
    <w:rsid w:val="00401575"/>
    <w:rsid w:val="004022B4"/>
    <w:rsid w:val="00403D2D"/>
    <w:rsid w:val="00404089"/>
    <w:rsid w:val="004040BE"/>
    <w:rsid w:val="00405DAB"/>
    <w:rsid w:val="00407049"/>
    <w:rsid w:val="00410E9B"/>
    <w:rsid w:val="0041247F"/>
    <w:rsid w:val="00412856"/>
    <w:rsid w:val="00412CD5"/>
    <w:rsid w:val="00414123"/>
    <w:rsid w:val="00415967"/>
    <w:rsid w:val="00416F53"/>
    <w:rsid w:val="00417518"/>
    <w:rsid w:val="00420193"/>
    <w:rsid w:val="00420DE8"/>
    <w:rsid w:val="004226C2"/>
    <w:rsid w:val="00423F8E"/>
    <w:rsid w:val="004243A0"/>
    <w:rsid w:val="00425842"/>
    <w:rsid w:val="004273A3"/>
    <w:rsid w:val="0043074E"/>
    <w:rsid w:val="0043235D"/>
    <w:rsid w:val="00432F41"/>
    <w:rsid w:val="0043413D"/>
    <w:rsid w:val="00436362"/>
    <w:rsid w:val="0043736F"/>
    <w:rsid w:val="0044064C"/>
    <w:rsid w:val="00440D04"/>
    <w:rsid w:val="00440F5C"/>
    <w:rsid w:val="0044219E"/>
    <w:rsid w:val="00446127"/>
    <w:rsid w:val="004469C3"/>
    <w:rsid w:val="00447447"/>
    <w:rsid w:val="0045216F"/>
    <w:rsid w:val="00452C88"/>
    <w:rsid w:val="00452EF1"/>
    <w:rsid w:val="00452F04"/>
    <w:rsid w:val="0045464C"/>
    <w:rsid w:val="00454E68"/>
    <w:rsid w:val="00454F9A"/>
    <w:rsid w:val="00455831"/>
    <w:rsid w:val="00456F28"/>
    <w:rsid w:val="00457C9E"/>
    <w:rsid w:val="004630F9"/>
    <w:rsid w:val="00465153"/>
    <w:rsid w:val="00465481"/>
    <w:rsid w:val="004656EF"/>
    <w:rsid w:val="00466BF4"/>
    <w:rsid w:val="0047004D"/>
    <w:rsid w:val="00470CB0"/>
    <w:rsid w:val="004722E3"/>
    <w:rsid w:val="00472F71"/>
    <w:rsid w:val="004751D0"/>
    <w:rsid w:val="00476DCB"/>
    <w:rsid w:val="00480677"/>
    <w:rsid w:val="00483326"/>
    <w:rsid w:val="00484E94"/>
    <w:rsid w:val="00485456"/>
    <w:rsid w:val="00486A5A"/>
    <w:rsid w:val="00487936"/>
    <w:rsid w:val="00490320"/>
    <w:rsid w:val="00490690"/>
    <w:rsid w:val="0049142C"/>
    <w:rsid w:val="00491E10"/>
    <w:rsid w:val="00493516"/>
    <w:rsid w:val="00494494"/>
    <w:rsid w:val="0049516A"/>
    <w:rsid w:val="004962C8"/>
    <w:rsid w:val="004A3A99"/>
    <w:rsid w:val="004A75E8"/>
    <w:rsid w:val="004B174E"/>
    <w:rsid w:val="004B1D68"/>
    <w:rsid w:val="004B31C9"/>
    <w:rsid w:val="004B3453"/>
    <w:rsid w:val="004B34B0"/>
    <w:rsid w:val="004B3A28"/>
    <w:rsid w:val="004B4507"/>
    <w:rsid w:val="004B5F48"/>
    <w:rsid w:val="004B65B0"/>
    <w:rsid w:val="004C2D02"/>
    <w:rsid w:val="004C41FA"/>
    <w:rsid w:val="004C55D6"/>
    <w:rsid w:val="004C6101"/>
    <w:rsid w:val="004D0C07"/>
    <w:rsid w:val="004D101E"/>
    <w:rsid w:val="004D11AB"/>
    <w:rsid w:val="004D377A"/>
    <w:rsid w:val="004D3D1B"/>
    <w:rsid w:val="004D5432"/>
    <w:rsid w:val="004D6B9C"/>
    <w:rsid w:val="004D7FDA"/>
    <w:rsid w:val="004E1126"/>
    <w:rsid w:val="004E336F"/>
    <w:rsid w:val="004F02C0"/>
    <w:rsid w:val="004F0AE2"/>
    <w:rsid w:val="004F0C57"/>
    <w:rsid w:val="004F1EFF"/>
    <w:rsid w:val="004F2927"/>
    <w:rsid w:val="004F2DC9"/>
    <w:rsid w:val="004F55A5"/>
    <w:rsid w:val="004F6576"/>
    <w:rsid w:val="004F6DFA"/>
    <w:rsid w:val="004F7C57"/>
    <w:rsid w:val="004F7F54"/>
    <w:rsid w:val="00502B39"/>
    <w:rsid w:val="0050353F"/>
    <w:rsid w:val="00503F78"/>
    <w:rsid w:val="005069BE"/>
    <w:rsid w:val="00506AA7"/>
    <w:rsid w:val="00507949"/>
    <w:rsid w:val="00507EDA"/>
    <w:rsid w:val="00507F69"/>
    <w:rsid w:val="005110AC"/>
    <w:rsid w:val="005125DB"/>
    <w:rsid w:val="00512DB1"/>
    <w:rsid w:val="00513F53"/>
    <w:rsid w:val="00513F63"/>
    <w:rsid w:val="00515D86"/>
    <w:rsid w:val="0051603E"/>
    <w:rsid w:val="005210D9"/>
    <w:rsid w:val="00522E0D"/>
    <w:rsid w:val="00525CF7"/>
    <w:rsid w:val="00526042"/>
    <w:rsid w:val="0052623D"/>
    <w:rsid w:val="00526B2D"/>
    <w:rsid w:val="005275A7"/>
    <w:rsid w:val="00531989"/>
    <w:rsid w:val="00532331"/>
    <w:rsid w:val="005370B8"/>
    <w:rsid w:val="00541597"/>
    <w:rsid w:val="00542A95"/>
    <w:rsid w:val="00544345"/>
    <w:rsid w:val="00545C2D"/>
    <w:rsid w:val="00547A6F"/>
    <w:rsid w:val="005514D8"/>
    <w:rsid w:val="00551D85"/>
    <w:rsid w:val="0055429B"/>
    <w:rsid w:val="00555799"/>
    <w:rsid w:val="00555D42"/>
    <w:rsid w:val="00557BE6"/>
    <w:rsid w:val="00557D96"/>
    <w:rsid w:val="00560543"/>
    <w:rsid w:val="00561956"/>
    <w:rsid w:val="00561FBC"/>
    <w:rsid w:val="005622EE"/>
    <w:rsid w:val="0056378C"/>
    <w:rsid w:val="00564A1B"/>
    <w:rsid w:val="0056501E"/>
    <w:rsid w:val="00565172"/>
    <w:rsid w:val="005661DC"/>
    <w:rsid w:val="00567531"/>
    <w:rsid w:val="00567BF7"/>
    <w:rsid w:val="00570180"/>
    <w:rsid w:val="00570CF1"/>
    <w:rsid w:val="00572DEA"/>
    <w:rsid w:val="00573880"/>
    <w:rsid w:val="00574576"/>
    <w:rsid w:val="0057494E"/>
    <w:rsid w:val="005752C7"/>
    <w:rsid w:val="005839E5"/>
    <w:rsid w:val="005866A4"/>
    <w:rsid w:val="00587C9D"/>
    <w:rsid w:val="005902B8"/>
    <w:rsid w:val="00592ACA"/>
    <w:rsid w:val="005932B6"/>
    <w:rsid w:val="00594096"/>
    <w:rsid w:val="00596358"/>
    <w:rsid w:val="00596E2D"/>
    <w:rsid w:val="005970A9"/>
    <w:rsid w:val="00597DA8"/>
    <w:rsid w:val="005A4372"/>
    <w:rsid w:val="005A689A"/>
    <w:rsid w:val="005A71CA"/>
    <w:rsid w:val="005B28D5"/>
    <w:rsid w:val="005B31D6"/>
    <w:rsid w:val="005B4E99"/>
    <w:rsid w:val="005B4EF8"/>
    <w:rsid w:val="005B520C"/>
    <w:rsid w:val="005B6233"/>
    <w:rsid w:val="005B7661"/>
    <w:rsid w:val="005C0C3C"/>
    <w:rsid w:val="005C659C"/>
    <w:rsid w:val="005C775F"/>
    <w:rsid w:val="005D1FDB"/>
    <w:rsid w:val="005D4707"/>
    <w:rsid w:val="005D4729"/>
    <w:rsid w:val="005D65D9"/>
    <w:rsid w:val="005D7CE3"/>
    <w:rsid w:val="005D7F11"/>
    <w:rsid w:val="005E03FD"/>
    <w:rsid w:val="005E0958"/>
    <w:rsid w:val="005E1947"/>
    <w:rsid w:val="005E2420"/>
    <w:rsid w:val="005E2443"/>
    <w:rsid w:val="005E28CB"/>
    <w:rsid w:val="005E2AE6"/>
    <w:rsid w:val="005E327B"/>
    <w:rsid w:val="005E3345"/>
    <w:rsid w:val="005E355E"/>
    <w:rsid w:val="005E3F42"/>
    <w:rsid w:val="005E4671"/>
    <w:rsid w:val="005F0016"/>
    <w:rsid w:val="005F179E"/>
    <w:rsid w:val="005F38D7"/>
    <w:rsid w:val="005F44DD"/>
    <w:rsid w:val="005F4B17"/>
    <w:rsid w:val="005F5FB4"/>
    <w:rsid w:val="005F6DA9"/>
    <w:rsid w:val="00600446"/>
    <w:rsid w:val="006027AE"/>
    <w:rsid w:val="00603120"/>
    <w:rsid w:val="006068DF"/>
    <w:rsid w:val="00607693"/>
    <w:rsid w:val="00607817"/>
    <w:rsid w:val="00607BF1"/>
    <w:rsid w:val="00611624"/>
    <w:rsid w:val="00612BD1"/>
    <w:rsid w:val="00613144"/>
    <w:rsid w:val="00613A35"/>
    <w:rsid w:val="00614821"/>
    <w:rsid w:val="0061682B"/>
    <w:rsid w:val="00620D12"/>
    <w:rsid w:val="00622303"/>
    <w:rsid w:val="00622F4D"/>
    <w:rsid w:val="00623097"/>
    <w:rsid w:val="0062321A"/>
    <w:rsid w:val="00624286"/>
    <w:rsid w:val="0062466D"/>
    <w:rsid w:val="00625F87"/>
    <w:rsid w:val="00631206"/>
    <w:rsid w:val="00633A94"/>
    <w:rsid w:val="00634072"/>
    <w:rsid w:val="00634D55"/>
    <w:rsid w:val="00635E1E"/>
    <w:rsid w:val="006375C9"/>
    <w:rsid w:val="00641981"/>
    <w:rsid w:val="00642C2E"/>
    <w:rsid w:val="00646166"/>
    <w:rsid w:val="006462EC"/>
    <w:rsid w:val="006478E9"/>
    <w:rsid w:val="00650F9A"/>
    <w:rsid w:val="006543D5"/>
    <w:rsid w:val="00655A10"/>
    <w:rsid w:val="006561CB"/>
    <w:rsid w:val="006570BC"/>
    <w:rsid w:val="006577D3"/>
    <w:rsid w:val="00661502"/>
    <w:rsid w:val="00662ADE"/>
    <w:rsid w:val="00666D32"/>
    <w:rsid w:val="00666E99"/>
    <w:rsid w:val="00666FEA"/>
    <w:rsid w:val="00671189"/>
    <w:rsid w:val="00671494"/>
    <w:rsid w:val="00671A09"/>
    <w:rsid w:val="00672960"/>
    <w:rsid w:val="00672DC8"/>
    <w:rsid w:val="006734E3"/>
    <w:rsid w:val="00673555"/>
    <w:rsid w:val="00674556"/>
    <w:rsid w:val="00674A82"/>
    <w:rsid w:val="00675A23"/>
    <w:rsid w:val="00677533"/>
    <w:rsid w:val="006817F4"/>
    <w:rsid w:val="006837AF"/>
    <w:rsid w:val="00683C60"/>
    <w:rsid w:val="00685DAA"/>
    <w:rsid w:val="00686873"/>
    <w:rsid w:val="00686A50"/>
    <w:rsid w:val="00690D39"/>
    <w:rsid w:val="006911FB"/>
    <w:rsid w:val="00691F84"/>
    <w:rsid w:val="00694958"/>
    <w:rsid w:val="00694D81"/>
    <w:rsid w:val="006A0F4C"/>
    <w:rsid w:val="006A279C"/>
    <w:rsid w:val="006A28D1"/>
    <w:rsid w:val="006A299D"/>
    <w:rsid w:val="006A2A64"/>
    <w:rsid w:val="006A359A"/>
    <w:rsid w:val="006A5CC1"/>
    <w:rsid w:val="006A5D00"/>
    <w:rsid w:val="006A60DE"/>
    <w:rsid w:val="006A7D6D"/>
    <w:rsid w:val="006B1032"/>
    <w:rsid w:val="006B1812"/>
    <w:rsid w:val="006B5C7E"/>
    <w:rsid w:val="006B64B8"/>
    <w:rsid w:val="006B6815"/>
    <w:rsid w:val="006B7AD9"/>
    <w:rsid w:val="006C41A2"/>
    <w:rsid w:val="006C5C46"/>
    <w:rsid w:val="006C627B"/>
    <w:rsid w:val="006C7A0A"/>
    <w:rsid w:val="006D06D5"/>
    <w:rsid w:val="006D43BD"/>
    <w:rsid w:val="006D5BE3"/>
    <w:rsid w:val="006D5FF2"/>
    <w:rsid w:val="006E08EB"/>
    <w:rsid w:val="006E1194"/>
    <w:rsid w:val="006E2785"/>
    <w:rsid w:val="006E27BF"/>
    <w:rsid w:val="006E4E3C"/>
    <w:rsid w:val="006E5EC2"/>
    <w:rsid w:val="006E7C6F"/>
    <w:rsid w:val="006F0CC2"/>
    <w:rsid w:val="006F2EF5"/>
    <w:rsid w:val="006F316F"/>
    <w:rsid w:val="006F4131"/>
    <w:rsid w:val="006F5AEA"/>
    <w:rsid w:val="006F659B"/>
    <w:rsid w:val="006F742F"/>
    <w:rsid w:val="00700950"/>
    <w:rsid w:val="0070287C"/>
    <w:rsid w:val="00703A45"/>
    <w:rsid w:val="00705091"/>
    <w:rsid w:val="007067DC"/>
    <w:rsid w:val="00712CD6"/>
    <w:rsid w:val="0071372B"/>
    <w:rsid w:val="007141DC"/>
    <w:rsid w:val="0072127E"/>
    <w:rsid w:val="00724113"/>
    <w:rsid w:val="00732948"/>
    <w:rsid w:val="0073447F"/>
    <w:rsid w:val="0073498A"/>
    <w:rsid w:val="0074028F"/>
    <w:rsid w:val="0074076D"/>
    <w:rsid w:val="00740ADF"/>
    <w:rsid w:val="00741A16"/>
    <w:rsid w:val="00741D4A"/>
    <w:rsid w:val="0074210D"/>
    <w:rsid w:val="00742E27"/>
    <w:rsid w:val="00743397"/>
    <w:rsid w:val="00746D6E"/>
    <w:rsid w:val="007521AF"/>
    <w:rsid w:val="00754CA6"/>
    <w:rsid w:val="00755E65"/>
    <w:rsid w:val="00760E4C"/>
    <w:rsid w:val="00760F4B"/>
    <w:rsid w:val="00761008"/>
    <w:rsid w:val="00762AE8"/>
    <w:rsid w:val="00764A3C"/>
    <w:rsid w:val="007669E1"/>
    <w:rsid w:val="0076733A"/>
    <w:rsid w:val="00771B0F"/>
    <w:rsid w:val="00771B22"/>
    <w:rsid w:val="00772054"/>
    <w:rsid w:val="007724E4"/>
    <w:rsid w:val="00772E69"/>
    <w:rsid w:val="007738F0"/>
    <w:rsid w:val="00773D58"/>
    <w:rsid w:val="00774E63"/>
    <w:rsid w:val="00776634"/>
    <w:rsid w:val="00777DEE"/>
    <w:rsid w:val="0078136B"/>
    <w:rsid w:val="00782418"/>
    <w:rsid w:val="00783BE2"/>
    <w:rsid w:val="00794B79"/>
    <w:rsid w:val="00795E85"/>
    <w:rsid w:val="007961CB"/>
    <w:rsid w:val="00796DE4"/>
    <w:rsid w:val="007A295C"/>
    <w:rsid w:val="007A3136"/>
    <w:rsid w:val="007A6B26"/>
    <w:rsid w:val="007A7E69"/>
    <w:rsid w:val="007B2699"/>
    <w:rsid w:val="007B3366"/>
    <w:rsid w:val="007B482C"/>
    <w:rsid w:val="007B4C25"/>
    <w:rsid w:val="007B53F8"/>
    <w:rsid w:val="007B58B4"/>
    <w:rsid w:val="007B7D4C"/>
    <w:rsid w:val="007C1564"/>
    <w:rsid w:val="007C29DE"/>
    <w:rsid w:val="007C3AAA"/>
    <w:rsid w:val="007C54CE"/>
    <w:rsid w:val="007C6FE0"/>
    <w:rsid w:val="007C77EE"/>
    <w:rsid w:val="007C7C0A"/>
    <w:rsid w:val="007D2AB3"/>
    <w:rsid w:val="007D3538"/>
    <w:rsid w:val="007D3A15"/>
    <w:rsid w:val="007E317D"/>
    <w:rsid w:val="007E4D7D"/>
    <w:rsid w:val="007E6425"/>
    <w:rsid w:val="007F2FF3"/>
    <w:rsid w:val="007F31F4"/>
    <w:rsid w:val="007F37C9"/>
    <w:rsid w:val="007F54C9"/>
    <w:rsid w:val="007F5591"/>
    <w:rsid w:val="008004FC"/>
    <w:rsid w:val="00801335"/>
    <w:rsid w:val="00801C23"/>
    <w:rsid w:val="00801DC9"/>
    <w:rsid w:val="0080313B"/>
    <w:rsid w:val="008044A3"/>
    <w:rsid w:val="00805129"/>
    <w:rsid w:val="0080574B"/>
    <w:rsid w:val="008075F8"/>
    <w:rsid w:val="00807D98"/>
    <w:rsid w:val="008124BD"/>
    <w:rsid w:val="00814DAE"/>
    <w:rsid w:val="00815B14"/>
    <w:rsid w:val="0081648D"/>
    <w:rsid w:val="00816608"/>
    <w:rsid w:val="00816D48"/>
    <w:rsid w:val="008179FB"/>
    <w:rsid w:val="0082197B"/>
    <w:rsid w:val="0082314C"/>
    <w:rsid w:val="00823CB7"/>
    <w:rsid w:val="0082576B"/>
    <w:rsid w:val="00826034"/>
    <w:rsid w:val="00830944"/>
    <w:rsid w:val="00835CC8"/>
    <w:rsid w:val="00836326"/>
    <w:rsid w:val="00837A61"/>
    <w:rsid w:val="00837B53"/>
    <w:rsid w:val="00844956"/>
    <w:rsid w:val="00847155"/>
    <w:rsid w:val="0084781A"/>
    <w:rsid w:val="00850F25"/>
    <w:rsid w:val="00851AE6"/>
    <w:rsid w:val="00853693"/>
    <w:rsid w:val="00853C33"/>
    <w:rsid w:val="00854620"/>
    <w:rsid w:val="008635D7"/>
    <w:rsid w:val="00864D37"/>
    <w:rsid w:val="00867FFE"/>
    <w:rsid w:val="008707D9"/>
    <w:rsid w:val="008714D1"/>
    <w:rsid w:val="008719C5"/>
    <w:rsid w:val="00872E5A"/>
    <w:rsid w:val="00872F0F"/>
    <w:rsid w:val="008732D6"/>
    <w:rsid w:val="00873540"/>
    <w:rsid w:val="008740D3"/>
    <w:rsid w:val="00874F0F"/>
    <w:rsid w:val="00876126"/>
    <w:rsid w:val="00877117"/>
    <w:rsid w:val="008800F1"/>
    <w:rsid w:val="00880740"/>
    <w:rsid w:val="008846ED"/>
    <w:rsid w:val="00887240"/>
    <w:rsid w:val="0089090E"/>
    <w:rsid w:val="00891155"/>
    <w:rsid w:val="00891164"/>
    <w:rsid w:val="0089140C"/>
    <w:rsid w:val="00895CBC"/>
    <w:rsid w:val="00896FB0"/>
    <w:rsid w:val="008A04E1"/>
    <w:rsid w:val="008A0F76"/>
    <w:rsid w:val="008A1F10"/>
    <w:rsid w:val="008A39BF"/>
    <w:rsid w:val="008A39FB"/>
    <w:rsid w:val="008A5840"/>
    <w:rsid w:val="008A6BC6"/>
    <w:rsid w:val="008B09E6"/>
    <w:rsid w:val="008B1969"/>
    <w:rsid w:val="008B210C"/>
    <w:rsid w:val="008B2C00"/>
    <w:rsid w:val="008B38D1"/>
    <w:rsid w:val="008B4C48"/>
    <w:rsid w:val="008B65AA"/>
    <w:rsid w:val="008B6CA4"/>
    <w:rsid w:val="008C12C9"/>
    <w:rsid w:val="008C25D9"/>
    <w:rsid w:val="008C349D"/>
    <w:rsid w:val="008C42DC"/>
    <w:rsid w:val="008D3E38"/>
    <w:rsid w:val="008D4D07"/>
    <w:rsid w:val="008D510E"/>
    <w:rsid w:val="008D580B"/>
    <w:rsid w:val="008E0AE3"/>
    <w:rsid w:val="008E0BA1"/>
    <w:rsid w:val="008E1126"/>
    <w:rsid w:val="008E1311"/>
    <w:rsid w:val="008E3B25"/>
    <w:rsid w:val="008E5431"/>
    <w:rsid w:val="008E6400"/>
    <w:rsid w:val="008E64E6"/>
    <w:rsid w:val="008F1B96"/>
    <w:rsid w:val="008F1C7F"/>
    <w:rsid w:val="008F2781"/>
    <w:rsid w:val="008F2A13"/>
    <w:rsid w:val="008F4375"/>
    <w:rsid w:val="008F4ACC"/>
    <w:rsid w:val="008F54DF"/>
    <w:rsid w:val="008F6ABB"/>
    <w:rsid w:val="00900273"/>
    <w:rsid w:val="0090156C"/>
    <w:rsid w:val="009017E7"/>
    <w:rsid w:val="00901A2A"/>
    <w:rsid w:val="00902241"/>
    <w:rsid w:val="00904782"/>
    <w:rsid w:val="00913D10"/>
    <w:rsid w:val="009144F0"/>
    <w:rsid w:val="009148A7"/>
    <w:rsid w:val="00915043"/>
    <w:rsid w:val="009155BA"/>
    <w:rsid w:val="00917421"/>
    <w:rsid w:val="0092046A"/>
    <w:rsid w:val="00920C63"/>
    <w:rsid w:val="00920CEC"/>
    <w:rsid w:val="009216D8"/>
    <w:rsid w:val="00922D36"/>
    <w:rsid w:val="009230A5"/>
    <w:rsid w:val="00930029"/>
    <w:rsid w:val="00931181"/>
    <w:rsid w:val="009329E7"/>
    <w:rsid w:val="00933720"/>
    <w:rsid w:val="00934F04"/>
    <w:rsid w:val="00935BE7"/>
    <w:rsid w:val="009372A5"/>
    <w:rsid w:val="009400E4"/>
    <w:rsid w:val="009404A9"/>
    <w:rsid w:val="009410A8"/>
    <w:rsid w:val="009411BB"/>
    <w:rsid w:val="00942DC5"/>
    <w:rsid w:val="00943315"/>
    <w:rsid w:val="009437D1"/>
    <w:rsid w:val="00943A77"/>
    <w:rsid w:val="00943E1B"/>
    <w:rsid w:val="00946C81"/>
    <w:rsid w:val="009501E3"/>
    <w:rsid w:val="009536EC"/>
    <w:rsid w:val="00955045"/>
    <w:rsid w:val="009569C2"/>
    <w:rsid w:val="00957B85"/>
    <w:rsid w:val="009606D4"/>
    <w:rsid w:val="00960EAB"/>
    <w:rsid w:val="009623DD"/>
    <w:rsid w:val="0096288D"/>
    <w:rsid w:val="009630FD"/>
    <w:rsid w:val="0096387E"/>
    <w:rsid w:val="00965099"/>
    <w:rsid w:val="00965B3D"/>
    <w:rsid w:val="009667C5"/>
    <w:rsid w:val="00966AE9"/>
    <w:rsid w:val="00967563"/>
    <w:rsid w:val="00967602"/>
    <w:rsid w:val="00967BF1"/>
    <w:rsid w:val="00970DB8"/>
    <w:rsid w:val="00972932"/>
    <w:rsid w:val="009734C8"/>
    <w:rsid w:val="00973C2B"/>
    <w:rsid w:val="009742C5"/>
    <w:rsid w:val="0097513C"/>
    <w:rsid w:val="00975993"/>
    <w:rsid w:val="009772F1"/>
    <w:rsid w:val="009776E3"/>
    <w:rsid w:val="00984586"/>
    <w:rsid w:val="00984905"/>
    <w:rsid w:val="00984DB1"/>
    <w:rsid w:val="00985D92"/>
    <w:rsid w:val="009865E6"/>
    <w:rsid w:val="00987187"/>
    <w:rsid w:val="00987329"/>
    <w:rsid w:val="009877D2"/>
    <w:rsid w:val="00991C58"/>
    <w:rsid w:val="00993F75"/>
    <w:rsid w:val="00995E81"/>
    <w:rsid w:val="009964A0"/>
    <w:rsid w:val="009968C5"/>
    <w:rsid w:val="00996DB6"/>
    <w:rsid w:val="009A0E40"/>
    <w:rsid w:val="009A15AC"/>
    <w:rsid w:val="009A23AB"/>
    <w:rsid w:val="009A331D"/>
    <w:rsid w:val="009A4E74"/>
    <w:rsid w:val="009A5F2D"/>
    <w:rsid w:val="009B138F"/>
    <w:rsid w:val="009B178E"/>
    <w:rsid w:val="009B1A4D"/>
    <w:rsid w:val="009B33BC"/>
    <w:rsid w:val="009B3476"/>
    <w:rsid w:val="009B3878"/>
    <w:rsid w:val="009B3C11"/>
    <w:rsid w:val="009B4A9C"/>
    <w:rsid w:val="009B4CDC"/>
    <w:rsid w:val="009B770C"/>
    <w:rsid w:val="009B7A46"/>
    <w:rsid w:val="009C2DEE"/>
    <w:rsid w:val="009C44ED"/>
    <w:rsid w:val="009C5305"/>
    <w:rsid w:val="009C56BA"/>
    <w:rsid w:val="009D0C7A"/>
    <w:rsid w:val="009D180E"/>
    <w:rsid w:val="009D4FB4"/>
    <w:rsid w:val="009D62EE"/>
    <w:rsid w:val="009D66D7"/>
    <w:rsid w:val="009D7892"/>
    <w:rsid w:val="009D7BA6"/>
    <w:rsid w:val="009E31C5"/>
    <w:rsid w:val="009E3327"/>
    <w:rsid w:val="009E390B"/>
    <w:rsid w:val="009E3A92"/>
    <w:rsid w:val="009E46E9"/>
    <w:rsid w:val="009E4A91"/>
    <w:rsid w:val="009E79B0"/>
    <w:rsid w:val="009E79B9"/>
    <w:rsid w:val="009E7C58"/>
    <w:rsid w:val="009E7F4A"/>
    <w:rsid w:val="009F1280"/>
    <w:rsid w:val="009F24A1"/>
    <w:rsid w:val="009F2914"/>
    <w:rsid w:val="009F29E3"/>
    <w:rsid w:val="009F4F15"/>
    <w:rsid w:val="009F54DA"/>
    <w:rsid w:val="009F7B77"/>
    <w:rsid w:val="009F7E91"/>
    <w:rsid w:val="00A00A94"/>
    <w:rsid w:val="00A00AB7"/>
    <w:rsid w:val="00A0664A"/>
    <w:rsid w:val="00A110D1"/>
    <w:rsid w:val="00A11DC2"/>
    <w:rsid w:val="00A1215C"/>
    <w:rsid w:val="00A1280B"/>
    <w:rsid w:val="00A14B44"/>
    <w:rsid w:val="00A15276"/>
    <w:rsid w:val="00A158A3"/>
    <w:rsid w:val="00A223F3"/>
    <w:rsid w:val="00A22CFA"/>
    <w:rsid w:val="00A23ABE"/>
    <w:rsid w:val="00A24F88"/>
    <w:rsid w:val="00A313AF"/>
    <w:rsid w:val="00A32E28"/>
    <w:rsid w:val="00A37D59"/>
    <w:rsid w:val="00A408E4"/>
    <w:rsid w:val="00A41E16"/>
    <w:rsid w:val="00A4314C"/>
    <w:rsid w:val="00A44D6A"/>
    <w:rsid w:val="00A44E0D"/>
    <w:rsid w:val="00A456A1"/>
    <w:rsid w:val="00A46182"/>
    <w:rsid w:val="00A46442"/>
    <w:rsid w:val="00A46A4A"/>
    <w:rsid w:val="00A47636"/>
    <w:rsid w:val="00A53B36"/>
    <w:rsid w:val="00A54841"/>
    <w:rsid w:val="00A55AC4"/>
    <w:rsid w:val="00A56C92"/>
    <w:rsid w:val="00A57A1C"/>
    <w:rsid w:val="00A57C38"/>
    <w:rsid w:val="00A60B0E"/>
    <w:rsid w:val="00A62098"/>
    <w:rsid w:val="00A62F8B"/>
    <w:rsid w:val="00A633D1"/>
    <w:rsid w:val="00A63BD4"/>
    <w:rsid w:val="00A64348"/>
    <w:rsid w:val="00A675BE"/>
    <w:rsid w:val="00A7242E"/>
    <w:rsid w:val="00A75139"/>
    <w:rsid w:val="00A759BC"/>
    <w:rsid w:val="00A75A75"/>
    <w:rsid w:val="00A80C83"/>
    <w:rsid w:val="00A81C1F"/>
    <w:rsid w:val="00A81F04"/>
    <w:rsid w:val="00A8392F"/>
    <w:rsid w:val="00A8653F"/>
    <w:rsid w:val="00A87A05"/>
    <w:rsid w:val="00A9202D"/>
    <w:rsid w:val="00A92604"/>
    <w:rsid w:val="00A92929"/>
    <w:rsid w:val="00A92D2B"/>
    <w:rsid w:val="00A934D2"/>
    <w:rsid w:val="00A93F78"/>
    <w:rsid w:val="00A95853"/>
    <w:rsid w:val="00A9589F"/>
    <w:rsid w:val="00A96885"/>
    <w:rsid w:val="00A9757D"/>
    <w:rsid w:val="00AA04F0"/>
    <w:rsid w:val="00AA2F01"/>
    <w:rsid w:val="00AA560F"/>
    <w:rsid w:val="00AA5944"/>
    <w:rsid w:val="00AB32A6"/>
    <w:rsid w:val="00AB4184"/>
    <w:rsid w:val="00AB4281"/>
    <w:rsid w:val="00AB4AF4"/>
    <w:rsid w:val="00AB51DC"/>
    <w:rsid w:val="00AB534F"/>
    <w:rsid w:val="00AB588B"/>
    <w:rsid w:val="00AB6548"/>
    <w:rsid w:val="00AB700B"/>
    <w:rsid w:val="00AC0157"/>
    <w:rsid w:val="00AC0BA4"/>
    <w:rsid w:val="00AC23AE"/>
    <w:rsid w:val="00AC4019"/>
    <w:rsid w:val="00AC4F99"/>
    <w:rsid w:val="00AC74FC"/>
    <w:rsid w:val="00AC7FBB"/>
    <w:rsid w:val="00AD04C5"/>
    <w:rsid w:val="00AD05DE"/>
    <w:rsid w:val="00AD08AB"/>
    <w:rsid w:val="00AD10A7"/>
    <w:rsid w:val="00AD17A0"/>
    <w:rsid w:val="00AD1BE7"/>
    <w:rsid w:val="00AD1F59"/>
    <w:rsid w:val="00AD28CB"/>
    <w:rsid w:val="00AD335E"/>
    <w:rsid w:val="00AD340F"/>
    <w:rsid w:val="00AD3AC9"/>
    <w:rsid w:val="00AD47EC"/>
    <w:rsid w:val="00AD55A3"/>
    <w:rsid w:val="00AD7B3F"/>
    <w:rsid w:val="00AD7C0E"/>
    <w:rsid w:val="00AE0030"/>
    <w:rsid w:val="00AE1C84"/>
    <w:rsid w:val="00AE31F3"/>
    <w:rsid w:val="00AE35A9"/>
    <w:rsid w:val="00AE42B5"/>
    <w:rsid w:val="00AE4D20"/>
    <w:rsid w:val="00AE641A"/>
    <w:rsid w:val="00AE7BEC"/>
    <w:rsid w:val="00AF0030"/>
    <w:rsid w:val="00AF693D"/>
    <w:rsid w:val="00AF6CEC"/>
    <w:rsid w:val="00AF7B91"/>
    <w:rsid w:val="00B00744"/>
    <w:rsid w:val="00B01FCD"/>
    <w:rsid w:val="00B02711"/>
    <w:rsid w:val="00B03097"/>
    <w:rsid w:val="00B0774E"/>
    <w:rsid w:val="00B113FD"/>
    <w:rsid w:val="00B11846"/>
    <w:rsid w:val="00B1333C"/>
    <w:rsid w:val="00B13754"/>
    <w:rsid w:val="00B17514"/>
    <w:rsid w:val="00B21947"/>
    <w:rsid w:val="00B2292D"/>
    <w:rsid w:val="00B2411C"/>
    <w:rsid w:val="00B256F6"/>
    <w:rsid w:val="00B25D95"/>
    <w:rsid w:val="00B26058"/>
    <w:rsid w:val="00B27FE9"/>
    <w:rsid w:val="00B3020A"/>
    <w:rsid w:val="00B318AE"/>
    <w:rsid w:val="00B32132"/>
    <w:rsid w:val="00B32F4C"/>
    <w:rsid w:val="00B35BFF"/>
    <w:rsid w:val="00B37CFD"/>
    <w:rsid w:val="00B4013D"/>
    <w:rsid w:val="00B4096B"/>
    <w:rsid w:val="00B40C54"/>
    <w:rsid w:val="00B41E06"/>
    <w:rsid w:val="00B41E7F"/>
    <w:rsid w:val="00B43928"/>
    <w:rsid w:val="00B45651"/>
    <w:rsid w:val="00B45EED"/>
    <w:rsid w:val="00B47F59"/>
    <w:rsid w:val="00B500DD"/>
    <w:rsid w:val="00B50761"/>
    <w:rsid w:val="00B52E5B"/>
    <w:rsid w:val="00B54772"/>
    <w:rsid w:val="00B553EF"/>
    <w:rsid w:val="00B575A2"/>
    <w:rsid w:val="00B6329A"/>
    <w:rsid w:val="00B645C7"/>
    <w:rsid w:val="00B6471F"/>
    <w:rsid w:val="00B6491A"/>
    <w:rsid w:val="00B64DA0"/>
    <w:rsid w:val="00B64F18"/>
    <w:rsid w:val="00B70624"/>
    <w:rsid w:val="00B707FC"/>
    <w:rsid w:val="00B72F35"/>
    <w:rsid w:val="00B73408"/>
    <w:rsid w:val="00B75E9C"/>
    <w:rsid w:val="00B760A9"/>
    <w:rsid w:val="00B80967"/>
    <w:rsid w:val="00B81120"/>
    <w:rsid w:val="00B82759"/>
    <w:rsid w:val="00B83A52"/>
    <w:rsid w:val="00B84D61"/>
    <w:rsid w:val="00B85A08"/>
    <w:rsid w:val="00B86855"/>
    <w:rsid w:val="00B904D2"/>
    <w:rsid w:val="00B917F2"/>
    <w:rsid w:val="00B92580"/>
    <w:rsid w:val="00B92FB1"/>
    <w:rsid w:val="00B952D1"/>
    <w:rsid w:val="00B9664F"/>
    <w:rsid w:val="00BA02FB"/>
    <w:rsid w:val="00BA4B99"/>
    <w:rsid w:val="00BA5ADB"/>
    <w:rsid w:val="00BA744D"/>
    <w:rsid w:val="00BA7E59"/>
    <w:rsid w:val="00BB0310"/>
    <w:rsid w:val="00BB0634"/>
    <w:rsid w:val="00BB1729"/>
    <w:rsid w:val="00BB23B4"/>
    <w:rsid w:val="00BB26A4"/>
    <w:rsid w:val="00BB27A8"/>
    <w:rsid w:val="00BB3E1F"/>
    <w:rsid w:val="00BB4501"/>
    <w:rsid w:val="00BB4BBD"/>
    <w:rsid w:val="00BB71AD"/>
    <w:rsid w:val="00BC0985"/>
    <w:rsid w:val="00BC0FF3"/>
    <w:rsid w:val="00BC5C4A"/>
    <w:rsid w:val="00BD04A6"/>
    <w:rsid w:val="00BD1B24"/>
    <w:rsid w:val="00BD3930"/>
    <w:rsid w:val="00BD3B42"/>
    <w:rsid w:val="00BD4A8C"/>
    <w:rsid w:val="00BD57AF"/>
    <w:rsid w:val="00BD697C"/>
    <w:rsid w:val="00BE0382"/>
    <w:rsid w:val="00BE4197"/>
    <w:rsid w:val="00BE43BB"/>
    <w:rsid w:val="00BE598B"/>
    <w:rsid w:val="00BE790F"/>
    <w:rsid w:val="00BE7B05"/>
    <w:rsid w:val="00BF057C"/>
    <w:rsid w:val="00BF0F84"/>
    <w:rsid w:val="00BF6350"/>
    <w:rsid w:val="00BF7BAD"/>
    <w:rsid w:val="00C002F4"/>
    <w:rsid w:val="00C00564"/>
    <w:rsid w:val="00C013BD"/>
    <w:rsid w:val="00C022EE"/>
    <w:rsid w:val="00C03AEB"/>
    <w:rsid w:val="00C04940"/>
    <w:rsid w:val="00C06269"/>
    <w:rsid w:val="00C06910"/>
    <w:rsid w:val="00C07FD2"/>
    <w:rsid w:val="00C10E75"/>
    <w:rsid w:val="00C11690"/>
    <w:rsid w:val="00C12536"/>
    <w:rsid w:val="00C15640"/>
    <w:rsid w:val="00C176B0"/>
    <w:rsid w:val="00C20E64"/>
    <w:rsid w:val="00C2146A"/>
    <w:rsid w:val="00C2154F"/>
    <w:rsid w:val="00C21B90"/>
    <w:rsid w:val="00C2243B"/>
    <w:rsid w:val="00C26428"/>
    <w:rsid w:val="00C26CDE"/>
    <w:rsid w:val="00C26FEF"/>
    <w:rsid w:val="00C30882"/>
    <w:rsid w:val="00C31559"/>
    <w:rsid w:val="00C31F14"/>
    <w:rsid w:val="00C34973"/>
    <w:rsid w:val="00C35B5E"/>
    <w:rsid w:val="00C360CF"/>
    <w:rsid w:val="00C36358"/>
    <w:rsid w:val="00C37204"/>
    <w:rsid w:val="00C3764E"/>
    <w:rsid w:val="00C378B6"/>
    <w:rsid w:val="00C42282"/>
    <w:rsid w:val="00C43031"/>
    <w:rsid w:val="00C47D4C"/>
    <w:rsid w:val="00C509B4"/>
    <w:rsid w:val="00C54413"/>
    <w:rsid w:val="00C552CF"/>
    <w:rsid w:val="00C55565"/>
    <w:rsid w:val="00C57C0F"/>
    <w:rsid w:val="00C60DD9"/>
    <w:rsid w:val="00C6133A"/>
    <w:rsid w:val="00C62618"/>
    <w:rsid w:val="00C62B15"/>
    <w:rsid w:val="00C6605C"/>
    <w:rsid w:val="00C71FDD"/>
    <w:rsid w:val="00C73681"/>
    <w:rsid w:val="00C75099"/>
    <w:rsid w:val="00C76705"/>
    <w:rsid w:val="00C81F46"/>
    <w:rsid w:val="00C84B45"/>
    <w:rsid w:val="00C871FA"/>
    <w:rsid w:val="00C9358D"/>
    <w:rsid w:val="00C94B9D"/>
    <w:rsid w:val="00C96335"/>
    <w:rsid w:val="00C96F7E"/>
    <w:rsid w:val="00C97C30"/>
    <w:rsid w:val="00CA0185"/>
    <w:rsid w:val="00CA0857"/>
    <w:rsid w:val="00CA0FF4"/>
    <w:rsid w:val="00CA13B5"/>
    <w:rsid w:val="00CA1DA5"/>
    <w:rsid w:val="00CA384F"/>
    <w:rsid w:val="00CA4552"/>
    <w:rsid w:val="00CA482D"/>
    <w:rsid w:val="00CA492B"/>
    <w:rsid w:val="00CA5774"/>
    <w:rsid w:val="00CA75FF"/>
    <w:rsid w:val="00CA7B24"/>
    <w:rsid w:val="00CB0767"/>
    <w:rsid w:val="00CB1561"/>
    <w:rsid w:val="00CB4927"/>
    <w:rsid w:val="00CB74DC"/>
    <w:rsid w:val="00CC0508"/>
    <w:rsid w:val="00CC2650"/>
    <w:rsid w:val="00CC42F5"/>
    <w:rsid w:val="00CC436F"/>
    <w:rsid w:val="00CC594C"/>
    <w:rsid w:val="00CD0833"/>
    <w:rsid w:val="00CD1AF4"/>
    <w:rsid w:val="00CD2468"/>
    <w:rsid w:val="00CD2697"/>
    <w:rsid w:val="00CD2D84"/>
    <w:rsid w:val="00CD3088"/>
    <w:rsid w:val="00CD3634"/>
    <w:rsid w:val="00CD3B06"/>
    <w:rsid w:val="00CD4B84"/>
    <w:rsid w:val="00CD7394"/>
    <w:rsid w:val="00CD74CB"/>
    <w:rsid w:val="00CD7A39"/>
    <w:rsid w:val="00CE0710"/>
    <w:rsid w:val="00CE1141"/>
    <w:rsid w:val="00CE2B71"/>
    <w:rsid w:val="00CE3AAD"/>
    <w:rsid w:val="00CE6751"/>
    <w:rsid w:val="00CF09E1"/>
    <w:rsid w:val="00CF0DC0"/>
    <w:rsid w:val="00CF3F50"/>
    <w:rsid w:val="00CF40BE"/>
    <w:rsid w:val="00CF55B6"/>
    <w:rsid w:val="00CF619E"/>
    <w:rsid w:val="00D049AB"/>
    <w:rsid w:val="00D04DF2"/>
    <w:rsid w:val="00D052A2"/>
    <w:rsid w:val="00D06A3C"/>
    <w:rsid w:val="00D07E98"/>
    <w:rsid w:val="00D10F51"/>
    <w:rsid w:val="00D11EAF"/>
    <w:rsid w:val="00D12C0B"/>
    <w:rsid w:val="00D12C76"/>
    <w:rsid w:val="00D13074"/>
    <w:rsid w:val="00D13333"/>
    <w:rsid w:val="00D1387D"/>
    <w:rsid w:val="00D144B3"/>
    <w:rsid w:val="00D15004"/>
    <w:rsid w:val="00D15612"/>
    <w:rsid w:val="00D203B8"/>
    <w:rsid w:val="00D20B89"/>
    <w:rsid w:val="00D22B4B"/>
    <w:rsid w:val="00D265D9"/>
    <w:rsid w:val="00D268CE"/>
    <w:rsid w:val="00D31239"/>
    <w:rsid w:val="00D35C6B"/>
    <w:rsid w:val="00D360B0"/>
    <w:rsid w:val="00D37EFE"/>
    <w:rsid w:val="00D4040C"/>
    <w:rsid w:val="00D42886"/>
    <w:rsid w:val="00D44D3A"/>
    <w:rsid w:val="00D477AB"/>
    <w:rsid w:val="00D5084F"/>
    <w:rsid w:val="00D51160"/>
    <w:rsid w:val="00D51C5A"/>
    <w:rsid w:val="00D52C65"/>
    <w:rsid w:val="00D532FE"/>
    <w:rsid w:val="00D53A51"/>
    <w:rsid w:val="00D54C2A"/>
    <w:rsid w:val="00D54D65"/>
    <w:rsid w:val="00D55F7F"/>
    <w:rsid w:val="00D56500"/>
    <w:rsid w:val="00D575CD"/>
    <w:rsid w:val="00D57783"/>
    <w:rsid w:val="00D60D32"/>
    <w:rsid w:val="00D62D1D"/>
    <w:rsid w:val="00D642C4"/>
    <w:rsid w:val="00D66972"/>
    <w:rsid w:val="00D67BDB"/>
    <w:rsid w:val="00D707A7"/>
    <w:rsid w:val="00D71DF9"/>
    <w:rsid w:val="00D75958"/>
    <w:rsid w:val="00D75FBF"/>
    <w:rsid w:val="00D761C2"/>
    <w:rsid w:val="00D76D6E"/>
    <w:rsid w:val="00D777E7"/>
    <w:rsid w:val="00D803D5"/>
    <w:rsid w:val="00D805DE"/>
    <w:rsid w:val="00D821D9"/>
    <w:rsid w:val="00D827C4"/>
    <w:rsid w:val="00D829CD"/>
    <w:rsid w:val="00D84D0A"/>
    <w:rsid w:val="00D850AF"/>
    <w:rsid w:val="00D85B81"/>
    <w:rsid w:val="00D90601"/>
    <w:rsid w:val="00D91B89"/>
    <w:rsid w:val="00D931F2"/>
    <w:rsid w:val="00D965AD"/>
    <w:rsid w:val="00D96B87"/>
    <w:rsid w:val="00D97842"/>
    <w:rsid w:val="00DA0510"/>
    <w:rsid w:val="00DA0571"/>
    <w:rsid w:val="00DA27E1"/>
    <w:rsid w:val="00DA2FD3"/>
    <w:rsid w:val="00DA3E7A"/>
    <w:rsid w:val="00DA4C6C"/>
    <w:rsid w:val="00DA56E6"/>
    <w:rsid w:val="00DA7BCA"/>
    <w:rsid w:val="00DB04B5"/>
    <w:rsid w:val="00DB17D6"/>
    <w:rsid w:val="00DB1A0C"/>
    <w:rsid w:val="00DB49DC"/>
    <w:rsid w:val="00DB76F5"/>
    <w:rsid w:val="00DC10EA"/>
    <w:rsid w:val="00DC2956"/>
    <w:rsid w:val="00DC44E6"/>
    <w:rsid w:val="00DC4D06"/>
    <w:rsid w:val="00DC613B"/>
    <w:rsid w:val="00DC73F6"/>
    <w:rsid w:val="00DC765B"/>
    <w:rsid w:val="00DD05A4"/>
    <w:rsid w:val="00DD0693"/>
    <w:rsid w:val="00DD0C53"/>
    <w:rsid w:val="00DD21C8"/>
    <w:rsid w:val="00DD26D5"/>
    <w:rsid w:val="00DD29B4"/>
    <w:rsid w:val="00DD2ABB"/>
    <w:rsid w:val="00DD4AFC"/>
    <w:rsid w:val="00DE3EAB"/>
    <w:rsid w:val="00DE4264"/>
    <w:rsid w:val="00DE45F2"/>
    <w:rsid w:val="00DE4AEF"/>
    <w:rsid w:val="00DE4C98"/>
    <w:rsid w:val="00DE5825"/>
    <w:rsid w:val="00DE5BE4"/>
    <w:rsid w:val="00DE6160"/>
    <w:rsid w:val="00DE6742"/>
    <w:rsid w:val="00DE72B9"/>
    <w:rsid w:val="00DE74EE"/>
    <w:rsid w:val="00DF0086"/>
    <w:rsid w:val="00DF1084"/>
    <w:rsid w:val="00DF1756"/>
    <w:rsid w:val="00DF1AEF"/>
    <w:rsid w:val="00DF2F58"/>
    <w:rsid w:val="00DF3B42"/>
    <w:rsid w:val="00DF4546"/>
    <w:rsid w:val="00DF51F6"/>
    <w:rsid w:val="00DF666E"/>
    <w:rsid w:val="00DF682C"/>
    <w:rsid w:val="00E01A70"/>
    <w:rsid w:val="00E01BCA"/>
    <w:rsid w:val="00E01E11"/>
    <w:rsid w:val="00E07940"/>
    <w:rsid w:val="00E11C8E"/>
    <w:rsid w:val="00E1267F"/>
    <w:rsid w:val="00E127DE"/>
    <w:rsid w:val="00E1300E"/>
    <w:rsid w:val="00E13982"/>
    <w:rsid w:val="00E14AC4"/>
    <w:rsid w:val="00E15809"/>
    <w:rsid w:val="00E1731D"/>
    <w:rsid w:val="00E1792B"/>
    <w:rsid w:val="00E20D56"/>
    <w:rsid w:val="00E212B4"/>
    <w:rsid w:val="00E217C9"/>
    <w:rsid w:val="00E218B5"/>
    <w:rsid w:val="00E26844"/>
    <w:rsid w:val="00E26DE6"/>
    <w:rsid w:val="00E30B0F"/>
    <w:rsid w:val="00E3143C"/>
    <w:rsid w:val="00E31C97"/>
    <w:rsid w:val="00E3267E"/>
    <w:rsid w:val="00E329E4"/>
    <w:rsid w:val="00E331B1"/>
    <w:rsid w:val="00E345B9"/>
    <w:rsid w:val="00E35705"/>
    <w:rsid w:val="00E36B9C"/>
    <w:rsid w:val="00E41854"/>
    <w:rsid w:val="00E41B00"/>
    <w:rsid w:val="00E42BAB"/>
    <w:rsid w:val="00E43800"/>
    <w:rsid w:val="00E44A8C"/>
    <w:rsid w:val="00E45E03"/>
    <w:rsid w:val="00E469AE"/>
    <w:rsid w:val="00E47B91"/>
    <w:rsid w:val="00E500A3"/>
    <w:rsid w:val="00E519C1"/>
    <w:rsid w:val="00E51E73"/>
    <w:rsid w:val="00E563D1"/>
    <w:rsid w:val="00E569D4"/>
    <w:rsid w:val="00E56AF2"/>
    <w:rsid w:val="00E57085"/>
    <w:rsid w:val="00E57A7D"/>
    <w:rsid w:val="00E57E69"/>
    <w:rsid w:val="00E57F67"/>
    <w:rsid w:val="00E60040"/>
    <w:rsid w:val="00E610C4"/>
    <w:rsid w:val="00E618AD"/>
    <w:rsid w:val="00E620E1"/>
    <w:rsid w:val="00E63030"/>
    <w:rsid w:val="00E64156"/>
    <w:rsid w:val="00E644FB"/>
    <w:rsid w:val="00E64909"/>
    <w:rsid w:val="00E655C1"/>
    <w:rsid w:val="00E665C2"/>
    <w:rsid w:val="00E66E17"/>
    <w:rsid w:val="00E70A78"/>
    <w:rsid w:val="00E73794"/>
    <w:rsid w:val="00E75829"/>
    <w:rsid w:val="00E76761"/>
    <w:rsid w:val="00E775A5"/>
    <w:rsid w:val="00E82363"/>
    <w:rsid w:val="00E82936"/>
    <w:rsid w:val="00E83484"/>
    <w:rsid w:val="00E8539A"/>
    <w:rsid w:val="00E85F25"/>
    <w:rsid w:val="00E87351"/>
    <w:rsid w:val="00E902A1"/>
    <w:rsid w:val="00E9327C"/>
    <w:rsid w:val="00E94E26"/>
    <w:rsid w:val="00EA0492"/>
    <w:rsid w:val="00EA0645"/>
    <w:rsid w:val="00EA0C92"/>
    <w:rsid w:val="00EA14EF"/>
    <w:rsid w:val="00EA2CAD"/>
    <w:rsid w:val="00EA3A4B"/>
    <w:rsid w:val="00EA414F"/>
    <w:rsid w:val="00EA55CC"/>
    <w:rsid w:val="00EA5EA4"/>
    <w:rsid w:val="00EA6551"/>
    <w:rsid w:val="00EA69F9"/>
    <w:rsid w:val="00EA74A4"/>
    <w:rsid w:val="00EB04FB"/>
    <w:rsid w:val="00EB25E4"/>
    <w:rsid w:val="00EB2CBB"/>
    <w:rsid w:val="00EB2ED0"/>
    <w:rsid w:val="00EB356D"/>
    <w:rsid w:val="00EB6F61"/>
    <w:rsid w:val="00EB72EA"/>
    <w:rsid w:val="00EC0FF8"/>
    <w:rsid w:val="00EC63D3"/>
    <w:rsid w:val="00EC659D"/>
    <w:rsid w:val="00EC69C3"/>
    <w:rsid w:val="00ED0134"/>
    <w:rsid w:val="00ED0D0F"/>
    <w:rsid w:val="00ED12AA"/>
    <w:rsid w:val="00ED1A54"/>
    <w:rsid w:val="00ED20CB"/>
    <w:rsid w:val="00ED215E"/>
    <w:rsid w:val="00ED3272"/>
    <w:rsid w:val="00ED3B88"/>
    <w:rsid w:val="00ED6081"/>
    <w:rsid w:val="00ED68AC"/>
    <w:rsid w:val="00EE0136"/>
    <w:rsid w:val="00EE1567"/>
    <w:rsid w:val="00EE1DE6"/>
    <w:rsid w:val="00EE5B25"/>
    <w:rsid w:val="00EE6188"/>
    <w:rsid w:val="00EE619E"/>
    <w:rsid w:val="00EE73E2"/>
    <w:rsid w:val="00EF0852"/>
    <w:rsid w:val="00EF1131"/>
    <w:rsid w:val="00EF40F2"/>
    <w:rsid w:val="00EF4657"/>
    <w:rsid w:val="00F00953"/>
    <w:rsid w:val="00F02271"/>
    <w:rsid w:val="00F0286E"/>
    <w:rsid w:val="00F0322B"/>
    <w:rsid w:val="00F06BA9"/>
    <w:rsid w:val="00F06F50"/>
    <w:rsid w:val="00F12193"/>
    <w:rsid w:val="00F12A52"/>
    <w:rsid w:val="00F201C1"/>
    <w:rsid w:val="00F2131F"/>
    <w:rsid w:val="00F32607"/>
    <w:rsid w:val="00F34BD2"/>
    <w:rsid w:val="00F35567"/>
    <w:rsid w:val="00F35B8E"/>
    <w:rsid w:val="00F35BCD"/>
    <w:rsid w:val="00F37442"/>
    <w:rsid w:val="00F41F47"/>
    <w:rsid w:val="00F43999"/>
    <w:rsid w:val="00F44869"/>
    <w:rsid w:val="00F45C87"/>
    <w:rsid w:val="00F46B8D"/>
    <w:rsid w:val="00F47113"/>
    <w:rsid w:val="00F51A9E"/>
    <w:rsid w:val="00F535ED"/>
    <w:rsid w:val="00F53840"/>
    <w:rsid w:val="00F53F09"/>
    <w:rsid w:val="00F54E48"/>
    <w:rsid w:val="00F6259A"/>
    <w:rsid w:val="00F62761"/>
    <w:rsid w:val="00F661D9"/>
    <w:rsid w:val="00F7148B"/>
    <w:rsid w:val="00F72EE0"/>
    <w:rsid w:val="00F734AC"/>
    <w:rsid w:val="00F741C5"/>
    <w:rsid w:val="00F74F85"/>
    <w:rsid w:val="00F7666B"/>
    <w:rsid w:val="00F76698"/>
    <w:rsid w:val="00F80308"/>
    <w:rsid w:val="00F80CB4"/>
    <w:rsid w:val="00F814ED"/>
    <w:rsid w:val="00F81E1A"/>
    <w:rsid w:val="00F847CA"/>
    <w:rsid w:val="00F87A79"/>
    <w:rsid w:val="00F90686"/>
    <w:rsid w:val="00F911FE"/>
    <w:rsid w:val="00F91685"/>
    <w:rsid w:val="00F91D1C"/>
    <w:rsid w:val="00F9211E"/>
    <w:rsid w:val="00F94046"/>
    <w:rsid w:val="00F949B2"/>
    <w:rsid w:val="00F96BD9"/>
    <w:rsid w:val="00F97E35"/>
    <w:rsid w:val="00FA2956"/>
    <w:rsid w:val="00FA7214"/>
    <w:rsid w:val="00FA7DC4"/>
    <w:rsid w:val="00FB088C"/>
    <w:rsid w:val="00FB0EA7"/>
    <w:rsid w:val="00FB12F4"/>
    <w:rsid w:val="00FB1A71"/>
    <w:rsid w:val="00FB4308"/>
    <w:rsid w:val="00FB5DC6"/>
    <w:rsid w:val="00FB6EFE"/>
    <w:rsid w:val="00FC073A"/>
    <w:rsid w:val="00FC0F40"/>
    <w:rsid w:val="00FC3280"/>
    <w:rsid w:val="00FC342A"/>
    <w:rsid w:val="00FC465D"/>
    <w:rsid w:val="00FC7084"/>
    <w:rsid w:val="00FC779B"/>
    <w:rsid w:val="00FD096D"/>
    <w:rsid w:val="00FD1463"/>
    <w:rsid w:val="00FD201A"/>
    <w:rsid w:val="00FD2CD2"/>
    <w:rsid w:val="00FD6CFC"/>
    <w:rsid w:val="00FE02DC"/>
    <w:rsid w:val="00FE068D"/>
    <w:rsid w:val="00FE2002"/>
    <w:rsid w:val="00FE4F60"/>
    <w:rsid w:val="00FF0826"/>
    <w:rsid w:val="00FF253A"/>
    <w:rsid w:val="00FF3E25"/>
    <w:rsid w:val="00FF3EAB"/>
    <w:rsid w:val="00FF78F8"/>
    <w:rsid w:val="00FF7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EB85A"/>
  <w15:docId w15:val="{22DEE4DC-0E58-474B-8D72-90ED2FB4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CC2"/>
    <w:pPr>
      <w:jc w:val="both"/>
    </w:pPr>
    <w:rPr>
      <w:color w:val="263373" w:themeColor="text1"/>
      <w:sz w:val="21"/>
      <w:szCs w:val="21"/>
    </w:rPr>
  </w:style>
  <w:style w:type="paragraph" w:styleId="Titre1">
    <w:name w:val="heading 1"/>
    <w:basedOn w:val="Normal"/>
    <w:link w:val="Titre1Car"/>
    <w:uiPriority w:val="9"/>
    <w:qFormat/>
    <w:rsid w:val="001F061F"/>
    <w:pPr>
      <w:spacing w:before="100" w:beforeAutospacing="1" w:after="100" w:afterAutospacing="1"/>
      <w:jc w:val="left"/>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qFormat/>
    <w:rsid w:val="005E0958"/>
    <w:pPr>
      <w:keepNext/>
      <w:keepLines/>
      <w:spacing w:before="40"/>
      <w:outlineLvl w:val="1"/>
    </w:pPr>
    <w:rPr>
      <w:rFonts w:asciiTheme="majorHAnsi" w:eastAsiaTheme="majorEastAsia" w:hAnsiTheme="majorHAnsi" w:cstheme="majorBidi"/>
      <w:color w:val="1B836D" w:themeColor="accent1" w:themeShade="BF"/>
      <w:sz w:val="26"/>
      <w:szCs w:val="26"/>
    </w:rPr>
  </w:style>
  <w:style w:type="paragraph" w:styleId="Titre3">
    <w:name w:val="heading 3"/>
    <w:basedOn w:val="Normal"/>
    <w:next w:val="Normal"/>
    <w:link w:val="Titre3Car"/>
    <w:uiPriority w:val="9"/>
    <w:semiHidden/>
    <w:qFormat/>
    <w:rsid w:val="000C089A"/>
    <w:pPr>
      <w:keepNext/>
      <w:keepLines/>
      <w:spacing w:before="40"/>
      <w:outlineLvl w:val="2"/>
    </w:pPr>
    <w:rPr>
      <w:rFonts w:asciiTheme="majorHAnsi" w:eastAsiaTheme="majorEastAsia" w:hAnsiTheme="majorHAnsi" w:cstheme="majorBidi"/>
      <w:color w:val="125748" w:themeColor="accent1" w:themeShade="7F"/>
      <w:sz w:val="24"/>
      <w:szCs w:val="24"/>
    </w:rPr>
  </w:style>
  <w:style w:type="paragraph" w:styleId="Titre4">
    <w:name w:val="heading 4"/>
    <w:basedOn w:val="Normal"/>
    <w:next w:val="Normal"/>
    <w:link w:val="Titre4Car"/>
    <w:uiPriority w:val="9"/>
    <w:semiHidden/>
    <w:qFormat/>
    <w:rsid w:val="00AF7B91"/>
    <w:pPr>
      <w:keepNext/>
      <w:keepLines/>
      <w:spacing w:before="40"/>
      <w:outlineLvl w:val="3"/>
    </w:pPr>
    <w:rPr>
      <w:rFonts w:asciiTheme="majorHAnsi" w:eastAsiaTheme="majorEastAsia" w:hAnsiTheme="majorHAnsi" w:cstheme="majorBidi"/>
      <w:i/>
      <w:iCs/>
      <w:color w:val="1B836D" w:themeColor="accent1" w:themeShade="BF"/>
    </w:rPr>
  </w:style>
  <w:style w:type="paragraph" w:styleId="Titre5">
    <w:name w:val="heading 5"/>
    <w:basedOn w:val="Normal"/>
    <w:next w:val="Normal"/>
    <w:link w:val="Titre5Car"/>
    <w:uiPriority w:val="9"/>
    <w:semiHidden/>
    <w:qFormat/>
    <w:rsid w:val="007067DC"/>
    <w:pPr>
      <w:keepNext/>
      <w:keepLines/>
      <w:spacing w:before="40"/>
      <w:outlineLvl w:val="4"/>
    </w:pPr>
    <w:rPr>
      <w:rFonts w:asciiTheme="majorHAnsi" w:eastAsiaTheme="majorEastAsia" w:hAnsiTheme="majorHAnsi" w:cstheme="majorBidi"/>
      <w:color w:val="1B836D" w:themeColor="accent1" w:themeShade="BF"/>
    </w:rPr>
  </w:style>
  <w:style w:type="paragraph" w:styleId="Titre6">
    <w:name w:val="heading 6"/>
    <w:basedOn w:val="Normal"/>
    <w:next w:val="Normal"/>
    <w:link w:val="Titre6Car"/>
    <w:uiPriority w:val="9"/>
    <w:semiHidden/>
    <w:qFormat/>
    <w:rsid w:val="005E0958"/>
    <w:pPr>
      <w:keepNext/>
      <w:keepLines/>
      <w:spacing w:before="40"/>
      <w:outlineLvl w:val="5"/>
    </w:pPr>
    <w:rPr>
      <w:rFonts w:asciiTheme="majorHAnsi" w:eastAsiaTheme="majorEastAsia" w:hAnsiTheme="majorHAnsi" w:cstheme="majorBidi"/>
      <w:color w:val="125748" w:themeColor="accent1" w:themeShade="7F"/>
    </w:rPr>
  </w:style>
  <w:style w:type="paragraph" w:styleId="Titre7">
    <w:name w:val="heading 7"/>
    <w:basedOn w:val="Normal"/>
    <w:next w:val="Normal"/>
    <w:link w:val="Titre7Car"/>
    <w:uiPriority w:val="9"/>
    <w:semiHidden/>
    <w:qFormat/>
    <w:rsid w:val="005E0958"/>
    <w:pPr>
      <w:keepNext/>
      <w:keepLines/>
      <w:spacing w:before="40"/>
      <w:outlineLvl w:val="6"/>
    </w:pPr>
    <w:rPr>
      <w:rFonts w:asciiTheme="majorHAnsi" w:eastAsiaTheme="majorEastAsia" w:hAnsiTheme="majorHAnsi" w:cstheme="majorBidi"/>
      <w:i/>
      <w:iCs/>
      <w:color w:val="125748" w:themeColor="accent1" w:themeShade="7F"/>
    </w:rPr>
  </w:style>
  <w:style w:type="paragraph" w:styleId="Titre8">
    <w:name w:val="heading 8"/>
    <w:basedOn w:val="Normal"/>
    <w:next w:val="Normal"/>
    <w:link w:val="Titre8Car"/>
    <w:uiPriority w:val="9"/>
    <w:semiHidden/>
    <w:qFormat/>
    <w:rsid w:val="005E0958"/>
    <w:pPr>
      <w:keepNext/>
      <w:keepLines/>
      <w:spacing w:before="40"/>
      <w:outlineLvl w:val="7"/>
    </w:pPr>
    <w:rPr>
      <w:rFonts w:asciiTheme="majorHAnsi" w:eastAsiaTheme="majorEastAsia" w:hAnsiTheme="majorHAnsi" w:cstheme="majorBidi"/>
      <w:color w:val="33459B"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13F53"/>
    <w:pPr>
      <w:jc w:val="right"/>
    </w:pPr>
  </w:style>
  <w:style w:type="character" w:customStyle="1" w:styleId="En-tteCar">
    <w:name w:val="En-tête Car"/>
    <w:basedOn w:val="Policepardfaut"/>
    <w:link w:val="En-tte"/>
    <w:uiPriority w:val="99"/>
    <w:rsid w:val="00513F53"/>
    <w:rPr>
      <w:color w:val="263373" w:themeColor="text1"/>
      <w:sz w:val="24"/>
    </w:rPr>
  </w:style>
  <w:style w:type="paragraph" w:styleId="Pieddepage">
    <w:name w:val="footer"/>
    <w:basedOn w:val="Normal"/>
    <w:link w:val="PieddepageCar"/>
    <w:uiPriority w:val="99"/>
    <w:rsid w:val="00513F53"/>
    <w:pPr>
      <w:jc w:val="left"/>
    </w:pPr>
    <w:rPr>
      <w:color w:val="24B093" w:themeColor="text2"/>
    </w:rPr>
  </w:style>
  <w:style w:type="character" w:customStyle="1" w:styleId="PieddepageCar">
    <w:name w:val="Pied de page Car"/>
    <w:basedOn w:val="Policepardfaut"/>
    <w:link w:val="Pieddepage"/>
    <w:uiPriority w:val="99"/>
    <w:rsid w:val="00513F53"/>
    <w:rPr>
      <w:color w:val="24B093" w:themeColor="text2"/>
      <w:sz w:val="24"/>
    </w:rPr>
  </w:style>
  <w:style w:type="table" w:styleId="Grilledutableau">
    <w:name w:val="Table Grid"/>
    <w:basedOn w:val="TableauNormal"/>
    <w:uiPriority w:val="39"/>
    <w:rsid w:val="0033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TitreDocBlanc">
    <w:name w:val="PS_Titre Doc Blanc"/>
    <w:basedOn w:val="Normal"/>
    <w:next w:val="Normal"/>
    <w:qFormat/>
    <w:rsid w:val="00EE73E2"/>
    <w:pPr>
      <w:spacing w:line="192" w:lineRule="auto"/>
      <w:jc w:val="left"/>
    </w:pPr>
    <w:rPr>
      <w:rFonts w:ascii="Open Sans Light" w:hAnsi="Open Sans Light" w:cs="Open Sans Light"/>
      <w:noProof/>
      <w:color w:val="FFFFFF" w:themeColor="background1"/>
      <w:sz w:val="40"/>
      <w:szCs w:val="120"/>
    </w:rPr>
  </w:style>
  <w:style w:type="character" w:styleId="Numrodepage">
    <w:name w:val="page number"/>
    <w:basedOn w:val="Policepardfaut"/>
    <w:uiPriority w:val="99"/>
    <w:semiHidden/>
    <w:rsid w:val="00C176B0"/>
  </w:style>
  <w:style w:type="paragraph" w:customStyle="1" w:styleId="PSTITRECHAP">
    <w:name w:val="PS_TITRE CHAP"/>
    <w:basedOn w:val="Normal"/>
    <w:next w:val="Normal"/>
    <w:qFormat/>
    <w:rsid w:val="00513F53"/>
    <w:pPr>
      <w:spacing w:line="216" w:lineRule="auto"/>
      <w:jc w:val="left"/>
      <w:outlineLvl w:val="0"/>
    </w:pPr>
    <w:rPr>
      <w:b/>
      <w:caps/>
      <w:color w:val="FFFFFF" w:themeColor="background1"/>
      <w:sz w:val="116"/>
      <w:szCs w:val="120"/>
    </w:rPr>
  </w:style>
  <w:style w:type="paragraph" w:customStyle="1" w:styleId="PSTITRECHAPVERT">
    <w:name w:val="PS_TITRE CHAP VERT"/>
    <w:basedOn w:val="Normal"/>
    <w:next w:val="Normal"/>
    <w:rsid w:val="00513F53"/>
    <w:pPr>
      <w:spacing w:line="216" w:lineRule="auto"/>
      <w:jc w:val="left"/>
      <w:outlineLvl w:val="0"/>
    </w:pPr>
    <w:rPr>
      <w:b/>
      <w:color w:val="24B093" w:themeColor="text2"/>
      <w:sz w:val="116"/>
      <w:szCs w:val="116"/>
    </w:rPr>
  </w:style>
  <w:style w:type="character" w:styleId="Lienhypertexte">
    <w:name w:val="Hyperlink"/>
    <w:basedOn w:val="Policepardfaut"/>
    <w:uiPriority w:val="99"/>
    <w:rsid w:val="00BF057C"/>
    <w:rPr>
      <w:color w:val="263373" w:themeColor="text1"/>
      <w:u w:val="none"/>
    </w:rPr>
  </w:style>
  <w:style w:type="paragraph" w:customStyle="1" w:styleId="PSTITRE1">
    <w:name w:val="PS_TITRE 1"/>
    <w:basedOn w:val="Normal"/>
    <w:next w:val="Normal"/>
    <w:qFormat/>
    <w:rsid w:val="006F0CC2"/>
    <w:pPr>
      <w:spacing w:before="120" w:line="216" w:lineRule="auto"/>
      <w:jc w:val="left"/>
      <w:outlineLvl w:val="1"/>
    </w:pPr>
    <w:rPr>
      <w:caps/>
      <w:color w:val="E73C7B" w:themeColor="accent2"/>
      <w:sz w:val="36"/>
      <w:szCs w:val="36"/>
    </w:rPr>
  </w:style>
  <w:style w:type="paragraph" w:customStyle="1" w:styleId="PSIntroduction">
    <w:name w:val="PS_Introduction"/>
    <w:basedOn w:val="Normal"/>
    <w:qFormat/>
    <w:rsid w:val="00193D86"/>
    <w:pPr>
      <w:spacing w:before="240" w:after="240"/>
    </w:pPr>
    <w:rPr>
      <w:b/>
    </w:rPr>
  </w:style>
  <w:style w:type="paragraph" w:customStyle="1" w:styleId="PSTITRE2">
    <w:name w:val="PS_TITRE 2"/>
    <w:basedOn w:val="Normal"/>
    <w:next w:val="Normal"/>
    <w:qFormat/>
    <w:rsid w:val="001F20CC"/>
    <w:pPr>
      <w:keepNext/>
      <w:spacing w:before="240"/>
      <w:jc w:val="left"/>
      <w:outlineLvl w:val="2"/>
    </w:pPr>
    <w:rPr>
      <w:rFonts w:cstheme="majorHAnsi"/>
      <w:b/>
      <w:caps/>
      <w:sz w:val="24"/>
      <w:szCs w:val="36"/>
    </w:rPr>
  </w:style>
  <w:style w:type="paragraph" w:customStyle="1" w:styleId="PSTitre3">
    <w:name w:val="PS_Titre 3"/>
    <w:basedOn w:val="Normal"/>
    <w:next w:val="Normal"/>
    <w:qFormat/>
    <w:rsid w:val="00B81120"/>
    <w:pPr>
      <w:keepNext/>
      <w:spacing w:before="240" w:after="120"/>
      <w:jc w:val="left"/>
      <w:outlineLvl w:val="3"/>
    </w:pPr>
    <w:rPr>
      <w:rFonts w:asciiTheme="majorHAnsi" w:hAnsiTheme="majorHAnsi" w:cstheme="majorHAnsi"/>
      <w:color w:val="24B093" w:themeColor="text2"/>
      <w:sz w:val="32"/>
      <w:szCs w:val="32"/>
    </w:rPr>
  </w:style>
  <w:style w:type="paragraph" w:customStyle="1" w:styleId="PSPuce1">
    <w:name w:val="PS_Puce 1"/>
    <w:basedOn w:val="Normal"/>
    <w:qFormat/>
    <w:rsid w:val="00AA560F"/>
    <w:pPr>
      <w:numPr>
        <w:numId w:val="1"/>
      </w:numPr>
      <w:ind w:left="340"/>
    </w:pPr>
  </w:style>
  <w:style w:type="paragraph" w:customStyle="1" w:styleId="PSPuce2">
    <w:name w:val="PS_Puce 2"/>
    <w:basedOn w:val="Normal"/>
    <w:qFormat/>
    <w:rsid w:val="00573880"/>
    <w:pPr>
      <w:numPr>
        <w:ilvl w:val="1"/>
        <w:numId w:val="1"/>
      </w:numPr>
      <w:spacing w:before="60"/>
    </w:pPr>
  </w:style>
  <w:style w:type="paragraph" w:customStyle="1" w:styleId="PSPuce3">
    <w:name w:val="PS_Puce 3"/>
    <w:basedOn w:val="PSPuce2"/>
    <w:link w:val="PSPuce3Car"/>
    <w:qFormat/>
    <w:rsid w:val="003513B3"/>
    <w:pPr>
      <w:numPr>
        <w:ilvl w:val="2"/>
      </w:numPr>
    </w:pPr>
  </w:style>
  <w:style w:type="paragraph" w:customStyle="1" w:styleId="PSCitation">
    <w:name w:val="PS_Citation"/>
    <w:basedOn w:val="Normal"/>
    <w:qFormat/>
    <w:rsid w:val="00097C82"/>
    <w:pPr>
      <w:spacing w:before="240" w:after="240" w:line="360" w:lineRule="exact"/>
      <w:ind w:left="425" w:hanging="425"/>
      <w:jc w:val="left"/>
    </w:pPr>
    <w:rPr>
      <w:b/>
      <w:color w:val="E73C7B" w:themeColor="accent2"/>
    </w:rPr>
  </w:style>
  <w:style w:type="paragraph" w:customStyle="1" w:styleId="PSTITREDENCADR">
    <w:name w:val="PS_TITRE D'ENCADRÉ"/>
    <w:basedOn w:val="Normal"/>
    <w:next w:val="Normal"/>
    <w:rsid w:val="00097C82"/>
    <w:pPr>
      <w:keepNext/>
      <w:jc w:val="left"/>
    </w:pPr>
    <w:rPr>
      <w:rFonts w:asciiTheme="majorHAnsi" w:hAnsiTheme="majorHAnsi" w:cstheme="majorHAnsi"/>
      <w:caps/>
      <w:sz w:val="28"/>
      <w:szCs w:val="28"/>
    </w:rPr>
  </w:style>
  <w:style w:type="paragraph" w:customStyle="1" w:styleId="PSLgende">
    <w:name w:val="PS_Légende"/>
    <w:basedOn w:val="Normal"/>
    <w:next w:val="Normal"/>
    <w:qFormat/>
    <w:rsid w:val="00097C82"/>
    <w:pPr>
      <w:spacing w:before="120" w:after="120"/>
      <w:jc w:val="left"/>
    </w:pPr>
    <w:rPr>
      <w:i/>
      <w:sz w:val="22"/>
    </w:rPr>
  </w:style>
  <w:style w:type="paragraph" w:styleId="Notedebasdepage">
    <w:name w:val="footnote text"/>
    <w:basedOn w:val="Normal"/>
    <w:link w:val="NotedebasdepageCar"/>
    <w:uiPriority w:val="99"/>
    <w:semiHidden/>
    <w:rsid w:val="00097C82"/>
    <w:pPr>
      <w:spacing w:before="60"/>
      <w:jc w:val="left"/>
    </w:pPr>
    <w:rPr>
      <w:sz w:val="16"/>
      <w:szCs w:val="20"/>
    </w:rPr>
  </w:style>
  <w:style w:type="character" w:customStyle="1" w:styleId="NotedebasdepageCar">
    <w:name w:val="Note de bas de page Car"/>
    <w:basedOn w:val="Policepardfaut"/>
    <w:link w:val="Notedebasdepage"/>
    <w:uiPriority w:val="99"/>
    <w:semiHidden/>
    <w:rsid w:val="00097C82"/>
    <w:rPr>
      <w:color w:val="263373" w:themeColor="text1"/>
      <w:sz w:val="16"/>
      <w:szCs w:val="20"/>
    </w:rPr>
  </w:style>
  <w:style w:type="paragraph" w:customStyle="1" w:styleId="PSTITREObjet">
    <w:name w:val="PS_TITRE Objet"/>
    <w:basedOn w:val="Normal"/>
    <w:next w:val="Normal"/>
    <w:qFormat/>
    <w:rsid w:val="00772E69"/>
    <w:pPr>
      <w:keepNext/>
      <w:spacing w:before="240" w:after="120"/>
      <w:jc w:val="left"/>
    </w:pPr>
    <w:rPr>
      <w:rFonts w:cstheme="majorHAnsi"/>
      <w:b/>
      <w:caps/>
      <w:sz w:val="28"/>
      <w:szCs w:val="28"/>
    </w:rPr>
  </w:style>
  <w:style w:type="paragraph" w:styleId="TM1">
    <w:name w:val="toc 1"/>
    <w:basedOn w:val="Normal"/>
    <w:next w:val="Normal"/>
    <w:autoRedefine/>
    <w:uiPriority w:val="39"/>
    <w:rsid w:val="00BF057C"/>
    <w:pPr>
      <w:tabs>
        <w:tab w:val="right" w:pos="10536"/>
      </w:tabs>
      <w:spacing w:before="360"/>
      <w:jc w:val="left"/>
    </w:pPr>
    <w:rPr>
      <w:rFonts w:asciiTheme="majorHAnsi" w:hAnsiTheme="majorHAnsi"/>
      <w:color w:val="24B093" w:themeColor="text2"/>
      <w:sz w:val="32"/>
    </w:rPr>
  </w:style>
  <w:style w:type="paragraph" w:styleId="TM2">
    <w:name w:val="toc 2"/>
    <w:basedOn w:val="Normal"/>
    <w:next w:val="Normal"/>
    <w:autoRedefine/>
    <w:uiPriority w:val="39"/>
    <w:rsid w:val="003B33B3"/>
    <w:pPr>
      <w:tabs>
        <w:tab w:val="right" w:pos="10536"/>
      </w:tabs>
      <w:spacing w:before="80"/>
      <w:jc w:val="left"/>
    </w:pPr>
    <w:rPr>
      <w:rFonts w:cstheme="minorHAnsi"/>
      <w:noProof/>
      <w:sz w:val="28"/>
    </w:rPr>
  </w:style>
  <w:style w:type="paragraph" w:customStyle="1" w:styleId="PSTITRECHAPJAUNE">
    <w:name w:val="PS_TITRE CHAP JAUNE"/>
    <w:basedOn w:val="PSTITRECHAPVERT"/>
    <w:qFormat/>
    <w:rsid w:val="00661502"/>
    <w:rPr>
      <w:color w:val="FAB400" w:themeColor="accent3"/>
    </w:rPr>
  </w:style>
  <w:style w:type="paragraph" w:customStyle="1" w:styleId="PSTITRECHAPBlanc">
    <w:name w:val="PS_TITRE CHAP Blanc"/>
    <w:basedOn w:val="PSTITRECHAPJAUNE"/>
    <w:qFormat/>
    <w:rsid w:val="00EE73E2"/>
    <w:rPr>
      <w:color w:val="FFFFFF" w:themeColor="background1"/>
    </w:rPr>
  </w:style>
  <w:style w:type="paragraph" w:styleId="Paragraphedeliste">
    <w:name w:val="List Paragraph"/>
    <w:basedOn w:val="Normal"/>
    <w:uiPriority w:val="34"/>
    <w:qFormat/>
    <w:rsid w:val="00E42BAB"/>
    <w:pPr>
      <w:spacing w:after="160" w:line="259" w:lineRule="auto"/>
      <w:ind w:left="720"/>
      <w:contextualSpacing/>
      <w:jc w:val="left"/>
    </w:pPr>
    <w:rPr>
      <w:color w:val="auto"/>
      <w:sz w:val="22"/>
    </w:rPr>
  </w:style>
  <w:style w:type="character" w:styleId="Appelnotedebasdep">
    <w:name w:val="footnote reference"/>
    <w:basedOn w:val="Policepardfaut"/>
    <w:uiPriority w:val="99"/>
    <w:semiHidden/>
    <w:rsid w:val="00036204"/>
    <w:rPr>
      <w:vertAlign w:val="superscript"/>
    </w:rPr>
  </w:style>
  <w:style w:type="character" w:styleId="Marquedecommentaire">
    <w:name w:val="annotation reference"/>
    <w:basedOn w:val="Policepardfaut"/>
    <w:uiPriority w:val="99"/>
    <w:semiHidden/>
    <w:rsid w:val="006C7A0A"/>
    <w:rPr>
      <w:sz w:val="16"/>
      <w:szCs w:val="16"/>
    </w:rPr>
  </w:style>
  <w:style w:type="paragraph" w:styleId="Commentaire">
    <w:name w:val="annotation text"/>
    <w:basedOn w:val="Normal"/>
    <w:link w:val="CommentaireCar"/>
    <w:uiPriority w:val="99"/>
    <w:semiHidden/>
    <w:rsid w:val="006C7A0A"/>
    <w:rPr>
      <w:sz w:val="20"/>
      <w:szCs w:val="20"/>
    </w:rPr>
  </w:style>
  <w:style w:type="character" w:customStyle="1" w:styleId="CommentaireCar">
    <w:name w:val="Commentaire Car"/>
    <w:basedOn w:val="Policepardfaut"/>
    <w:link w:val="Commentaire"/>
    <w:uiPriority w:val="99"/>
    <w:semiHidden/>
    <w:rsid w:val="006C7A0A"/>
    <w:rPr>
      <w:color w:val="263373" w:themeColor="text1"/>
      <w:sz w:val="20"/>
      <w:szCs w:val="20"/>
    </w:rPr>
  </w:style>
  <w:style w:type="paragraph" w:styleId="Objetducommentaire">
    <w:name w:val="annotation subject"/>
    <w:basedOn w:val="Commentaire"/>
    <w:next w:val="Commentaire"/>
    <w:link w:val="ObjetducommentaireCar"/>
    <w:uiPriority w:val="99"/>
    <w:semiHidden/>
    <w:unhideWhenUsed/>
    <w:rsid w:val="006C7A0A"/>
    <w:rPr>
      <w:b/>
      <w:bCs/>
    </w:rPr>
  </w:style>
  <w:style w:type="character" w:customStyle="1" w:styleId="ObjetducommentaireCar">
    <w:name w:val="Objet du commentaire Car"/>
    <w:basedOn w:val="CommentaireCar"/>
    <w:link w:val="Objetducommentaire"/>
    <w:uiPriority w:val="99"/>
    <w:semiHidden/>
    <w:rsid w:val="006C7A0A"/>
    <w:rPr>
      <w:b/>
      <w:bCs/>
      <w:color w:val="263373" w:themeColor="text1"/>
      <w:sz w:val="20"/>
      <w:szCs w:val="20"/>
    </w:rPr>
  </w:style>
  <w:style w:type="paragraph" w:styleId="Textedebulles">
    <w:name w:val="Balloon Text"/>
    <w:basedOn w:val="Normal"/>
    <w:link w:val="TextedebullesCar"/>
    <w:uiPriority w:val="99"/>
    <w:semiHidden/>
    <w:unhideWhenUsed/>
    <w:rsid w:val="006C7A0A"/>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7A0A"/>
    <w:rPr>
      <w:rFonts w:ascii="Segoe UI" w:hAnsi="Segoe UI" w:cs="Segoe UI"/>
      <w:color w:val="263373" w:themeColor="text1"/>
      <w:sz w:val="18"/>
      <w:szCs w:val="18"/>
    </w:rPr>
  </w:style>
  <w:style w:type="paragraph" w:styleId="Textebrut">
    <w:name w:val="Plain Text"/>
    <w:basedOn w:val="Normal"/>
    <w:link w:val="TextebrutCar"/>
    <w:uiPriority w:val="99"/>
    <w:unhideWhenUsed/>
    <w:rsid w:val="00EB356D"/>
    <w:pPr>
      <w:jc w:val="left"/>
    </w:pPr>
    <w:rPr>
      <w:rFonts w:ascii="Times New Roman" w:hAnsi="Times New Roman"/>
      <w:color w:val="003572"/>
      <w:sz w:val="20"/>
    </w:rPr>
  </w:style>
  <w:style w:type="character" w:customStyle="1" w:styleId="TextebrutCar">
    <w:name w:val="Texte brut Car"/>
    <w:basedOn w:val="Policepardfaut"/>
    <w:link w:val="Textebrut"/>
    <w:uiPriority w:val="99"/>
    <w:rsid w:val="00EB356D"/>
    <w:rPr>
      <w:rFonts w:ascii="Times New Roman" w:hAnsi="Times New Roman"/>
      <w:color w:val="003572"/>
      <w:sz w:val="20"/>
      <w:szCs w:val="21"/>
    </w:rPr>
  </w:style>
  <w:style w:type="paragraph" w:customStyle="1" w:styleId="Default">
    <w:name w:val="Default"/>
    <w:rsid w:val="00EB356D"/>
    <w:pPr>
      <w:autoSpaceDE w:val="0"/>
      <w:autoSpaceDN w:val="0"/>
      <w:adjustRightInd w:val="0"/>
    </w:pPr>
    <w:rPr>
      <w:rFonts w:ascii="Brandon Text Bold" w:hAnsi="Brandon Text Bold" w:cs="Brandon Text Bold"/>
      <w:color w:val="000000"/>
      <w:sz w:val="24"/>
      <w:szCs w:val="24"/>
    </w:rPr>
  </w:style>
  <w:style w:type="character" w:customStyle="1" w:styleId="st">
    <w:name w:val="st"/>
    <w:basedOn w:val="Policepardfaut"/>
    <w:rsid w:val="00EB356D"/>
  </w:style>
  <w:style w:type="character" w:customStyle="1" w:styleId="highlight">
    <w:name w:val="highlight"/>
    <w:basedOn w:val="Policepardfaut"/>
    <w:rsid w:val="00344CF2"/>
  </w:style>
  <w:style w:type="character" w:customStyle="1" w:styleId="Titre1Car">
    <w:name w:val="Titre 1 Car"/>
    <w:basedOn w:val="Policepardfaut"/>
    <w:link w:val="Titre1"/>
    <w:uiPriority w:val="9"/>
    <w:rsid w:val="001F061F"/>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rsid w:val="00564A1B"/>
    <w:rPr>
      <w:color w:val="263373" w:themeColor="followedHyperlink"/>
      <w:u w:val="single"/>
    </w:rPr>
  </w:style>
  <w:style w:type="character" w:customStyle="1" w:styleId="ac">
    <w:name w:val="ac"/>
    <w:basedOn w:val="Policepardfaut"/>
    <w:rsid w:val="008E1126"/>
  </w:style>
  <w:style w:type="character" w:customStyle="1" w:styleId="hgkelc">
    <w:name w:val="hgkelc"/>
    <w:basedOn w:val="Policepardfaut"/>
    <w:rsid w:val="00732948"/>
  </w:style>
  <w:style w:type="paragraph" w:styleId="NormalWeb">
    <w:name w:val="Normal (Web)"/>
    <w:basedOn w:val="Normal"/>
    <w:uiPriority w:val="99"/>
    <w:unhideWhenUsed/>
    <w:rsid w:val="00AD55A3"/>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Titre5Car">
    <w:name w:val="Titre 5 Car"/>
    <w:basedOn w:val="Policepardfaut"/>
    <w:link w:val="Titre5"/>
    <w:uiPriority w:val="9"/>
    <w:semiHidden/>
    <w:rsid w:val="007067DC"/>
    <w:rPr>
      <w:rFonts w:asciiTheme="majorHAnsi" w:eastAsiaTheme="majorEastAsia" w:hAnsiTheme="majorHAnsi" w:cstheme="majorBidi"/>
      <w:color w:val="1B836D" w:themeColor="accent1" w:themeShade="BF"/>
      <w:sz w:val="21"/>
      <w:szCs w:val="21"/>
    </w:rPr>
  </w:style>
  <w:style w:type="character" w:customStyle="1" w:styleId="Titre2Car">
    <w:name w:val="Titre 2 Car"/>
    <w:basedOn w:val="Policepardfaut"/>
    <w:link w:val="Titre2"/>
    <w:uiPriority w:val="9"/>
    <w:semiHidden/>
    <w:rsid w:val="005E0958"/>
    <w:rPr>
      <w:rFonts w:asciiTheme="majorHAnsi" w:eastAsiaTheme="majorEastAsia" w:hAnsiTheme="majorHAnsi" w:cstheme="majorBidi"/>
      <w:color w:val="1B836D" w:themeColor="accent1" w:themeShade="BF"/>
      <w:sz w:val="26"/>
      <w:szCs w:val="26"/>
    </w:rPr>
  </w:style>
  <w:style w:type="character" w:customStyle="1" w:styleId="Titre6Car">
    <w:name w:val="Titre 6 Car"/>
    <w:basedOn w:val="Policepardfaut"/>
    <w:link w:val="Titre6"/>
    <w:uiPriority w:val="9"/>
    <w:semiHidden/>
    <w:rsid w:val="005E0958"/>
    <w:rPr>
      <w:rFonts w:asciiTheme="majorHAnsi" w:eastAsiaTheme="majorEastAsia" w:hAnsiTheme="majorHAnsi" w:cstheme="majorBidi"/>
      <w:color w:val="125748" w:themeColor="accent1" w:themeShade="7F"/>
      <w:sz w:val="21"/>
      <w:szCs w:val="21"/>
    </w:rPr>
  </w:style>
  <w:style w:type="character" w:customStyle="1" w:styleId="Titre7Car">
    <w:name w:val="Titre 7 Car"/>
    <w:basedOn w:val="Policepardfaut"/>
    <w:link w:val="Titre7"/>
    <w:uiPriority w:val="9"/>
    <w:semiHidden/>
    <w:rsid w:val="005E0958"/>
    <w:rPr>
      <w:rFonts w:asciiTheme="majorHAnsi" w:eastAsiaTheme="majorEastAsia" w:hAnsiTheme="majorHAnsi" w:cstheme="majorBidi"/>
      <w:i/>
      <w:iCs/>
      <w:color w:val="125748" w:themeColor="accent1" w:themeShade="7F"/>
      <w:sz w:val="21"/>
      <w:szCs w:val="21"/>
    </w:rPr>
  </w:style>
  <w:style w:type="character" w:customStyle="1" w:styleId="Titre8Car">
    <w:name w:val="Titre 8 Car"/>
    <w:basedOn w:val="Policepardfaut"/>
    <w:link w:val="Titre8"/>
    <w:uiPriority w:val="9"/>
    <w:semiHidden/>
    <w:rsid w:val="005E0958"/>
    <w:rPr>
      <w:rFonts w:asciiTheme="majorHAnsi" w:eastAsiaTheme="majorEastAsia" w:hAnsiTheme="majorHAnsi" w:cstheme="majorBidi"/>
      <w:color w:val="33459B" w:themeColor="text1" w:themeTint="D8"/>
      <w:sz w:val="21"/>
      <w:szCs w:val="21"/>
    </w:rPr>
  </w:style>
  <w:style w:type="character" w:styleId="lev">
    <w:name w:val="Strong"/>
    <w:basedOn w:val="Policepardfaut"/>
    <w:uiPriority w:val="22"/>
    <w:qFormat/>
    <w:rsid w:val="00D35C6B"/>
    <w:rPr>
      <w:b/>
      <w:bCs/>
    </w:rPr>
  </w:style>
  <w:style w:type="paragraph" w:styleId="Notedefin">
    <w:name w:val="endnote text"/>
    <w:basedOn w:val="Normal"/>
    <w:link w:val="NotedefinCar"/>
    <w:uiPriority w:val="99"/>
    <w:semiHidden/>
    <w:rsid w:val="00526B2D"/>
    <w:rPr>
      <w:sz w:val="20"/>
      <w:szCs w:val="20"/>
    </w:rPr>
  </w:style>
  <w:style w:type="character" w:customStyle="1" w:styleId="NotedefinCar">
    <w:name w:val="Note de fin Car"/>
    <w:basedOn w:val="Policepardfaut"/>
    <w:link w:val="Notedefin"/>
    <w:uiPriority w:val="99"/>
    <w:semiHidden/>
    <w:rsid w:val="00526B2D"/>
    <w:rPr>
      <w:color w:val="263373" w:themeColor="text1"/>
      <w:sz w:val="20"/>
      <w:szCs w:val="20"/>
    </w:rPr>
  </w:style>
  <w:style w:type="character" w:styleId="Appeldenotedefin">
    <w:name w:val="endnote reference"/>
    <w:basedOn w:val="Policepardfaut"/>
    <w:uiPriority w:val="99"/>
    <w:semiHidden/>
    <w:rsid w:val="00526B2D"/>
    <w:rPr>
      <w:vertAlign w:val="superscript"/>
    </w:rPr>
  </w:style>
  <w:style w:type="character" w:customStyle="1" w:styleId="Titre3Car">
    <w:name w:val="Titre 3 Car"/>
    <w:basedOn w:val="Policepardfaut"/>
    <w:link w:val="Titre3"/>
    <w:uiPriority w:val="9"/>
    <w:semiHidden/>
    <w:rsid w:val="000C089A"/>
    <w:rPr>
      <w:rFonts w:asciiTheme="majorHAnsi" w:eastAsiaTheme="majorEastAsia" w:hAnsiTheme="majorHAnsi" w:cstheme="majorBidi"/>
      <w:color w:val="125748" w:themeColor="accent1" w:themeShade="7F"/>
      <w:sz w:val="24"/>
      <w:szCs w:val="24"/>
    </w:rPr>
  </w:style>
  <w:style w:type="character" w:styleId="Accentuation">
    <w:name w:val="Emphasis"/>
    <w:basedOn w:val="Policepardfaut"/>
    <w:uiPriority w:val="20"/>
    <w:qFormat/>
    <w:rsid w:val="00C47D4C"/>
    <w:rPr>
      <w:i/>
      <w:iCs/>
    </w:rPr>
  </w:style>
  <w:style w:type="paragraph" w:customStyle="1" w:styleId="legend">
    <w:name w:val="legend"/>
    <w:basedOn w:val="Normal"/>
    <w:rsid w:val="00C47D4C"/>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PSPuce3Car">
    <w:name w:val="PS_Puce 3 Car"/>
    <w:basedOn w:val="Policepardfaut"/>
    <w:link w:val="PSPuce3"/>
    <w:rsid w:val="003513B3"/>
    <w:rPr>
      <w:color w:val="263373" w:themeColor="text1"/>
      <w:sz w:val="21"/>
      <w:szCs w:val="21"/>
    </w:rPr>
  </w:style>
  <w:style w:type="paragraph" w:styleId="Rvision">
    <w:name w:val="Revision"/>
    <w:hidden/>
    <w:uiPriority w:val="99"/>
    <w:semiHidden/>
    <w:rsid w:val="00567BF7"/>
    <w:rPr>
      <w:color w:val="263373" w:themeColor="text1"/>
      <w:sz w:val="21"/>
      <w:szCs w:val="21"/>
    </w:rPr>
  </w:style>
  <w:style w:type="character" w:customStyle="1" w:styleId="auteur">
    <w:name w:val="auteur"/>
    <w:basedOn w:val="Policepardfaut"/>
    <w:rsid w:val="00942DC5"/>
  </w:style>
  <w:style w:type="character" w:customStyle="1" w:styleId="in-revue">
    <w:name w:val="in-revue"/>
    <w:basedOn w:val="Policepardfaut"/>
    <w:rsid w:val="00942DC5"/>
  </w:style>
  <w:style w:type="character" w:customStyle="1" w:styleId="titre-revue">
    <w:name w:val="titre-revue"/>
    <w:basedOn w:val="Policepardfaut"/>
    <w:rsid w:val="00942DC5"/>
  </w:style>
  <w:style w:type="character" w:customStyle="1" w:styleId="Titre4Car">
    <w:name w:val="Titre 4 Car"/>
    <w:basedOn w:val="Policepardfaut"/>
    <w:link w:val="Titre4"/>
    <w:uiPriority w:val="9"/>
    <w:semiHidden/>
    <w:rsid w:val="00AF7B91"/>
    <w:rPr>
      <w:rFonts w:asciiTheme="majorHAnsi" w:eastAsiaTheme="majorEastAsia" w:hAnsiTheme="majorHAnsi" w:cstheme="majorBidi"/>
      <w:i/>
      <w:iCs/>
      <w:color w:val="1B836D" w:themeColor="accent1" w:themeShade="BF"/>
      <w:sz w:val="21"/>
      <w:szCs w:val="21"/>
    </w:rPr>
  </w:style>
  <w:style w:type="character" w:customStyle="1" w:styleId="desktop-title-subcontent">
    <w:name w:val="desktop-title-subcontent"/>
    <w:basedOn w:val="Policepardfaut"/>
    <w:rsid w:val="00AF7B91"/>
  </w:style>
  <w:style w:type="paragraph" w:styleId="Titre">
    <w:name w:val="Title"/>
    <w:basedOn w:val="Normal"/>
    <w:next w:val="Normal"/>
    <w:link w:val="TitreCar"/>
    <w:uiPriority w:val="10"/>
    <w:qFormat/>
    <w:rsid w:val="001652C3"/>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1652C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362">
      <w:bodyDiv w:val="1"/>
      <w:marLeft w:val="0"/>
      <w:marRight w:val="0"/>
      <w:marTop w:val="0"/>
      <w:marBottom w:val="0"/>
      <w:divBdr>
        <w:top w:val="none" w:sz="0" w:space="0" w:color="auto"/>
        <w:left w:val="none" w:sz="0" w:space="0" w:color="auto"/>
        <w:bottom w:val="none" w:sz="0" w:space="0" w:color="auto"/>
        <w:right w:val="none" w:sz="0" w:space="0" w:color="auto"/>
      </w:divBdr>
    </w:div>
    <w:div w:id="30307898">
      <w:bodyDiv w:val="1"/>
      <w:marLeft w:val="0"/>
      <w:marRight w:val="0"/>
      <w:marTop w:val="0"/>
      <w:marBottom w:val="0"/>
      <w:divBdr>
        <w:top w:val="none" w:sz="0" w:space="0" w:color="auto"/>
        <w:left w:val="none" w:sz="0" w:space="0" w:color="auto"/>
        <w:bottom w:val="none" w:sz="0" w:space="0" w:color="auto"/>
        <w:right w:val="none" w:sz="0" w:space="0" w:color="auto"/>
      </w:divBdr>
    </w:div>
    <w:div w:id="189029549">
      <w:bodyDiv w:val="1"/>
      <w:marLeft w:val="0"/>
      <w:marRight w:val="0"/>
      <w:marTop w:val="0"/>
      <w:marBottom w:val="0"/>
      <w:divBdr>
        <w:top w:val="none" w:sz="0" w:space="0" w:color="auto"/>
        <w:left w:val="none" w:sz="0" w:space="0" w:color="auto"/>
        <w:bottom w:val="none" w:sz="0" w:space="0" w:color="auto"/>
        <w:right w:val="none" w:sz="0" w:space="0" w:color="auto"/>
      </w:divBdr>
    </w:div>
    <w:div w:id="214515243">
      <w:bodyDiv w:val="1"/>
      <w:marLeft w:val="0"/>
      <w:marRight w:val="0"/>
      <w:marTop w:val="0"/>
      <w:marBottom w:val="0"/>
      <w:divBdr>
        <w:top w:val="none" w:sz="0" w:space="0" w:color="auto"/>
        <w:left w:val="none" w:sz="0" w:space="0" w:color="auto"/>
        <w:bottom w:val="none" w:sz="0" w:space="0" w:color="auto"/>
        <w:right w:val="none" w:sz="0" w:space="0" w:color="auto"/>
      </w:divBdr>
    </w:div>
    <w:div w:id="291712738">
      <w:bodyDiv w:val="1"/>
      <w:marLeft w:val="0"/>
      <w:marRight w:val="0"/>
      <w:marTop w:val="0"/>
      <w:marBottom w:val="0"/>
      <w:divBdr>
        <w:top w:val="none" w:sz="0" w:space="0" w:color="auto"/>
        <w:left w:val="none" w:sz="0" w:space="0" w:color="auto"/>
        <w:bottom w:val="none" w:sz="0" w:space="0" w:color="auto"/>
        <w:right w:val="none" w:sz="0" w:space="0" w:color="auto"/>
      </w:divBdr>
    </w:div>
    <w:div w:id="308827229">
      <w:bodyDiv w:val="1"/>
      <w:marLeft w:val="0"/>
      <w:marRight w:val="0"/>
      <w:marTop w:val="0"/>
      <w:marBottom w:val="0"/>
      <w:divBdr>
        <w:top w:val="none" w:sz="0" w:space="0" w:color="auto"/>
        <w:left w:val="none" w:sz="0" w:space="0" w:color="auto"/>
        <w:bottom w:val="none" w:sz="0" w:space="0" w:color="auto"/>
        <w:right w:val="none" w:sz="0" w:space="0" w:color="auto"/>
      </w:divBdr>
      <w:divsChild>
        <w:div w:id="1145126413">
          <w:marLeft w:val="547"/>
          <w:marRight w:val="0"/>
          <w:marTop w:val="0"/>
          <w:marBottom w:val="0"/>
          <w:divBdr>
            <w:top w:val="none" w:sz="0" w:space="0" w:color="auto"/>
            <w:left w:val="none" w:sz="0" w:space="0" w:color="auto"/>
            <w:bottom w:val="none" w:sz="0" w:space="0" w:color="auto"/>
            <w:right w:val="none" w:sz="0" w:space="0" w:color="auto"/>
          </w:divBdr>
        </w:div>
        <w:div w:id="1889145979">
          <w:marLeft w:val="547"/>
          <w:marRight w:val="0"/>
          <w:marTop w:val="0"/>
          <w:marBottom w:val="0"/>
          <w:divBdr>
            <w:top w:val="none" w:sz="0" w:space="0" w:color="auto"/>
            <w:left w:val="none" w:sz="0" w:space="0" w:color="auto"/>
            <w:bottom w:val="none" w:sz="0" w:space="0" w:color="auto"/>
            <w:right w:val="none" w:sz="0" w:space="0" w:color="auto"/>
          </w:divBdr>
        </w:div>
      </w:divsChild>
    </w:div>
    <w:div w:id="391850782">
      <w:bodyDiv w:val="1"/>
      <w:marLeft w:val="0"/>
      <w:marRight w:val="0"/>
      <w:marTop w:val="0"/>
      <w:marBottom w:val="0"/>
      <w:divBdr>
        <w:top w:val="none" w:sz="0" w:space="0" w:color="auto"/>
        <w:left w:val="none" w:sz="0" w:space="0" w:color="auto"/>
        <w:bottom w:val="none" w:sz="0" w:space="0" w:color="auto"/>
        <w:right w:val="none" w:sz="0" w:space="0" w:color="auto"/>
      </w:divBdr>
      <w:divsChild>
        <w:div w:id="522281604">
          <w:marLeft w:val="0"/>
          <w:marRight w:val="0"/>
          <w:marTop w:val="0"/>
          <w:marBottom w:val="0"/>
          <w:divBdr>
            <w:top w:val="none" w:sz="0" w:space="0" w:color="auto"/>
            <w:left w:val="none" w:sz="0" w:space="0" w:color="auto"/>
            <w:bottom w:val="none" w:sz="0" w:space="0" w:color="auto"/>
            <w:right w:val="none" w:sz="0" w:space="0" w:color="auto"/>
          </w:divBdr>
          <w:divsChild>
            <w:div w:id="11712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5795">
      <w:bodyDiv w:val="1"/>
      <w:marLeft w:val="0"/>
      <w:marRight w:val="0"/>
      <w:marTop w:val="0"/>
      <w:marBottom w:val="0"/>
      <w:divBdr>
        <w:top w:val="none" w:sz="0" w:space="0" w:color="auto"/>
        <w:left w:val="none" w:sz="0" w:space="0" w:color="auto"/>
        <w:bottom w:val="none" w:sz="0" w:space="0" w:color="auto"/>
        <w:right w:val="none" w:sz="0" w:space="0" w:color="auto"/>
      </w:divBdr>
    </w:div>
    <w:div w:id="556169751">
      <w:bodyDiv w:val="1"/>
      <w:marLeft w:val="0"/>
      <w:marRight w:val="0"/>
      <w:marTop w:val="0"/>
      <w:marBottom w:val="0"/>
      <w:divBdr>
        <w:top w:val="none" w:sz="0" w:space="0" w:color="auto"/>
        <w:left w:val="none" w:sz="0" w:space="0" w:color="auto"/>
        <w:bottom w:val="none" w:sz="0" w:space="0" w:color="auto"/>
        <w:right w:val="none" w:sz="0" w:space="0" w:color="auto"/>
      </w:divBdr>
    </w:div>
    <w:div w:id="760570443">
      <w:bodyDiv w:val="1"/>
      <w:marLeft w:val="0"/>
      <w:marRight w:val="0"/>
      <w:marTop w:val="0"/>
      <w:marBottom w:val="0"/>
      <w:divBdr>
        <w:top w:val="none" w:sz="0" w:space="0" w:color="auto"/>
        <w:left w:val="none" w:sz="0" w:space="0" w:color="auto"/>
        <w:bottom w:val="none" w:sz="0" w:space="0" w:color="auto"/>
        <w:right w:val="none" w:sz="0" w:space="0" w:color="auto"/>
      </w:divBdr>
    </w:div>
    <w:div w:id="837618243">
      <w:bodyDiv w:val="1"/>
      <w:marLeft w:val="0"/>
      <w:marRight w:val="0"/>
      <w:marTop w:val="0"/>
      <w:marBottom w:val="0"/>
      <w:divBdr>
        <w:top w:val="none" w:sz="0" w:space="0" w:color="auto"/>
        <w:left w:val="none" w:sz="0" w:space="0" w:color="auto"/>
        <w:bottom w:val="none" w:sz="0" w:space="0" w:color="auto"/>
        <w:right w:val="none" w:sz="0" w:space="0" w:color="auto"/>
      </w:divBdr>
    </w:div>
    <w:div w:id="974413911">
      <w:bodyDiv w:val="1"/>
      <w:marLeft w:val="0"/>
      <w:marRight w:val="0"/>
      <w:marTop w:val="0"/>
      <w:marBottom w:val="0"/>
      <w:divBdr>
        <w:top w:val="none" w:sz="0" w:space="0" w:color="auto"/>
        <w:left w:val="none" w:sz="0" w:space="0" w:color="auto"/>
        <w:bottom w:val="none" w:sz="0" w:space="0" w:color="auto"/>
        <w:right w:val="none" w:sz="0" w:space="0" w:color="auto"/>
      </w:divBdr>
    </w:div>
    <w:div w:id="976298129">
      <w:bodyDiv w:val="1"/>
      <w:marLeft w:val="0"/>
      <w:marRight w:val="0"/>
      <w:marTop w:val="0"/>
      <w:marBottom w:val="0"/>
      <w:divBdr>
        <w:top w:val="none" w:sz="0" w:space="0" w:color="auto"/>
        <w:left w:val="none" w:sz="0" w:space="0" w:color="auto"/>
        <w:bottom w:val="none" w:sz="0" w:space="0" w:color="auto"/>
        <w:right w:val="none" w:sz="0" w:space="0" w:color="auto"/>
      </w:divBdr>
    </w:div>
    <w:div w:id="999818330">
      <w:bodyDiv w:val="1"/>
      <w:marLeft w:val="0"/>
      <w:marRight w:val="0"/>
      <w:marTop w:val="0"/>
      <w:marBottom w:val="0"/>
      <w:divBdr>
        <w:top w:val="none" w:sz="0" w:space="0" w:color="auto"/>
        <w:left w:val="none" w:sz="0" w:space="0" w:color="auto"/>
        <w:bottom w:val="none" w:sz="0" w:space="0" w:color="auto"/>
        <w:right w:val="none" w:sz="0" w:space="0" w:color="auto"/>
      </w:divBdr>
    </w:div>
    <w:div w:id="1019432563">
      <w:bodyDiv w:val="1"/>
      <w:marLeft w:val="0"/>
      <w:marRight w:val="0"/>
      <w:marTop w:val="0"/>
      <w:marBottom w:val="0"/>
      <w:divBdr>
        <w:top w:val="none" w:sz="0" w:space="0" w:color="auto"/>
        <w:left w:val="none" w:sz="0" w:space="0" w:color="auto"/>
        <w:bottom w:val="none" w:sz="0" w:space="0" w:color="auto"/>
        <w:right w:val="none" w:sz="0" w:space="0" w:color="auto"/>
      </w:divBdr>
    </w:div>
    <w:div w:id="1119687067">
      <w:bodyDiv w:val="1"/>
      <w:marLeft w:val="0"/>
      <w:marRight w:val="0"/>
      <w:marTop w:val="0"/>
      <w:marBottom w:val="0"/>
      <w:divBdr>
        <w:top w:val="none" w:sz="0" w:space="0" w:color="auto"/>
        <w:left w:val="none" w:sz="0" w:space="0" w:color="auto"/>
        <w:bottom w:val="none" w:sz="0" w:space="0" w:color="auto"/>
        <w:right w:val="none" w:sz="0" w:space="0" w:color="auto"/>
      </w:divBdr>
    </w:div>
    <w:div w:id="1209756554">
      <w:bodyDiv w:val="1"/>
      <w:marLeft w:val="0"/>
      <w:marRight w:val="0"/>
      <w:marTop w:val="0"/>
      <w:marBottom w:val="0"/>
      <w:divBdr>
        <w:top w:val="none" w:sz="0" w:space="0" w:color="auto"/>
        <w:left w:val="none" w:sz="0" w:space="0" w:color="auto"/>
        <w:bottom w:val="none" w:sz="0" w:space="0" w:color="auto"/>
        <w:right w:val="none" w:sz="0" w:space="0" w:color="auto"/>
      </w:divBdr>
    </w:div>
    <w:div w:id="1220432680">
      <w:bodyDiv w:val="1"/>
      <w:marLeft w:val="0"/>
      <w:marRight w:val="0"/>
      <w:marTop w:val="0"/>
      <w:marBottom w:val="0"/>
      <w:divBdr>
        <w:top w:val="none" w:sz="0" w:space="0" w:color="auto"/>
        <w:left w:val="none" w:sz="0" w:space="0" w:color="auto"/>
        <w:bottom w:val="none" w:sz="0" w:space="0" w:color="auto"/>
        <w:right w:val="none" w:sz="0" w:space="0" w:color="auto"/>
      </w:divBdr>
      <w:divsChild>
        <w:div w:id="1241401642">
          <w:marLeft w:val="0"/>
          <w:marRight w:val="0"/>
          <w:marTop w:val="0"/>
          <w:marBottom w:val="0"/>
          <w:divBdr>
            <w:top w:val="none" w:sz="0" w:space="0" w:color="auto"/>
            <w:left w:val="none" w:sz="0" w:space="0" w:color="auto"/>
            <w:bottom w:val="none" w:sz="0" w:space="0" w:color="auto"/>
            <w:right w:val="none" w:sz="0" w:space="0" w:color="auto"/>
          </w:divBdr>
          <w:divsChild>
            <w:div w:id="537861384">
              <w:marLeft w:val="0"/>
              <w:marRight w:val="0"/>
              <w:marTop w:val="0"/>
              <w:marBottom w:val="0"/>
              <w:divBdr>
                <w:top w:val="none" w:sz="0" w:space="0" w:color="auto"/>
                <w:left w:val="none" w:sz="0" w:space="0" w:color="auto"/>
                <w:bottom w:val="none" w:sz="0" w:space="0" w:color="auto"/>
                <w:right w:val="none" w:sz="0" w:space="0" w:color="auto"/>
              </w:divBdr>
              <w:divsChild>
                <w:div w:id="1415474107">
                  <w:marLeft w:val="0"/>
                  <w:marRight w:val="0"/>
                  <w:marTop w:val="0"/>
                  <w:marBottom w:val="0"/>
                  <w:divBdr>
                    <w:top w:val="none" w:sz="0" w:space="0" w:color="auto"/>
                    <w:left w:val="none" w:sz="0" w:space="0" w:color="auto"/>
                    <w:bottom w:val="none" w:sz="0" w:space="0" w:color="auto"/>
                    <w:right w:val="none" w:sz="0" w:space="0" w:color="auto"/>
                  </w:divBdr>
                  <w:divsChild>
                    <w:div w:id="17911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6176">
          <w:marLeft w:val="0"/>
          <w:marRight w:val="0"/>
          <w:marTop w:val="0"/>
          <w:marBottom w:val="0"/>
          <w:divBdr>
            <w:top w:val="none" w:sz="0" w:space="0" w:color="auto"/>
            <w:left w:val="none" w:sz="0" w:space="0" w:color="auto"/>
            <w:bottom w:val="none" w:sz="0" w:space="0" w:color="auto"/>
            <w:right w:val="none" w:sz="0" w:space="0" w:color="auto"/>
          </w:divBdr>
          <w:divsChild>
            <w:div w:id="17673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8528">
      <w:bodyDiv w:val="1"/>
      <w:marLeft w:val="0"/>
      <w:marRight w:val="0"/>
      <w:marTop w:val="0"/>
      <w:marBottom w:val="0"/>
      <w:divBdr>
        <w:top w:val="none" w:sz="0" w:space="0" w:color="auto"/>
        <w:left w:val="none" w:sz="0" w:space="0" w:color="auto"/>
        <w:bottom w:val="none" w:sz="0" w:space="0" w:color="auto"/>
        <w:right w:val="none" w:sz="0" w:space="0" w:color="auto"/>
      </w:divBdr>
    </w:div>
    <w:div w:id="1331983688">
      <w:bodyDiv w:val="1"/>
      <w:marLeft w:val="0"/>
      <w:marRight w:val="0"/>
      <w:marTop w:val="0"/>
      <w:marBottom w:val="0"/>
      <w:divBdr>
        <w:top w:val="none" w:sz="0" w:space="0" w:color="auto"/>
        <w:left w:val="none" w:sz="0" w:space="0" w:color="auto"/>
        <w:bottom w:val="none" w:sz="0" w:space="0" w:color="auto"/>
        <w:right w:val="none" w:sz="0" w:space="0" w:color="auto"/>
      </w:divBdr>
    </w:div>
    <w:div w:id="1504861124">
      <w:bodyDiv w:val="1"/>
      <w:marLeft w:val="0"/>
      <w:marRight w:val="0"/>
      <w:marTop w:val="0"/>
      <w:marBottom w:val="0"/>
      <w:divBdr>
        <w:top w:val="none" w:sz="0" w:space="0" w:color="auto"/>
        <w:left w:val="none" w:sz="0" w:space="0" w:color="auto"/>
        <w:bottom w:val="none" w:sz="0" w:space="0" w:color="auto"/>
        <w:right w:val="none" w:sz="0" w:space="0" w:color="auto"/>
      </w:divBdr>
    </w:div>
    <w:div w:id="1619335219">
      <w:bodyDiv w:val="1"/>
      <w:marLeft w:val="0"/>
      <w:marRight w:val="0"/>
      <w:marTop w:val="0"/>
      <w:marBottom w:val="0"/>
      <w:divBdr>
        <w:top w:val="none" w:sz="0" w:space="0" w:color="auto"/>
        <w:left w:val="none" w:sz="0" w:space="0" w:color="auto"/>
        <w:bottom w:val="none" w:sz="0" w:space="0" w:color="auto"/>
        <w:right w:val="none" w:sz="0" w:space="0" w:color="auto"/>
      </w:divBdr>
    </w:div>
    <w:div w:id="1685935102">
      <w:bodyDiv w:val="1"/>
      <w:marLeft w:val="0"/>
      <w:marRight w:val="0"/>
      <w:marTop w:val="0"/>
      <w:marBottom w:val="0"/>
      <w:divBdr>
        <w:top w:val="none" w:sz="0" w:space="0" w:color="auto"/>
        <w:left w:val="none" w:sz="0" w:space="0" w:color="auto"/>
        <w:bottom w:val="none" w:sz="0" w:space="0" w:color="auto"/>
        <w:right w:val="none" w:sz="0" w:space="0" w:color="auto"/>
      </w:divBdr>
      <w:divsChild>
        <w:div w:id="567421207">
          <w:marLeft w:val="547"/>
          <w:marRight w:val="0"/>
          <w:marTop w:val="0"/>
          <w:marBottom w:val="0"/>
          <w:divBdr>
            <w:top w:val="none" w:sz="0" w:space="0" w:color="auto"/>
            <w:left w:val="none" w:sz="0" w:space="0" w:color="auto"/>
            <w:bottom w:val="none" w:sz="0" w:space="0" w:color="auto"/>
            <w:right w:val="none" w:sz="0" w:space="0" w:color="auto"/>
          </w:divBdr>
        </w:div>
        <w:div w:id="1217859396">
          <w:marLeft w:val="547"/>
          <w:marRight w:val="0"/>
          <w:marTop w:val="0"/>
          <w:marBottom w:val="0"/>
          <w:divBdr>
            <w:top w:val="none" w:sz="0" w:space="0" w:color="auto"/>
            <w:left w:val="none" w:sz="0" w:space="0" w:color="auto"/>
            <w:bottom w:val="none" w:sz="0" w:space="0" w:color="auto"/>
            <w:right w:val="none" w:sz="0" w:space="0" w:color="auto"/>
          </w:divBdr>
        </w:div>
      </w:divsChild>
    </w:div>
    <w:div w:id="1735933109">
      <w:bodyDiv w:val="1"/>
      <w:marLeft w:val="0"/>
      <w:marRight w:val="0"/>
      <w:marTop w:val="0"/>
      <w:marBottom w:val="0"/>
      <w:divBdr>
        <w:top w:val="none" w:sz="0" w:space="0" w:color="auto"/>
        <w:left w:val="none" w:sz="0" w:space="0" w:color="auto"/>
        <w:bottom w:val="none" w:sz="0" w:space="0" w:color="auto"/>
        <w:right w:val="none" w:sz="0" w:space="0" w:color="auto"/>
      </w:divBdr>
    </w:div>
    <w:div w:id="1984652574">
      <w:bodyDiv w:val="1"/>
      <w:marLeft w:val="0"/>
      <w:marRight w:val="0"/>
      <w:marTop w:val="0"/>
      <w:marBottom w:val="0"/>
      <w:divBdr>
        <w:top w:val="none" w:sz="0" w:space="0" w:color="auto"/>
        <w:left w:val="none" w:sz="0" w:space="0" w:color="auto"/>
        <w:bottom w:val="none" w:sz="0" w:space="0" w:color="auto"/>
        <w:right w:val="none" w:sz="0" w:space="0" w:color="auto"/>
      </w:divBdr>
    </w:div>
    <w:div w:id="2052194504">
      <w:bodyDiv w:val="1"/>
      <w:marLeft w:val="0"/>
      <w:marRight w:val="0"/>
      <w:marTop w:val="0"/>
      <w:marBottom w:val="0"/>
      <w:divBdr>
        <w:top w:val="none" w:sz="0" w:space="0" w:color="auto"/>
        <w:left w:val="none" w:sz="0" w:space="0" w:color="auto"/>
        <w:bottom w:val="none" w:sz="0" w:space="0" w:color="auto"/>
        <w:right w:val="none" w:sz="0" w:space="0" w:color="auto"/>
      </w:divBdr>
    </w:div>
    <w:div w:id="2069647816">
      <w:bodyDiv w:val="1"/>
      <w:marLeft w:val="0"/>
      <w:marRight w:val="0"/>
      <w:marTop w:val="0"/>
      <w:marBottom w:val="0"/>
      <w:divBdr>
        <w:top w:val="none" w:sz="0" w:space="0" w:color="auto"/>
        <w:left w:val="none" w:sz="0" w:space="0" w:color="auto"/>
        <w:bottom w:val="none" w:sz="0" w:space="0" w:color="auto"/>
        <w:right w:val="none" w:sz="0" w:space="0" w:color="auto"/>
      </w:divBdr>
    </w:div>
    <w:div w:id="213289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quitesante.org/chaire-realisme/outils/reflex-i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eps-grandest.fr/images/Notre_accompagnement/LorIS_vf.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egalitesdesante.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eparcours.psante-idf.fr/m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lie\Desktop\PSIDF_Masque%20Word.dotx" TargetMode="External"/></Relationships>
</file>

<file path=word/theme/theme1.xml><?xml version="1.0" encoding="utf-8"?>
<a:theme xmlns:a="http://schemas.openxmlformats.org/drawingml/2006/main" name="Thème Office">
  <a:themeElements>
    <a:clrScheme name="PSIDF Vert_Couleurs">
      <a:dk1>
        <a:srgbClr val="263373"/>
      </a:dk1>
      <a:lt1>
        <a:sysClr val="window" lastClr="FFFFFF"/>
      </a:lt1>
      <a:dk2>
        <a:srgbClr val="24B093"/>
      </a:dk2>
      <a:lt2>
        <a:srgbClr val="F2F2F2"/>
      </a:lt2>
      <a:accent1>
        <a:srgbClr val="24B093"/>
      </a:accent1>
      <a:accent2>
        <a:srgbClr val="E73C7B"/>
      </a:accent2>
      <a:accent3>
        <a:srgbClr val="FAB400"/>
      </a:accent3>
      <a:accent4>
        <a:srgbClr val="E1F0EA"/>
      </a:accent4>
      <a:accent5>
        <a:srgbClr val="FFEEF4"/>
      </a:accent5>
      <a:accent6>
        <a:srgbClr val="FFF0D6"/>
      </a:accent6>
      <a:hlink>
        <a:srgbClr val="263373"/>
      </a:hlink>
      <a:folHlink>
        <a:srgbClr val="263373"/>
      </a:folHlink>
    </a:clrScheme>
    <a:fontScheme name="PSIDF_Polices">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1857B-8D77-4E74-AA12-2C0683C0A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PSIDF_Masque Word</Template>
  <TotalTime>44</TotalTime>
  <Pages>3</Pages>
  <Words>585</Words>
  <Characters>3221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Document polyvalent</vt:lpstr>
    </vt:vector>
  </TitlesOfParts>
  <Company>PromoSanté Île-de-France</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polyvalent</dc:title>
  <dc:subject/>
  <dc:creator>poste</dc:creator>
  <cp:keywords/>
  <dc:description/>
  <cp:lastModifiedBy>VG</cp:lastModifiedBy>
  <cp:revision>5</cp:revision>
  <cp:lastPrinted>2022-10-03T06:53:00Z</cp:lastPrinted>
  <dcterms:created xsi:type="dcterms:W3CDTF">2022-10-24T10:14:00Z</dcterms:created>
  <dcterms:modified xsi:type="dcterms:W3CDTF">2025-04-10T13:51:00Z</dcterms:modified>
</cp:coreProperties>
</file>